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825F33" w14:textId="2C2FD6FE" w:rsidR="00790BB3" w:rsidRPr="00CF0F03" w:rsidRDefault="00CF0F03" w:rsidP="00AD00F6">
      <w:pPr>
        <w:rPr>
          <w:b/>
          <w:sz w:val="40"/>
          <w:szCs w:val="40"/>
        </w:rPr>
      </w:pPr>
      <w:bookmarkStart w:id="0" w:name="_Hlk33000682"/>
      <w:r>
        <w:rPr>
          <w:noProof/>
        </w:rPr>
        <w:drawing>
          <wp:anchor distT="0" distB="0" distL="114300" distR="114300" simplePos="0" relativeHeight="251658241" behindDoc="1" locked="0" layoutInCell="1" allowOverlap="1" wp14:anchorId="68E28DF3" wp14:editId="0DBAFE22">
            <wp:simplePos x="0" y="0"/>
            <wp:positionH relativeFrom="column">
              <wp:posOffset>-1229360</wp:posOffset>
            </wp:positionH>
            <wp:positionV relativeFrom="paragraph">
              <wp:posOffset>-1421455</wp:posOffset>
            </wp:positionV>
            <wp:extent cx="7893685" cy="11157585"/>
            <wp:effectExtent l="0" t="0" r="5715" b="5715"/>
            <wp:wrapNone/>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93685" cy="111575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146DE675" wp14:editId="13432CF2">
            <wp:simplePos x="0" y="0"/>
            <wp:positionH relativeFrom="column">
              <wp:posOffset>-2452370</wp:posOffset>
            </wp:positionH>
            <wp:positionV relativeFrom="paragraph">
              <wp:posOffset>-1553210</wp:posOffset>
            </wp:positionV>
            <wp:extent cx="13305155" cy="8468995"/>
            <wp:effectExtent l="0" t="0" r="4445" b="1905"/>
            <wp:wrapNone/>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05155" cy="8468995"/>
                    </a:xfrm>
                    <a:prstGeom prst="rect">
                      <a:avLst/>
                    </a:prstGeom>
                  </pic:spPr>
                </pic:pic>
              </a:graphicData>
            </a:graphic>
            <wp14:sizeRelH relativeFrom="page">
              <wp14:pctWidth>0</wp14:pctWidth>
            </wp14:sizeRelH>
            <wp14:sizeRelV relativeFrom="page">
              <wp14:pctHeight>0</wp14:pctHeight>
            </wp14:sizeRelV>
          </wp:anchor>
        </w:drawing>
      </w:r>
    </w:p>
    <w:p w14:paraId="6E9A9D6C" w14:textId="691D0E0D" w:rsidR="00971CC1" w:rsidRPr="003B5FB1" w:rsidRDefault="00971CC1" w:rsidP="00AD00F6"/>
    <w:p w14:paraId="6995974B" w14:textId="7A109F6B" w:rsidR="00157962" w:rsidRDefault="00157962" w:rsidP="00AD00F6">
      <w:pPr>
        <w:pStyle w:val="Tekstboksfarget"/>
      </w:pPr>
      <w:bookmarkStart w:id="1" w:name="_Toc306953945"/>
    </w:p>
    <w:p w14:paraId="45774830" w14:textId="13003C40" w:rsidR="00157962" w:rsidRDefault="00667246" w:rsidP="00AD00F6">
      <w:pPr>
        <w:rPr>
          <w:color w:val="ABDDD5"/>
          <w:sz w:val="32"/>
        </w:rPr>
      </w:pPr>
      <w:r>
        <w:rPr>
          <w:noProof/>
        </w:rPr>
        <mc:AlternateContent>
          <mc:Choice Requires="wps">
            <w:drawing>
              <wp:anchor distT="0" distB="0" distL="114300" distR="114300" simplePos="0" relativeHeight="251658244" behindDoc="0" locked="0" layoutInCell="1" allowOverlap="1" wp14:anchorId="27C0E9AA" wp14:editId="39FBBEA8">
                <wp:simplePos x="0" y="0"/>
                <wp:positionH relativeFrom="column">
                  <wp:posOffset>-494030</wp:posOffset>
                </wp:positionH>
                <wp:positionV relativeFrom="paragraph">
                  <wp:posOffset>5633777</wp:posOffset>
                </wp:positionV>
                <wp:extent cx="6527800" cy="1574800"/>
                <wp:effectExtent l="0" t="0" r="0" b="0"/>
                <wp:wrapNone/>
                <wp:docPr id="16" name="Tekstboks 16"/>
                <wp:cNvGraphicFramePr/>
                <a:graphic xmlns:a="http://schemas.openxmlformats.org/drawingml/2006/main">
                  <a:graphicData uri="http://schemas.microsoft.com/office/word/2010/wordprocessingShape">
                    <wps:wsp>
                      <wps:cNvSpPr txBox="1"/>
                      <wps:spPr>
                        <a:xfrm>
                          <a:off x="0" y="0"/>
                          <a:ext cx="6527800" cy="1574800"/>
                        </a:xfrm>
                        <a:prstGeom prst="rect">
                          <a:avLst/>
                        </a:prstGeom>
                        <a:noFill/>
                        <a:ln w="6350">
                          <a:noFill/>
                        </a:ln>
                      </wps:spPr>
                      <wps:txbx>
                        <w:txbxContent>
                          <w:p w14:paraId="20AD24F7" w14:textId="20494EFA" w:rsidR="00B011B6" w:rsidRDefault="00B011B6" w:rsidP="00667246">
                            <w:pPr>
                              <w:pStyle w:val="Headingforside"/>
                              <w:rPr>
                                <w:b/>
                                <w:bCs/>
                              </w:rPr>
                            </w:pPr>
                            <w:r>
                              <w:t>P</w:t>
                            </w:r>
                            <w:r w:rsidRPr="00667246">
                              <w:t>edagogisk årsplan</w:t>
                            </w:r>
                            <w:r w:rsidRPr="00667246">
                              <w:br/>
                            </w:r>
                            <w:r w:rsidRPr="00667246">
                              <w:rPr>
                                <w:b/>
                                <w:bCs/>
                              </w:rPr>
                              <w:t xml:space="preserve">for </w:t>
                            </w:r>
                            <w:r>
                              <w:rPr>
                                <w:b/>
                                <w:bCs/>
                              </w:rPr>
                              <w:t xml:space="preserve">Bårliskogen barnehage </w:t>
                            </w:r>
                          </w:p>
                          <w:p w14:paraId="37679E1E" w14:textId="00F99077" w:rsidR="005D05D4" w:rsidRPr="00667246" w:rsidRDefault="005D05D4" w:rsidP="00667246">
                            <w:pPr>
                              <w:pStyle w:val="Headingforside"/>
                            </w:pPr>
                            <w:r>
                              <w:rPr>
                                <w:b/>
                                <w:bCs/>
                              </w:rPr>
                              <w:t>202</w:t>
                            </w:r>
                            <w:r w:rsidR="00BB6F54">
                              <w:rPr>
                                <w:b/>
                                <w:bCs/>
                              </w:rPr>
                              <w:t>5</w:t>
                            </w:r>
                            <w:r>
                              <w:rPr>
                                <w:b/>
                                <w:bCs/>
                              </w:rPr>
                              <w:t>-202</w:t>
                            </w:r>
                            <w:r w:rsidR="00BB6F54">
                              <w:rPr>
                                <w:b/>
                                <w:bC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7C0E9AA" id="_x0000_t202" coordsize="21600,21600" o:spt="202" path="m,l,21600r21600,l21600,xe">
                <v:stroke joinstyle="miter"/>
                <v:path gradientshapeok="t" o:connecttype="rect"/>
              </v:shapetype>
              <v:shape id="Tekstboks 16" o:spid="_x0000_s1026" type="#_x0000_t202" style="position:absolute;margin-left:-38.9pt;margin-top:443.6pt;width:514pt;height:124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" filled="f" stroked="f" strokeweight=".5pt">
                <v:textbox>
                  <w:txbxContent>
                    <w:p w14:paraId="20AD24F7" w14:textId="20494EFA" w:rsidR="00B011B6" w:rsidRDefault="00B011B6" w:rsidP="00667246">
                      <w:pPr>
                        <w:pStyle w:val="Headingforside"/>
                        <w:rPr>
                          <w:b/>
                          <w:bCs/>
                        </w:rPr>
                      </w:pPr>
                      <w:r>
                        <w:t>P</w:t>
                      </w:r>
                      <w:r w:rsidRPr="00667246">
                        <w:t>edagogisk årsplan</w:t>
                      </w:r>
                      <w:r w:rsidRPr="00667246">
                        <w:br/>
                      </w:r>
                      <w:r w:rsidRPr="00667246">
                        <w:rPr>
                          <w:b/>
                          <w:bCs/>
                        </w:rPr>
                        <w:t xml:space="preserve">for </w:t>
                      </w:r>
                      <w:r>
                        <w:rPr>
                          <w:b/>
                          <w:bCs/>
                        </w:rPr>
                        <w:t xml:space="preserve">Bårliskogen barnehage </w:t>
                      </w:r>
                    </w:p>
                    <w:p w14:paraId="37679E1E" w14:textId="00F99077" w:rsidR="005D05D4" w:rsidRPr="00667246" w:rsidRDefault="005D05D4" w:rsidP="00667246">
                      <w:pPr>
                        <w:pStyle w:val="Headingforside"/>
                      </w:pPr>
                      <w:r>
                        <w:rPr>
                          <w:b/>
                          <w:bCs/>
                        </w:rPr>
                        <w:t>202</w:t>
                      </w:r>
                      <w:r w:rsidR="00BB6F54">
                        <w:rPr>
                          <w:b/>
                          <w:bCs/>
                        </w:rPr>
                        <w:t>5</w:t>
                      </w:r>
                      <w:r>
                        <w:rPr>
                          <w:b/>
                          <w:bCs/>
                        </w:rPr>
                        <w:t>-202</w:t>
                      </w:r>
                      <w:r w:rsidR="00BB6F54">
                        <w:rPr>
                          <w:b/>
                          <w:bCs/>
                        </w:rPr>
                        <w:t>6</w:t>
                      </w:r>
                    </w:p>
                  </w:txbxContent>
                </v:textbox>
              </v:shape>
            </w:pict>
          </mc:Fallback>
        </mc:AlternateContent>
      </w:r>
      <w:r w:rsidR="0084520B">
        <w:rPr>
          <w:noProof/>
        </w:rPr>
        <w:drawing>
          <wp:anchor distT="0" distB="0" distL="114300" distR="114300" simplePos="0" relativeHeight="251658243" behindDoc="1" locked="0" layoutInCell="1" allowOverlap="1" wp14:anchorId="62CAC153" wp14:editId="171AAEC1">
            <wp:simplePos x="0" y="0"/>
            <wp:positionH relativeFrom="page">
              <wp:posOffset>5066665</wp:posOffset>
            </wp:positionH>
            <wp:positionV relativeFrom="page">
              <wp:posOffset>9385595</wp:posOffset>
            </wp:positionV>
            <wp:extent cx="2501621" cy="1152525"/>
            <wp:effectExtent l="0" t="0" r="0" b="0"/>
            <wp:wrapThrough wrapText="bothSides">
              <wp:wrapPolygon edited="0">
                <wp:start x="3729" y="4760"/>
                <wp:lineTo x="3729" y="13567"/>
                <wp:lineTo x="5155" y="16185"/>
                <wp:lineTo x="5593" y="16661"/>
                <wp:lineTo x="6142" y="16661"/>
                <wp:lineTo x="17219" y="13329"/>
                <wp:lineTo x="17219" y="12853"/>
                <wp:lineTo x="17767" y="9045"/>
                <wp:lineTo x="17877" y="6902"/>
                <wp:lineTo x="15244" y="5950"/>
                <wp:lineTo x="8006" y="4760"/>
                <wp:lineTo x="3729" y="4760"/>
              </wp:wrapPolygon>
            </wp:wrapThrough>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renskog_Hoved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01621" cy="1152525"/>
                    </a:xfrm>
                    <a:prstGeom prst="rect">
                      <a:avLst/>
                    </a:prstGeom>
                  </pic:spPr>
                </pic:pic>
              </a:graphicData>
            </a:graphic>
            <wp14:sizeRelH relativeFrom="margin">
              <wp14:pctWidth>0</wp14:pctWidth>
            </wp14:sizeRelH>
            <wp14:sizeRelV relativeFrom="margin">
              <wp14:pctHeight>0</wp14:pctHeight>
            </wp14:sizeRelV>
          </wp:anchor>
        </w:drawing>
      </w:r>
      <w:r w:rsidR="00607C66" w:rsidRPr="00607C66">
        <w:rPr>
          <w:noProof/>
        </w:rPr>
        <w:drawing>
          <wp:anchor distT="0" distB="0" distL="114300" distR="114300" simplePos="0" relativeHeight="251658242" behindDoc="1" locked="0" layoutInCell="1" allowOverlap="1" wp14:anchorId="5950CBEB" wp14:editId="0BF23759">
            <wp:simplePos x="0" y="0"/>
            <wp:positionH relativeFrom="page">
              <wp:posOffset>10841355</wp:posOffset>
            </wp:positionH>
            <wp:positionV relativeFrom="page">
              <wp:posOffset>13268325</wp:posOffset>
            </wp:positionV>
            <wp:extent cx="2303145" cy="1061085"/>
            <wp:effectExtent l="0" t="0" r="0" b="0"/>
            <wp:wrapThrough wrapText="bothSides">
              <wp:wrapPolygon edited="0">
                <wp:start x="3573" y="4266"/>
                <wp:lineTo x="3573" y="13185"/>
                <wp:lineTo x="4467" y="15899"/>
                <wp:lineTo x="5181" y="16675"/>
                <wp:lineTo x="6432" y="16675"/>
                <wp:lineTo x="10720" y="15899"/>
                <wp:lineTo x="17509" y="13185"/>
                <wp:lineTo x="17330" y="11246"/>
                <wp:lineTo x="18045" y="6980"/>
                <wp:lineTo x="16437" y="5817"/>
                <wp:lineTo x="8040" y="4266"/>
                <wp:lineTo x="3573" y="4266"/>
              </wp:wrapPolygon>
            </wp:wrapThrough>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renskog_Hoved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3145" cy="1061085"/>
                    </a:xfrm>
                    <a:prstGeom prst="rect">
                      <a:avLst/>
                    </a:prstGeom>
                  </pic:spPr>
                </pic:pic>
              </a:graphicData>
            </a:graphic>
            <wp14:sizeRelH relativeFrom="margin">
              <wp14:pctWidth>0</wp14:pctWidth>
            </wp14:sizeRelH>
            <wp14:sizeRelV relativeFrom="margin">
              <wp14:pctHeight>0</wp14:pctHeight>
            </wp14:sizeRelV>
          </wp:anchor>
        </w:drawing>
      </w:r>
      <w:r w:rsidR="00157962">
        <w:br w:type="page"/>
      </w:r>
    </w:p>
    <w:p w14:paraId="2AD9FE9A" w14:textId="4E87FC92" w:rsidR="00D549AF" w:rsidRPr="005D05D4" w:rsidRDefault="003D6138" w:rsidP="005D05D4">
      <w:pPr>
        <w:pStyle w:val="Tekstboksfarget"/>
      </w:pPr>
      <w:r>
        <w:rPr>
          <w:noProof/>
        </w:rPr>
        <w:lastRenderedPageBreak/>
        <w:drawing>
          <wp:anchor distT="0" distB="0" distL="114300" distR="114300" simplePos="0" relativeHeight="251658245" behindDoc="1" locked="0" layoutInCell="1" allowOverlap="1" wp14:anchorId="048BECAD" wp14:editId="37D0F1B4">
            <wp:simplePos x="0" y="0"/>
            <wp:positionH relativeFrom="column">
              <wp:posOffset>-964226</wp:posOffset>
            </wp:positionH>
            <wp:positionV relativeFrom="paragraph">
              <wp:posOffset>-1778960</wp:posOffset>
            </wp:positionV>
            <wp:extent cx="7612911" cy="10760476"/>
            <wp:effectExtent l="0" t="0" r="0" b="0"/>
            <wp:wrapNone/>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12911" cy="10760476"/>
                    </a:xfrm>
                    <a:prstGeom prst="rect">
                      <a:avLst/>
                    </a:prstGeom>
                  </pic:spPr>
                </pic:pic>
              </a:graphicData>
            </a:graphic>
            <wp14:sizeRelH relativeFrom="page">
              <wp14:pctWidth>0</wp14:pctWidth>
            </wp14:sizeRelH>
            <wp14:sizeRelV relativeFrom="page">
              <wp14:pctHeight>0</wp14:pctHeight>
            </wp14:sizeRelV>
          </wp:anchor>
        </w:drawing>
      </w:r>
      <w:r w:rsidR="008C5AD0" w:rsidRPr="00741419">
        <w:rPr>
          <w:color w:val="761F08"/>
        </w:rPr>
        <w:t>Innhold</w:t>
      </w:r>
      <w:r w:rsidR="0064054B" w:rsidRPr="00741419">
        <w:rPr>
          <w:color w:val="761F08"/>
        </w:rPr>
        <w:t>sfortegnelse</w:t>
      </w:r>
      <w:bookmarkEnd w:id="1"/>
    </w:p>
    <w:sdt>
      <w:sdtPr>
        <w:rPr>
          <w:rFonts w:eastAsiaTheme="minorEastAsia" w:cs="Arial"/>
          <w:b w:val="0"/>
          <w:color w:val="auto"/>
          <w:spacing w:val="-2"/>
          <w:sz w:val="18"/>
          <w:szCs w:val="18"/>
          <w14:ligatures w14:val="none"/>
        </w:rPr>
        <w:id w:val="1869639014"/>
        <w:docPartObj>
          <w:docPartGallery w:val="Table of Contents"/>
          <w:docPartUnique/>
        </w:docPartObj>
      </w:sdtPr>
      <w:sdtEndPr>
        <w:rPr>
          <w:color w:val="000000"/>
          <w:spacing w:val="0"/>
          <w:sz w:val="23"/>
          <w:szCs w:val="23"/>
        </w:rPr>
      </w:sdtEndPr>
      <w:sdtContent>
        <w:p w14:paraId="08091212" w14:textId="7F9DB3DF" w:rsidR="0055705E" w:rsidRPr="003B5FB1" w:rsidRDefault="0055705E" w:rsidP="00D549AF">
          <w:pPr>
            <w:pStyle w:val="Innhold-heading"/>
            <w:rPr>
              <w:rFonts w:cs="Arial"/>
            </w:rPr>
          </w:pPr>
        </w:p>
        <w:p w14:paraId="3FE21089" w14:textId="42F9A6E8" w:rsidR="001D6113" w:rsidRDefault="0055705E">
          <w:pPr>
            <w:pStyle w:val="INNH1"/>
            <w:rPr>
              <w:rFonts w:asciiTheme="minorHAnsi" w:eastAsiaTheme="minorEastAsia" w:hAnsiTheme="minorHAnsi" w:cstheme="minorBidi"/>
              <w:b w:val="0"/>
              <w:color w:val="auto"/>
              <w:sz w:val="22"/>
              <w:szCs w:val="22"/>
              <w:lang w:eastAsia="nb-NO"/>
            </w:rPr>
          </w:pPr>
          <w:r w:rsidRPr="00F327F3">
            <w:rPr>
              <w:caps/>
              <w:color w:val="1F497D" w:themeColor="text2"/>
            </w:rPr>
            <w:fldChar w:fldCharType="begin"/>
          </w:r>
          <w:r w:rsidRPr="00F327F3">
            <w:instrText xml:space="preserve"> TOC \o "1-3" \h \z \u </w:instrText>
          </w:r>
          <w:r w:rsidRPr="00F327F3">
            <w:rPr>
              <w:caps/>
              <w:color w:val="1F497D" w:themeColor="text2"/>
            </w:rPr>
            <w:fldChar w:fldCharType="separate"/>
          </w:r>
          <w:hyperlink w:anchor="_Toc87129495" w:history="1">
            <w:r w:rsidR="001D6113" w:rsidRPr="00D81527">
              <w:rPr>
                <w:rStyle w:val="Hyperkobling"/>
              </w:rPr>
              <w:t>Forord</w:t>
            </w:r>
            <w:r w:rsidR="001D6113">
              <w:rPr>
                <w:webHidden/>
              </w:rPr>
              <w:tab/>
            </w:r>
            <w:r w:rsidR="001D6113">
              <w:rPr>
                <w:webHidden/>
              </w:rPr>
              <w:fldChar w:fldCharType="begin"/>
            </w:r>
            <w:r w:rsidR="001D6113">
              <w:rPr>
                <w:webHidden/>
              </w:rPr>
              <w:instrText xml:space="preserve"> PAGEREF _Toc87129495 \h </w:instrText>
            </w:r>
            <w:r w:rsidR="001D6113">
              <w:rPr>
                <w:webHidden/>
              </w:rPr>
            </w:r>
            <w:r w:rsidR="001D6113">
              <w:rPr>
                <w:webHidden/>
              </w:rPr>
              <w:fldChar w:fldCharType="separate"/>
            </w:r>
            <w:r w:rsidR="00AF563B">
              <w:rPr>
                <w:webHidden/>
              </w:rPr>
              <w:t>3</w:t>
            </w:r>
            <w:r w:rsidR="001D6113">
              <w:rPr>
                <w:webHidden/>
              </w:rPr>
              <w:fldChar w:fldCharType="end"/>
            </w:r>
          </w:hyperlink>
        </w:p>
        <w:p w14:paraId="5EA12CE3" w14:textId="79F8C38F" w:rsidR="001D6113" w:rsidRDefault="00386454">
          <w:pPr>
            <w:pStyle w:val="INNH1"/>
            <w:rPr>
              <w:rFonts w:asciiTheme="minorHAnsi" w:eastAsiaTheme="minorEastAsia" w:hAnsiTheme="minorHAnsi" w:cstheme="minorBidi"/>
              <w:b w:val="0"/>
              <w:color w:val="auto"/>
              <w:sz w:val="22"/>
              <w:szCs w:val="22"/>
              <w:lang w:eastAsia="nb-NO"/>
            </w:rPr>
          </w:pPr>
          <w:hyperlink w:anchor="_Toc87129496" w:history="1">
            <w:r w:rsidR="001D6113" w:rsidRPr="00D81527">
              <w:rPr>
                <w:rStyle w:val="Hyperkobling"/>
              </w:rPr>
              <w:t>1. Innledning – Lørenskogbarnehagene</w:t>
            </w:r>
            <w:r w:rsidR="001D6113">
              <w:rPr>
                <w:webHidden/>
              </w:rPr>
              <w:tab/>
            </w:r>
            <w:r w:rsidR="001D6113">
              <w:rPr>
                <w:webHidden/>
              </w:rPr>
              <w:fldChar w:fldCharType="begin"/>
            </w:r>
            <w:r w:rsidR="001D6113">
              <w:rPr>
                <w:webHidden/>
              </w:rPr>
              <w:instrText xml:space="preserve"> PAGEREF _Toc87129496 \h </w:instrText>
            </w:r>
            <w:r w:rsidR="001D6113">
              <w:rPr>
                <w:webHidden/>
              </w:rPr>
            </w:r>
            <w:r w:rsidR="001D6113">
              <w:rPr>
                <w:webHidden/>
              </w:rPr>
              <w:fldChar w:fldCharType="separate"/>
            </w:r>
            <w:r w:rsidR="00AF563B">
              <w:rPr>
                <w:webHidden/>
              </w:rPr>
              <w:t>4</w:t>
            </w:r>
            <w:r w:rsidR="001D6113">
              <w:rPr>
                <w:webHidden/>
              </w:rPr>
              <w:fldChar w:fldCharType="end"/>
            </w:r>
          </w:hyperlink>
        </w:p>
        <w:p w14:paraId="6843E77D" w14:textId="79175E9B" w:rsidR="001D6113" w:rsidRDefault="00386454">
          <w:pPr>
            <w:pStyle w:val="INNH3"/>
            <w:rPr>
              <w:rFonts w:asciiTheme="minorHAnsi" w:eastAsiaTheme="minorEastAsia" w:hAnsiTheme="minorHAnsi" w:cstheme="minorBidi"/>
              <w:color w:val="auto"/>
              <w:sz w:val="22"/>
              <w:szCs w:val="22"/>
              <w:lang w:eastAsia="nb-NO"/>
            </w:rPr>
          </w:pPr>
          <w:hyperlink w:anchor="_Toc87129497" w:history="1">
            <w:r w:rsidR="001D6113" w:rsidRPr="00D81527">
              <w:rPr>
                <w:rStyle w:val="Hyperkobling"/>
              </w:rPr>
              <w:t>Vårt verdigrunnlag</w:t>
            </w:r>
            <w:r w:rsidR="001D6113">
              <w:rPr>
                <w:webHidden/>
              </w:rPr>
              <w:tab/>
            </w:r>
            <w:r w:rsidR="001D6113">
              <w:rPr>
                <w:webHidden/>
              </w:rPr>
              <w:fldChar w:fldCharType="begin"/>
            </w:r>
            <w:r w:rsidR="001D6113">
              <w:rPr>
                <w:webHidden/>
              </w:rPr>
              <w:instrText xml:space="preserve"> PAGEREF _Toc87129497 \h </w:instrText>
            </w:r>
            <w:r w:rsidR="001D6113">
              <w:rPr>
                <w:webHidden/>
              </w:rPr>
            </w:r>
            <w:r w:rsidR="001D6113">
              <w:rPr>
                <w:webHidden/>
              </w:rPr>
              <w:fldChar w:fldCharType="separate"/>
            </w:r>
            <w:r w:rsidR="00AF563B">
              <w:rPr>
                <w:webHidden/>
              </w:rPr>
              <w:t>5</w:t>
            </w:r>
            <w:r w:rsidR="001D6113">
              <w:rPr>
                <w:webHidden/>
              </w:rPr>
              <w:fldChar w:fldCharType="end"/>
            </w:r>
          </w:hyperlink>
        </w:p>
        <w:p w14:paraId="10149D40" w14:textId="4C98FF70" w:rsidR="001D6113" w:rsidRDefault="00386454">
          <w:pPr>
            <w:pStyle w:val="INNH3"/>
            <w:rPr>
              <w:rFonts w:asciiTheme="minorHAnsi" w:eastAsiaTheme="minorEastAsia" w:hAnsiTheme="minorHAnsi" w:cstheme="minorBidi"/>
              <w:color w:val="auto"/>
              <w:sz w:val="22"/>
              <w:szCs w:val="22"/>
              <w:lang w:eastAsia="nb-NO"/>
            </w:rPr>
          </w:pPr>
          <w:hyperlink w:anchor="_Toc87129498" w:history="1">
            <w:r w:rsidR="001D6113" w:rsidRPr="00D81527">
              <w:rPr>
                <w:rStyle w:val="Hyperkobling"/>
              </w:rPr>
              <w:t>1.2 Presentasjon av Bårliskogen barnehage</w:t>
            </w:r>
            <w:r w:rsidR="001D6113">
              <w:rPr>
                <w:webHidden/>
              </w:rPr>
              <w:tab/>
            </w:r>
            <w:r w:rsidR="001D6113">
              <w:rPr>
                <w:webHidden/>
              </w:rPr>
              <w:fldChar w:fldCharType="begin"/>
            </w:r>
            <w:r w:rsidR="001D6113">
              <w:rPr>
                <w:webHidden/>
              </w:rPr>
              <w:instrText xml:space="preserve"> PAGEREF _Toc87129498 \h </w:instrText>
            </w:r>
            <w:r w:rsidR="001D6113">
              <w:rPr>
                <w:webHidden/>
              </w:rPr>
            </w:r>
            <w:r w:rsidR="001D6113">
              <w:rPr>
                <w:webHidden/>
              </w:rPr>
              <w:fldChar w:fldCharType="separate"/>
            </w:r>
            <w:r w:rsidR="00AF563B">
              <w:rPr>
                <w:webHidden/>
              </w:rPr>
              <w:t>6</w:t>
            </w:r>
            <w:r w:rsidR="001D6113">
              <w:rPr>
                <w:webHidden/>
              </w:rPr>
              <w:fldChar w:fldCharType="end"/>
            </w:r>
          </w:hyperlink>
        </w:p>
        <w:p w14:paraId="01E156E0" w14:textId="6B26BC57" w:rsidR="001D6113" w:rsidRDefault="00386454">
          <w:pPr>
            <w:pStyle w:val="INNH1"/>
            <w:rPr>
              <w:rFonts w:asciiTheme="minorHAnsi" w:eastAsiaTheme="minorEastAsia" w:hAnsiTheme="minorHAnsi" w:cstheme="minorBidi"/>
              <w:b w:val="0"/>
              <w:color w:val="auto"/>
              <w:sz w:val="22"/>
              <w:szCs w:val="22"/>
              <w:lang w:eastAsia="nb-NO"/>
            </w:rPr>
          </w:pPr>
          <w:hyperlink w:anchor="_Toc87129499" w:history="1">
            <w:r w:rsidR="001D6113" w:rsidRPr="00D81527">
              <w:rPr>
                <w:rStyle w:val="Hyperkobling"/>
              </w:rPr>
              <w:t>2. Barnehagens innhold og oppgave</w:t>
            </w:r>
            <w:r w:rsidR="001D6113">
              <w:rPr>
                <w:webHidden/>
              </w:rPr>
              <w:tab/>
            </w:r>
            <w:r w:rsidR="00616AA6">
              <w:rPr>
                <w:webHidden/>
              </w:rPr>
              <w:t>7</w:t>
            </w:r>
          </w:hyperlink>
        </w:p>
        <w:p w14:paraId="3CCE92D0" w14:textId="4E13049F" w:rsidR="001D6113" w:rsidRDefault="00386454">
          <w:pPr>
            <w:pStyle w:val="INNH3"/>
            <w:rPr>
              <w:rFonts w:asciiTheme="minorHAnsi" w:eastAsiaTheme="minorEastAsia" w:hAnsiTheme="minorHAnsi" w:cstheme="minorBidi"/>
              <w:color w:val="auto"/>
              <w:sz w:val="22"/>
              <w:szCs w:val="22"/>
              <w:lang w:eastAsia="nb-NO"/>
            </w:rPr>
          </w:pPr>
          <w:hyperlink w:anchor="_Toc87129500" w:history="1">
            <w:r w:rsidR="001D6113" w:rsidRPr="00D81527">
              <w:rPr>
                <w:rStyle w:val="Hyperkobling"/>
              </w:rPr>
              <w:t>2.1 Omsorg</w:t>
            </w:r>
            <w:r w:rsidR="001D6113">
              <w:rPr>
                <w:webHidden/>
              </w:rPr>
              <w:tab/>
            </w:r>
            <w:r w:rsidR="00616AA6">
              <w:rPr>
                <w:webHidden/>
              </w:rPr>
              <w:t>7</w:t>
            </w:r>
          </w:hyperlink>
        </w:p>
        <w:p w14:paraId="5BE2FB52" w14:textId="3CF4137C" w:rsidR="001D6113" w:rsidRDefault="00386454">
          <w:pPr>
            <w:pStyle w:val="INNH3"/>
            <w:rPr>
              <w:rFonts w:asciiTheme="minorHAnsi" w:eastAsiaTheme="minorEastAsia" w:hAnsiTheme="minorHAnsi" w:cstheme="minorBidi"/>
              <w:color w:val="auto"/>
              <w:sz w:val="22"/>
              <w:szCs w:val="22"/>
              <w:lang w:eastAsia="nb-NO"/>
            </w:rPr>
          </w:pPr>
          <w:hyperlink w:anchor="_Toc87129501" w:history="1">
            <w:r w:rsidR="001D6113" w:rsidRPr="00D81527">
              <w:rPr>
                <w:rStyle w:val="Hyperkobling"/>
              </w:rPr>
              <w:t>2.2 Lek - vennskap</w:t>
            </w:r>
            <w:r w:rsidR="001D6113">
              <w:rPr>
                <w:webHidden/>
              </w:rPr>
              <w:tab/>
            </w:r>
            <w:r w:rsidR="001D6113">
              <w:rPr>
                <w:webHidden/>
              </w:rPr>
              <w:fldChar w:fldCharType="begin"/>
            </w:r>
            <w:r w:rsidR="001D6113">
              <w:rPr>
                <w:webHidden/>
              </w:rPr>
              <w:instrText xml:space="preserve"> PAGEREF _Toc87129501 \h </w:instrText>
            </w:r>
            <w:r w:rsidR="001D6113">
              <w:rPr>
                <w:webHidden/>
              </w:rPr>
            </w:r>
            <w:r w:rsidR="001D6113">
              <w:rPr>
                <w:webHidden/>
              </w:rPr>
              <w:fldChar w:fldCharType="separate"/>
            </w:r>
            <w:r w:rsidR="00AF563B">
              <w:rPr>
                <w:webHidden/>
              </w:rPr>
              <w:t>8</w:t>
            </w:r>
            <w:r w:rsidR="001D6113">
              <w:rPr>
                <w:webHidden/>
              </w:rPr>
              <w:fldChar w:fldCharType="end"/>
            </w:r>
          </w:hyperlink>
        </w:p>
        <w:p w14:paraId="2DD06DC1" w14:textId="586A103A" w:rsidR="001D6113" w:rsidRDefault="00386454">
          <w:pPr>
            <w:pStyle w:val="INNH3"/>
            <w:rPr>
              <w:rFonts w:asciiTheme="minorHAnsi" w:eastAsiaTheme="minorEastAsia" w:hAnsiTheme="minorHAnsi" w:cstheme="minorBidi"/>
              <w:color w:val="auto"/>
              <w:sz w:val="22"/>
              <w:szCs w:val="22"/>
              <w:lang w:eastAsia="nb-NO"/>
            </w:rPr>
          </w:pPr>
          <w:hyperlink w:anchor="_Toc87129502" w:history="1">
            <w:r w:rsidR="001D6113" w:rsidRPr="00D81527">
              <w:rPr>
                <w:rStyle w:val="Hyperkobling"/>
              </w:rPr>
              <w:t>2.3 Danning og læring</w:t>
            </w:r>
            <w:r w:rsidR="001D6113">
              <w:rPr>
                <w:webHidden/>
              </w:rPr>
              <w:tab/>
            </w:r>
            <w:r w:rsidR="001D6113">
              <w:rPr>
                <w:webHidden/>
              </w:rPr>
              <w:fldChar w:fldCharType="begin"/>
            </w:r>
            <w:r w:rsidR="001D6113">
              <w:rPr>
                <w:webHidden/>
              </w:rPr>
              <w:instrText xml:space="preserve"> PAGEREF _Toc87129502 \h </w:instrText>
            </w:r>
            <w:r w:rsidR="001D6113">
              <w:rPr>
                <w:webHidden/>
              </w:rPr>
            </w:r>
            <w:r w:rsidR="001D6113">
              <w:rPr>
                <w:webHidden/>
              </w:rPr>
              <w:fldChar w:fldCharType="separate"/>
            </w:r>
            <w:r w:rsidR="00AF563B">
              <w:rPr>
                <w:webHidden/>
              </w:rPr>
              <w:t>9</w:t>
            </w:r>
            <w:r w:rsidR="001D6113">
              <w:rPr>
                <w:webHidden/>
              </w:rPr>
              <w:fldChar w:fldCharType="end"/>
            </w:r>
          </w:hyperlink>
        </w:p>
        <w:p w14:paraId="300F4D58" w14:textId="4C9879B2" w:rsidR="001D6113" w:rsidRDefault="00386454">
          <w:pPr>
            <w:pStyle w:val="INNH3"/>
            <w:rPr>
              <w:rFonts w:asciiTheme="minorHAnsi" w:eastAsiaTheme="minorEastAsia" w:hAnsiTheme="minorHAnsi" w:cstheme="minorBidi"/>
              <w:color w:val="auto"/>
              <w:sz w:val="22"/>
              <w:szCs w:val="22"/>
              <w:lang w:eastAsia="nb-NO"/>
            </w:rPr>
          </w:pPr>
          <w:hyperlink w:anchor="_Toc87129503" w:history="1">
            <w:r w:rsidR="001D6113" w:rsidRPr="00D81527">
              <w:rPr>
                <w:rStyle w:val="Hyperkobling"/>
              </w:rPr>
              <w:t>2.4 Barns medvirkning</w:t>
            </w:r>
            <w:r w:rsidR="001D6113">
              <w:rPr>
                <w:webHidden/>
              </w:rPr>
              <w:tab/>
            </w:r>
            <w:r w:rsidR="001D6113">
              <w:rPr>
                <w:webHidden/>
              </w:rPr>
              <w:fldChar w:fldCharType="begin"/>
            </w:r>
            <w:r w:rsidR="001D6113">
              <w:rPr>
                <w:webHidden/>
              </w:rPr>
              <w:instrText xml:space="preserve"> PAGEREF _Toc87129503 \h </w:instrText>
            </w:r>
            <w:r w:rsidR="001D6113">
              <w:rPr>
                <w:webHidden/>
              </w:rPr>
            </w:r>
            <w:r w:rsidR="001D6113">
              <w:rPr>
                <w:webHidden/>
              </w:rPr>
              <w:fldChar w:fldCharType="separate"/>
            </w:r>
            <w:r w:rsidR="00AF563B">
              <w:rPr>
                <w:webHidden/>
              </w:rPr>
              <w:t>9</w:t>
            </w:r>
            <w:r w:rsidR="001D6113">
              <w:rPr>
                <w:webHidden/>
              </w:rPr>
              <w:fldChar w:fldCharType="end"/>
            </w:r>
          </w:hyperlink>
        </w:p>
        <w:p w14:paraId="561706B4" w14:textId="01DCCC96" w:rsidR="001D6113" w:rsidRDefault="00386454">
          <w:pPr>
            <w:pStyle w:val="INNH3"/>
            <w:rPr>
              <w:rFonts w:asciiTheme="minorHAnsi" w:eastAsiaTheme="minorEastAsia" w:hAnsiTheme="minorHAnsi" w:cstheme="minorBidi"/>
              <w:color w:val="auto"/>
              <w:sz w:val="22"/>
              <w:szCs w:val="22"/>
              <w:lang w:eastAsia="nb-NO"/>
            </w:rPr>
          </w:pPr>
          <w:hyperlink w:anchor="_Toc87129504" w:history="1">
            <w:r w:rsidR="001D6113" w:rsidRPr="00D81527">
              <w:rPr>
                <w:rStyle w:val="Hyperkobling"/>
              </w:rPr>
              <w:t>2.5 Barnehagens digitale praksis.</w:t>
            </w:r>
            <w:r w:rsidR="001D6113">
              <w:rPr>
                <w:webHidden/>
              </w:rPr>
              <w:tab/>
            </w:r>
            <w:r w:rsidR="003961B5">
              <w:rPr>
                <w:webHidden/>
              </w:rPr>
              <w:t>.9</w:t>
            </w:r>
          </w:hyperlink>
        </w:p>
        <w:p w14:paraId="4C690A25" w14:textId="187BDB5A" w:rsidR="001D6113" w:rsidRDefault="00386454">
          <w:pPr>
            <w:pStyle w:val="INNH3"/>
            <w:rPr>
              <w:rFonts w:asciiTheme="minorHAnsi" w:eastAsiaTheme="minorEastAsia" w:hAnsiTheme="minorHAnsi" w:cstheme="minorBidi"/>
              <w:color w:val="auto"/>
              <w:sz w:val="22"/>
              <w:szCs w:val="22"/>
              <w:lang w:eastAsia="nb-NO"/>
            </w:rPr>
          </w:pPr>
          <w:hyperlink w:anchor="_Toc87129505" w:history="1">
            <w:r w:rsidR="001D6113" w:rsidRPr="00D81527">
              <w:rPr>
                <w:rStyle w:val="Hyperkobling"/>
              </w:rPr>
              <w:t>2.6 Barnehagens språkmiljø</w:t>
            </w:r>
            <w:r w:rsidR="001D6113">
              <w:rPr>
                <w:webHidden/>
              </w:rPr>
              <w:tab/>
            </w:r>
            <w:r w:rsidR="001D6113">
              <w:rPr>
                <w:webHidden/>
              </w:rPr>
              <w:fldChar w:fldCharType="begin"/>
            </w:r>
            <w:r w:rsidR="001D6113">
              <w:rPr>
                <w:webHidden/>
              </w:rPr>
              <w:instrText xml:space="preserve"> PAGEREF _Toc87129505 \h </w:instrText>
            </w:r>
            <w:r w:rsidR="001D6113">
              <w:rPr>
                <w:webHidden/>
              </w:rPr>
            </w:r>
            <w:r w:rsidR="001D6113">
              <w:rPr>
                <w:webHidden/>
              </w:rPr>
              <w:fldChar w:fldCharType="separate"/>
            </w:r>
            <w:r w:rsidR="00AF563B">
              <w:rPr>
                <w:webHidden/>
              </w:rPr>
              <w:t>11</w:t>
            </w:r>
            <w:r w:rsidR="001D6113">
              <w:rPr>
                <w:webHidden/>
              </w:rPr>
              <w:fldChar w:fldCharType="end"/>
            </w:r>
          </w:hyperlink>
        </w:p>
        <w:p w14:paraId="74B716B6" w14:textId="69AF9E19" w:rsidR="001D6113" w:rsidRDefault="00386454">
          <w:pPr>
            <w:pStyle w:val="INNH3"/>
            <w:rPr>
              <w:rFonts w:asciiTheme="minorHAnsi" w:eastAsiaTheme="minorEastAsia" w:hAnsiTheme="minorHAnsi" w:cstheme="minorBidi"/>
              <w:color w:val="auto"/>
              <w:sz w:val="22"/>
              <w:szCs w:val="22"/>
              <w:lang w:eastAsia="nb-NO"/>
            </w:rPr>
          </w:pPr>
          <w:hyperlink w:anchor="_Toc87129506" w:history="1">
            <w:r w:rsidR="001D6113" w:rsidRPr="00D81527">
              <w:rPr>
                <w:rStyle w:val="Hyperkobling"/>
              </w:rPr>
              <w:t>2.7 Barnehagens psykososiale miljø</w:t>
            </w:r>
            <w:r w:rsidR="001D6113">
              <w:rPr>
                <w:webHidden/>
              </w:rPr>
              <w:tab/>
            </w:r>
            <w:r w:rsidR="001D6113">
              <w:rPr>
                <w:webHidden/>
              </w:rPr>
              <w:fldChar w:fldCharType="begin"/>
            </w:r>
            <w:r w:rsidR="001D6113">
              <w:rPr>
                <w:webHidden/>
              </w:rPr>
              <w:instrText xml:space="preserve"> PAGEREF _Toc87129506 \h </w:instrText>
            </w:r>
            <w:r w:rsidR="001D6113">
              <w:rPr>
                <w:webHidden/>
              </w:rPr>
            </w:r>
            <w:r w:rsidR="001D6113">
              <w:rPr>
                <w:webHidden/>
              </w:rPr>
              <w:fldChar w:fldCharType="separate"/>
            </w:r>
            <w:r w:rsidR="00AF563B">
              <w:rPr>
                <w:webHidden/>
              </w:rPr>
              <w:t>12</w:t>
            </w:r>
            <w:r w:rsidR="001D6113">
              <w:rPr>
                <w:webHidden/>
              </w:rPr>
              <w:fldChar w:fldCharType="end"/>
            </w:r>
          </w:hyperlink>
        </w:p>
        <w:p w14:paraId="2EEF4C30" w14:textId="3E48953A" w:rsidR="001D6113" w:rsidRDefault="00386454">
          <w:pPr>
            <w:pStyle w:val="INNH3"/>
            <w:rPr>
              <w:rFonts w:asciiTheme="minorHAnsi" w:eastAsiaTheme="minorEastAsia" w:hAnsiTheme="minorHAnsi" w:cstheme="minorBidi"/>
              <w:color w:val="auto"/>
              <w:sz w:val="22"/>
              <w:szCs w:val="22"/>
              <w:lang w:eastAsia="nb-NO"/>
            </w:rPr>
          </w:pPr>
          <w:hyperlink w:anchor="_Toc87129507" w:history="1">
            <w:r w:rsidR="001D6113" w:rsidRPr="00D81527">
              <w:rPr>
                <w:rStyle w:val="Hyperkobling"/>
              </w:rPr>
              <w:t>2.8 Forebygging av seksuelle overgrep</w:t>
            </w:r>
            <w:r w:rsidR="001D6113">
              <w:rPr>
                <w:webHidden/>
              </w:rPr>
              <w:tab/>
            </w:r>
            <w:r w:rsidR="001D6113">
              <w:rPr>
                <w:webHidden/>
              </w:rPr>
              <w:fldChar w:fldCharType="begin"/>
            </w:r>
            <w:r w:rsidR="001D6113">
              <w:rPr>
                <w:webHidden/>
              </w:rPr>
              <w:instrText xml:space="preserve"> PAGEREF _Toc87129507 \h </w:instrText>
            </w:r>
            <w:r w:rsidR="001D6113">
              <w:rPr>
                <w:webHidden/>
              </w:rPr>
            </w:r>
            <w:r w:rsidR="001D6113">
              <w:rPr>
                <w:webHidden/>
              </w:rPr>
              <w:fldChar w:fldCharType="separate"/>
            </w:r>
            <w:r w:rsidR="00AF563B">
              <w:rPr>
                <w:webHidden/>
              </w:rPr>
              <w:t>1</w:t>
            </w:r>
            <w:r w:rsidR="00C77259">
              <w:rPr>
                <w:webHidden/>
              </w:rPr>
              <w:t>3</w:t>
            </w:r>
            <w:r w:rsidR="001D6113">
              <w:rPr>
                <w:webHidden/>
              </w:rPr>
              <w:fldChar w:fldCharType="end"/>
            </w:r>
          </w:hyperlink>
        </w:p>
        <w:p w14:paraId="2D4AA1E2" w14:textId="4BC203B9" w:rsidR="001D6113" w:rsidRDefault="00386454">
          <w:pPr>
            <w:pStyle w:val="INNH3"/>
            <w:rPr>
              <w:rFonts w:asciiTheme="minorHAnsi" w:eastAsiaTheme="minorEastAsia" w:hAnsiTheme="minorHAnsi" w:cstheme="minorBidi"/>
              <w:color w:val="auto"/>
              <w:sz w:val="22"/>
              <w:szCs w:val="22"/>
              <w:lang w:eastAsia="nb-NO"/>
            </w:rPr>
          </w:pPr>
          <w:hyperlink w:anchor="_Toc87129508" w:history="1">
            <w:r w:rsidR="001D6113" w:rsidRPr="00D81527">
              <w:rPr>
                <w:rStyle w:val="Hyperkobling"/>
              </w:rPr>
              <w:t>2.9 Bærekraftig utvikling</w:t>
            </w:r>
            <w:r w:rsidR="001D6113">
              <w:rPr>
                <w:webHidden/>
              </w:rPr>
              <w:tab/>
            </w:r>
            <w:r w:rsidR="001D6113">
              <w:rPr>
                <w:webHidden/>
              </w:rPr>
              <w:fldChar w:fldCharType="begin"/>
            </w:r>
            <w:r w:rsidR="001D6113">
              <w:rPr>
                <w:webHidden/>
              </w:rPr>
              <w:instrText xml:space="preserve"> PAGEREF _Toc87129508 \h </w:instrText>
            </w:r>
            <w:r w:rsidR="001D6113">
              <w:rPr>
                <w:webHidden/>
              </w:rPr>
            </w:r>
            <w:r w:rsidR="001D6113">
              <w:rPr>
                <w:webHidden/>
              </w:rPr>
              <w:fldChar w:fldCharType="separate"/>
            </w:r>
            <w:r w:rsidR="00AF563B">
              <w:rPr>
                <w:webHidden/>
              </w:rPr>
              <w:t>1</w:t>
            </w:r>
            <w:r w:rsidR="00C77259">
              <w:rPr>
                <w:webHidden/>
              </w:rPr>
              <w:t>3</w:t>
            </w:r>
            <w:r w:rsidR="001D6113">
              <w:rPr>
                <w:webHidden/>
              </w:rPr>
              <w:fldChar w:fldCharType="end"/>
            </w:r>
          </w:hyperlink>
        </w:p>
        <w:p w14:paraId="233129C7" w14:textId="53C49195" w:rsidR="001D6113" w:rsidRDefault="00386454">
          <w:pPr>
            <w:pStyle w:val="INNH3"/>
            <w:rPr>
              <w:rFonts w:asciiTheme="minorHAnsi" w:eastAsiaTheme="minorEastAsia" w:hAnsiTheme="minorHAnsi" w:cstheme="minorBidi"/>
              <w:color w:val="auto"/>
              <w:sz w:val="22"/>
              <w:szCs w:val="22"/>
              <w:lang w:eastAsia="nb-NO"/>
            </w:rPr>
          </w:pPr>
          <w:hyperlink w:anchor="_Toc87129509" w:history="1">
            <w:r w:rsidR="001D6113" w:rsidRPr="00D81527">
              <w:rPr>
                <w:rStyle w:val="Hyperkobling"/>
              </w:rPr>
              <w:t>2.10 Kosthold</w:t>
            </w:r>
            <w:r w:rsidR="001D6113">
              <w:rPr>
                <w:webHidden/>
              </w:rPr>
              <w:tab/>
            </w:r>
            <w:r w:rsidR="001D6113">
              <w:rPr>
                <w:webHidden/>
              </w:rPr>
              <w:fldChar w:fldCharType="begin"/>
            </w:r>
            <w:r w:rsidR="001D6113">
              <w:rPr>
                <w:webHidden/>
              </w:rPr>
              <w:instrText xml:space="preserve"> PAGEREF _Toc87129509 \h </w:instrText>
            </w:r>
            <w:r w:rsidR="001D6113">
              <w:rPr>
                <w:webHidden/>
              </w:rPr>
            </w:r>
            <w:r w:rsidR="001D6113">
              <w:rPr>
                <w:webHidden/>
              </w:rPr>
              <w:fldChar w:fldCharType="separate"/>
            </w:r>
            <w:r w:rsidR="00AF563B">
              <w:rPr>
                <w:webHidden/>
              </w:rPr>
              <w:t>1</w:t>
            </w:r>
            <w:r w:rsidR="0036388C">
              <w:rPr>
                <w:webHidden/>
              </w:rPr>
              <w:t>4</w:t>
            </w:r>
            <w:r w:rsidR="001D6113">
              <w:rPr>
                <w:webHidden/>
              </w:rPr>
              <w:fldChar w:fldCharType="end"/>
            </w:r>
          </w:hyperlink>
        </w:p>
        <w:p w14:paraId="301C867E" w14:textId="2AE6BE73" w:rsidR="001D6113" w:rsidRDefault="00386454">
          <w:pPr>
            <w:pStyle w:val="INNH3"/>
            <w:rPr>
              <w:rFonts w:asciiTheme="minorHAnsi" w:eastAsiaTheme="minorEastAsia" w:hAnsiTheme="minorHAnsi" w:cstheme="minorBidi"/>
              <w:color w:val="auto"/>
              <w:sz w:val="22"/>
              <w:szCs w:val="22"/>
              <w:lang w:eastAsia="nb-NO"/>
            </w:rPr>
          </w:pPr>
          <w:hyperlink w:anchor="_Toc87129510" w:history="1">
            <w:r w:rsidR="001D6113" w:rsidRPr="00D81527">
              <w:rPr>
                <w:rStyle w:val="Hyperkobling"/>
              </w:rPr>
              <w:t>2.11 Trygg i Barnehagen</w:t>
            </w:r>
            <w:r w:rsidR="001D6113">
              <w:rPr>
                <w:webHidden/>
              </w:rPr>
              <w:tab/>
            </w:r>
            <w:r w:rsidR="001D6113">
              <w:rPr>
                <w:webHidden/>
              </w:rPr>
              <w:fldChar w:fldCharType="begin"/>
            </w:r>
            <w:r w:rsidR="001D6113">
              <w:rPr>
                <w:webHidden/>
              </w:rPr>
              <w:instrText xml:space="preserve"> PAGEREF _Toc87129510 \h </w:instrText>
            </w:r>
            <w:r w:rsidR="001D6113">
              <w:rPr>
                <w:webHidden/>
              </w:rPr>
            </w:r>
            <w:r w:rsidR="001D6113">
              <w:rPr>
                <w:webHidden/>
              </w:rPr>
              <w:fldChar w:fldCharType="separate"/>
            </w:r>
            <w:r w:rsidR="00AF563B">
              <w:rPr>
                <w:webHidden/>
              </w:rPr>
              <w:t>1</w:t>
            </w:r>
            <w:r w:rsidR="00C6541A">
              <w:rPr>
                <w:webHidden/>
              </w:rPr>
              <w:t>5</w:t>
            </w:r>
            <w:r w:rsidR="001D6113">
              <w:rPr>
                <w:webHidden/>
              </w:rPr>
              <w:fldChar w:fldCharType="end"/>
            </w:r>
          </w:hyperlink>
        </w:p>
        <w:p w14:paraId="51606963" w14:textId="27F4D507" w:rsidR="001D6113" w:rsidRDefault="00386454">
          <w:pPr>
            <w:pStyle w:val="INNH3"/>
            <w:rPr>
              <w:rFonts w:asciiTheme="minorHAnsi" w:eastAsiaTheme="minorEastAsia" w:hAnsiTheme="minorHAnsi" w:cstheme="minorBidi"/>
              <w:color w:val="auto"/>
              <w:sz w:val="22"/>
              <w:szCs w:val="22"/>
              <w:lang w:eastAsia="nb-NO"/>
            </w:rPr>
          </w:pPr>
          <w:hyperlink w:anchor="_Toc87129511" w:history="1">
            <w:r w:rsidR="001D6113" w:rsidRPr="00D81527">
              <w:rPr>
                <w:rStyle w:val="Hyperkobling"/>
              </w:rPr>
              <w:t>2.12 Trafikksikkerhet i Lørenskogbarnehagene</w:t>
            </w:r>
            <w:r w:rsidR="001D6113">
              <w:rPr>
                <w:webHidden/>
              </w:rPr>
              <w:tab/>
            </w:r>
            <w:r w:rsidR="001D6113">
              <w:rPr>
                <w:webHidden/>
              </w:rPr>
              <w:fldChar w:fldCharType="begin"/>
            </w:r>
            <w:r w:rsidR="001D6113">
              <w:rPr>
                <w:webHidden/>
              </w:rPr>
              <w:instrText xml:space="preserve"> PAGEREF _Toc87129511 \h </w:instrText>
            </w:r>
            <w:r w:rsidR="001D6113">
              <w:rPr>
                <w:webHidden/>
              </w:rPr>
            </w:r>
            <w:r w:rsidR="001D6113">
              <w:rPr>
                <w:webHidden/>
              </w:rPr>
              <w:fldChar w:fldCharType="separate"/>
            </w:r>
            <w:r w:rsidR="00AF563B">
              <w:rPr>
                <w:webHidden/>
              </w:rPr>
              <w:t>1</w:t>
            </w:r>
            <w:r w:rsidR="00336F26">
              <w:rPr>
                <w:webHidden/>
              </w:rPr>
              <w:t>7</w:t>
            </w:r>
            <w:r w:rsidR="001D6113">
              <w:rPr>
                <w:webHidden/>
              </w:rPr>
              <w:fldChar w:fldCharType="end"/>
            </w:r>
          </w:hyperlink>
        </w:p>
        <w:p w14:paraId="7AB7DE17" w14:textId="289F3BFD" w:rsidR="001D6113" w:rsidRDefault="00386454">
          <w:pPr>
            <w:pStyle w:val="INNH1"/>
            <w:rPr>
              <w:rFonts w:asciiTheme="minorHAnsi" w:eastAsiaTheme="minorEastAsia" w:hAnsiTheme="minorHAnsi" w:cstheme="minorBidi"/>
              <w:b w:val="0"/>
              <w:color w:val="auto"/>
              <w:sz w:val="22"/>
              <w:szCs w:val="22"/>
              <w:lang w:eastAsia="nb-NO"/>
            </w:rPr>
          </w:pPr>
          <w:hyperlink w:anchor="_Toc87129512" w:history="1">
            <w:r w:rsidR="001D6113" w:rsidRPr="00D81527">
              <w:rPr>
                <w:rStyle w:val="Hyperkobling"/>
              </w:rPr>
              <w:t>3. Barnehagen som pedagogisk virksomhet</w:t>
            </w:r>
            <w:r w:rsidR="001D6113">
              <w:rPr>
                <w:webHidden/>
              </w:rPr>
              <w:tab/>
            </w:r>
            <w:r w:rsidR="001D6113">
              <w:rPr>
                <w:webHidden/>
              </w:rPr>
              <w:fldChar w:fldCharType="begin"/>
            </w:r>
            <w:r w:rsidR="001D6113">
              <w:rPr>
                <w:webHidden/>
              </w:rPr>
              <w:instrText xml:space="preserve"> PAGEREF _Toc87129512 \h </w:instrText>
            </w:r>
            <w:r w:rsidR="001D6113">
              <w:rPr>
                <w:webHidden/>
              </w:rPr>
            </w:r>
            <w:r w:rsidR="001D6113">
              <w:rPr>
                <w:webHidden/>
              </w:rPr>
              <w:fldChar w:fldCharType="separate"/>
            </w:r>
            <w:r w:rsidR="00AF563B">
              <w:rPr>
                <w:webHidden/>
              </w:rPr>
              <w:t>1</w:t>
            </w:r>
            <w:r w:rsidR="00B75BC9">
              <w:rPr>
                <w:webHidden/>
              </w:rPr>
              <w:t>7</w:t>
            </w:r>
            <w:r w:rsidR="001D6113">
              <w:rPr>
                <w:webHidden/>
              </w:rPr>
              <w:fldChar w:fldCharType="end"/>
            </w:r>
          </w:hyperlink>
        </w:p>
        <w:p w14:paraId="7AD02478" w14:textId="44316CE4" w:rsidR="001D6113" w:rsidRDefault="00386454">
          <w:pPr>
            <w:pStyle w:val="INNH1"/>
            <w:rPr>
              <w:rFonts w:asciiTheme="minorHAnsi" w:eastAsiaTheme="minorEastAsia" w:hAnsiTheme="minorHAnsi" w:cstheme="minorBidi"/>
              <w:b w:val="0"/>
              <w:color w:val="auto"/>
              <w:sz w:val="22"/>
              <w:szCs w:val="22"/>
              <w:lang w:eastAsia="nb-NO"/>
            </w:rPr>
          </w:pPr>
          <w:hyperlink w:anchor="_Toc87129513" w:history="1">
            <w:r w:rsidR="001D6113" w:rsidRPr="00D81527">
              <w:rPr>
                <w:rStyle w:val="Hyperkobling"/>
              </w:rPr>
              <w:t>4. Samarbeid</w:t>
            </w:r>
            <w:r w:rsidR="001D6113">
              <w:rPr>
                <w:webHidden/>
              </w:rPr>
              <w:tab/>
            </w:r>
            <w:r w:rsidR="001D6113">
              <w:rPr>
                <w:webHidden/>
              </w:rPr>
              <w:fldChar w:fldCharType="begin"/>
            </w:r>
            <w:r w:rsidR="001D6113">
              <w:rPr>
                <w:webHidden/>
              </w:rPr>
              <w:instrText xml:space="preserve"> PAGEREF _Toc87129513 \h </w:instrText>
            </w:r>
            <w:r w:rsidR="001D6113">
              <w:rPr>
                <w:webHidden/>
              </w:rPr>
            </w:r>
            <w:r w:rsidR="001D6113">
              <w:rPr>
                <w:webHidden/>
              </w:rPr>
              <w:fldChar w:fldCharType="separate"/>
            </w:r>
            <w:r w:rsidR="00AF563B">
              <w:rPr>
                <w:webHidden/>
              </w:rPr>
              <w:t>1</w:t>
            </w:r>
            <w:r w:rsidR="004A1D93">
              <w:rPr>
                <w:webHidden/>
              </w:rPr>
              <w:t>9</w:t>
            </w:r>
            <w:r w:rsidR="001D6113">
              <w:rPr>
                <w:webHidden/>
              </w:rPr>
              <w:fldChar w:fldCharType="end"/>
            </w:r>
          </w:hyperlink>
        </w:p>
        <w:p w14:paraId="1E140336" w14:textId="313E8476" w:rsidR="001D6113" w:rsidRDefault="00386454">
          <w:pPr>
            <w:pStyle w:val="INNH3"/>
            <w:rPr>
              <w:rFonts w:asciiTheme="minorHAnsi" w:eastAsiaTheme="minorEastAsia" w:hAnsiTheme="minorHAnsi" w:cstheme="minorBidi"/>
              <w:color w:val="auto"/>
              <w:sz w:val="22"/>
              <w:szCs w:val="22"/>
              <w:lang w:eastAsia="nb-NO"/>
            </w:rPr>
          </w:pPr>
          <w:hyperlink w:anchor="_Toc87129514" w:history="1">
            <w:r w:rsidR="001D6113" w:rsidRPr="00D81527">
              <w:rPr>
                <w:rStyle w:val="Hyperkobling"/>
              </w:rPr>
              <w:t>4.1 Samarbeid hjem og barnehage</w:t>
            </w:r>
            <w:r w:rsidR="001D6113">
              <w:rPr>
                <w:webHidden/>
              </w:rPr>
              <w:tab/>
            </w:r>
            <w:r w:rsidR="001D6113">
              <w:rPr>
                <w:webHidden/>
              </w:rPr>
              <w:fldChar w:fldCharType="begin"/>
            </w:r>
            <w:r w:rsidR="001D6113">
              <w:rPr>
                <w:webHidden/>
              </w:rPr>
              <w:instrText xml:space="preserve"> PAGEREF _Toc87129514 \h </w:instrText>
            </w:r>
            <w:r w:rsidR="001D6113">
              <w:rPr>
                <w:webHidden/>
              </w:rPr>
            </w:r>
            <w:r w:rsidR="001D6113">
              <w:rPr>
                <w:webHidden/>
              </w:rPr>
              <w:fldChar w:fldCharType="separate"/>
            </w:r>
            <w:r w:rsidR="00AF563B">
              <w:rPr>
                <w:webHidden/>
              </w:rPr>
              <w:t>1</w:t>
            </w:r>
            <w:r w:rsidR="007A1873">
              <w:rPr>
                <w:webHidden/>
              </w:rPr>
              <w:t>9</w:t>
            </w:r>
            <w:r w:rsidR="001D6113">
              <w:rPr>
                <w:webHidden/>
              </w:rPr>
              <w:fldChar w:fldCharType="end"/>
            </w:r>
          </w:hyperlink>
        </w:p>
        <w:p w14:paraId="00CBEC96" w14:textId="40526F06" w:rsidR="001D6113" w:rsidRDefault="00386454">
          <w:pPr>
            <w:pStyle w:val="INNH3"/>
            <w:rPr>
              <w:rFonts w:asciiTheme="minorHAnsi" w:eastAsiaTheme="minorEastAsia" w:hAnsiTheme="minorHAnsi" w:cstheme="minorBidi"/>
              <w:color w:val="auto"/>
              <w:sz w:val="22"/>
              <w:szCs w:val="22"/>
              <w:lang w:eastAsia="nb-NO"/>
            </w:rPr>
          </w:pPr>
          <w:hyperlink w:anchor="_Toc87129515" w:history="1">
            <w:r w:rsidR="001D6113" w:rsidRPr="00D81527">
              <w:rPr>
                <w:rStyle w:val="Hyperkobling"/>
              </w:rPr>
              <w:t>4.2 Overganger</w:t>
            </w:r>
            <w:r w:rsidR="001D6113">
              <w:rPr>
                <w:webHidden/>
              </w:rPr>
              <w:tab/>
            </w:r>
            <w:r w:rsidR="001D6113">
              <w:rPr>
                <w:webHidden/>
              </w:rPr>
              <w:fldChar w:fldCharType="begin"/>
            </w:r>
            <w:r w:rsidR="001D6113">
              <w:rPr>
                <w:webHidden/>
              </w:rPr>
              <w:instrText xml:space="preserve"> PAGEREF _Toc87129515 \h </w:instrText>
            </w:r>
            <w:r w:rsidR="001D6113">
              <w:rPr>
                <w:webHidden/>
              </w:rPr>
            </w:r>
            <w:r w:rsidR="001D6113">
              <w:rPr>
                <w:webHidden/>
              </w:rPr>
              <w:fldChar w:fldCharType="separate"/>
            </w:r>
            <w:r w:rsidR="00AF563B">
              <w:rPr>
                <w:webHidden/>
              </w:rPr>
              <w:t>2</w:t>
            </w:r>
            <w:r w:rsidR="0029389D">
              <w:rPr>
                <w:webHidden/>
              </w:rPr>
              <w:t>1</w:t>
            </w:r>
            <w:r w:rsidR="001D6113">
              <w:rPr>
                <w:webHidden/>
              </w:rPr>
              <w:fldChar w:fldCharType="end"/>
            </w:r>
          </w:hyperlink>
        </w:p>
        <w:p w14:paraId="2A3FF249" w14:textId="24B1B597" w:rsidR="001D6113" w:rsidRDefault="00386454">
          <w:pPr>
            <w:pStyle w:val="INNH3"/>
          </w:pPr>
          <w:hyperlink w:anchor="_Toc87129516" w:history="1">
            <w:r w:rsidR="001D6113" w:rsidRPr="00D81527">
              <w:rPr>
                <w:rStyle w:val="Hyperkobling"/>
              </w:rPr>
              <w:t>4.3 Tverrfaglig samarbeid i barnehagen</w:t>
            </w:r>
            <w:r w:rsidR="001D6113">
              <w:rPr>
                <w:webHidden/>
              </w:rPr>
              <w:tab/>
            </w:r>
            <w:r w:rsidR="001D6113">
              <w:rPr>
                <w:webHidden/>
              </w:rPr>
              <w:fldChar w:fldCharType="begin"/>
            </w:r>
            <w:r w:rsidR="001D6113">
              <w:rPr>
                <w:webHidden/>
              </w:rPr>
              <w:instrText xml:space="preserve"> PAGEREF _Toc87129516 \h </w:instrText>
            </w:r>
            <w:r w:rsidR="001D6113">
              <w:rPr>
                <w:webHidden/>
              </w:rPr>
            </w:r>
            <w:r w:rsidR="001D6113">
              <w:rPr>
                <w:webHidden/>
              </w:rPr>
              <w:fldChar w:fldCharType="separate"/>
            </w:r>
            <w:r w:rsidR="00AF563B">
              <w:rPr>
                <w:webHidden/>
              </w:rPr>
              <w:t>2</w:t>
            </w:r>
            <w:r w:rsidR="0029389D">
              <w:rPr>
                <w:webHidden/>
              </w:rPr>
              <w:t>1</w:t>
            </w:r>
            <w:r w:rsidR="001D6113">
              <w:rPr>
                <w:webHidden/>
              </w:rPr>
              <w:fldChar w:fldCharType="end"/>
            </w:r>
          </w:hyperlink>
        </w:p>
        <w:p w14:paraId="211F961E" w14:textId="7DF825B5" w:rsidR="00B12939" w:rsidRPr="00CE4097" w:rsidRDefault="00CE4097" w:rsidP="00B12939">
          <w:pPr>
            <w:rPr>
              <w:sz w:val="20"/>
              <w:szCs w:val="20"/>
            </w:rPr>
          </w:pPr>
          <w:r>
            <w:t xml:space="preserve">     </w:t>
          </w:r>
          <w:r w:rsidRPr="00CE4097">
            <w:rPr>
              <w:sz w:val="20"/>
              <w:szCs w:val="20"/>
            </w:rPr>
            <w:t>4.4</w:t>
          </w:r>
          <w:r>
            <w:rPr>
              <w:sz w:val="20"/>
              <w:szCs w:val="20"/>
            </w:rPr>
            <w:t xml:space="preserve"> </w:t>
          </w:r>
          <w:r w:rsidR="00013950">
            <w:rPr>
              <w:sz w:val="20"/>
              <w:szCs w:val="20"/>
            </w:rPr>
            <w:t>Familieveiviseren …</w:t>
          </w:r>
          <w:r w:rsidR="00555348">
            <w:rPr>
              <w:sz w:val="20"/>
              <w:szCs w:val="20"/>
            </w:rPr>
            <w:t>…………………………………………………2</w:t>
          </w:r>
          <w:r w:rsidR="0029389D">
            <w:rPr>
              <w:sz w:val="20"/>
              <w:szCs w:val="20"/>
            </w:rPr>
            <w:t>1</w:t>
          </w:r>
        </w:p>
        <w:p w14:paraId="723EB269" w14:textId="75CF75EB" w:rsidR="001D6113" w:rsidRDefault="00386454">
          <w:pPr>
            <w:pStyle w:val="INNH1"/>
            <w:rPr>
              <w:rFonts w:asciiTheme="minorHAnsi" w:eastAsiaTheme="minorEastAsia" w:hAnsiTheme="minorHAnsi" w:cstheme="minorBidi"/>
              <w:b w:val="0"/>
              <w:color w:val="auto"/>
              <w:sz w:val="22"/>
              <w:szCs w:val="22"/>
              <w:lang w:eastAsia="nb-NO"/>
            </w:rPr>
          </w:pPr>
          <w:hyperlink w:anchor="_Toc87129517" w:history="1">
            <w:r w:rsidR="001D6113" w:rsidRPr="00D81527">
              <w:rPr>
                <w:rStyle w:val="Hyperkobling"/>
              </w:rPr>
              <w:t>5. Arbeidsmåter, progresjon og fagområdene hånd i hånd</w:t>
            </w:r>
            <w:r w:rsidR="001D6113">
              <w:rPr>
                <w:webHidden/>
              </w:rPr>
              <w:tab/>
            </w:r>
            <w:r w:rsidR="001D6113">
              <w:rPr>
                <w:webHidden/>
              </w:rPr>
              <w:fldChar w:fldCharType="begin"/>
            </w:r>
            <w:r w:rsidR="001D6113">
              <w:rPr>
                <w:webHidden/>
              </w:rPr>
              <w:instrText xml:space="preserve"> PAGEREF _Toc87129517 \h </w:instrText>
            </w:r>
            <w:r w:rsidR="001D6113">
              <w:rPr>
                <w:webHidden/>
              </w:rPr>
            </w:r>
            <w:r w:rsidR="001D6113">
              <w:rPr>
                <w:webHidden/>
              </w:rPr>
              <w:fldChar w:fldCharType="separate"/>
            </w:r>
            <w:r w:rsidR="00AF563B">
              <w:rPr>
                <w:webHidden/>
              </w:rPr>
              <w:t>2</w:t>
            </w:r>
            <w:r w:rsidR="00664EF7">
              <w:rPr>
                <w:webHidden/>
              </w:rPr>
              <w:t>2</w:t>
            </w:r>
            <w:r w:rsidR="001D6113">
              <w:rPr>
                <w:webHidden/>
              </w:rPr>
              <w:fldChar w:fldCharType="end"/>
            </w:r>
          </w:hyperlink>
        </w:p>
        <w:p w14:paraId="6A4F4DF5" w14:textId="65A21F1D" w:rsidR="001D6113" w:rsidRDefault="00386454">
          <w:pPr>
            <w:pStyle w:val="INNH3"/>
            <w:rPr>
              <w:rFonts w:asciiTheme="minorHAnsi" w:eastAsiaTheme="minorEastAsia" w:hAnsiTheme="minorHAnsi" w:cstheme="minorBidi"/>
              <w:color w:val="auto"/>
              <w:sz w:val="22"/>
              <w:szCs w:val="22"/>
              <w:lang w:eastAsia="nb-NO"/>
            </w:rPr>
          </w:pPr>
          <w:hyperlink w:anchor="_Toc87129518" w:history="1">
            <w:r w:rsidR="001D6113" w:rsidRPr="00D81527">
              <w:rPr>
                <w:rStyle w:val="Hyperkobling"/>
              </w:rPr>
              <w:t>5.1 Progresjonsplan - fagområdene</w:t>
            </w:r>
            <w:r w:rsidR="001D6113">
              <w:rPr>
                <w:webHidden/>
              </w:rPr>
              <w:tab/>
            </w:r>
            <w:r w:rsidR="001D6113">
              <w:rPr>
                <w:webHidden/>
              </w:rPr>
              <w:fldChar w:fldCharType="begin"/>
            </w:r>
            <w:r w:rsidR="001D6113">
              <w:rPr>
                <w:webHidden/>
              </w:rPr>
              <w:instrText xml:space="preserve"> PAGEREF _Toc87129518 \h </w:instrText>
            </w:r>
            <w:r w:rsidR="001D6113">
              <w:rPr>
                <w:webHidden/>
              </w:rPr>
            </w:r>
            <w:r w:rsidR="001D6113">
              <w:rPr>
                <w:webHidden/>
              </w:rPr>
              <w:fldChar w:fldCharType="separate"/>
            </w:r>
            <w:r w:rsidR="00AF563B">
              <w:rPr>
                <w:webHidden/>
              </w:rPr>
              <w:t>2</w:t>
            </w:r>
            <w:r w:rsidR="00455296">
              <w:rPr>
                <w:webHidden/>
              </w:rPr>
              <w:t>2</w:t>
            </w:r>
            <w:r w:rsidR="001D6113">
              <w:rPr>
                <w:webHidden/>
              </w:rPr>
              <w:fldChar w:fldCharType="end"/>
            </w:r>
          </w:hyperlink>
        </w:p>
        <w:p w14:paraId="7F6E9022" w14:textId="11909595" w:rsidR="001D6113" w:rsidRDefault="00386454">
          <w:pPr>
            <w:pStyle w:val="INNH3"/>
            <w:rPr>
              <w:rFonts w:asciiTheme="minorHAnsi" w:eastAsiaTheme="minorEastAsia" w:hAnsiTheme="minorHAnsi" w:cstheme="minorBidi"/>
              <w:color w:val="auto"/>
              <w:sz w:val="22"/>
              <w:szCs w:val="22"/>
              <w:lang w:eastAsia="nb-NO"/>
            </w:rPr>
          </w:pPr>
          <w:hyperlink w:anchor="_Toc87129519" w:history="1">
            <w:r w:rsidR="001D6113" w:rsidRPr="00D81527">
              <w:rPr>
                <w:rStyle w:val="Hyperkobling"/>
              </w:rPr>
              <w:t xml:space="preserve">5.2 Årshjul </w:t>
            </w:r>
            <w:r w:rsidR="000D607A">
              <w:rPr>
                <w:rStyle w:val="Hyperkobling"/>
              </w:rPr>
              <w:t>202</w:t>
            </w:r>
            <w:r w:rsidR="00BB6F54">
              <w:rPr>
                <w:rStyle w:val="Hyperkobling"/>
              </w:rPr>
              <w:t>5</w:t>
            </w:r>
            <w:r w:rsidR="000D607A">
              <w:rPr>
                <w:rStyle w:val="Hyperkobling"/>
              </w:rPr>
              <w:t xml:space="preserve"> i </w:t>
            </w:r>
            <w:r w:rsidR="001D6113" w:rsidRPr="00D81527">
              <w:rPr>
                <w:rStyle w:val="Hyperkobling"/>
              </w:rPr>
              <w:t>Bårliskogen barnehage</w:t>
            </w:r>
            <w:r w:rsidR="001D6113">
              <w:rPr>
                <w:webHidden/>
              </w:rPr>
              <w:tab/>
            </w:r>
            <w:r w:rsidR="001D6113">
              <w:rPr>
                <w:webHidden/>
              </w:rPr>
              <w:fldChar w:fldCharType="begin"/>
            </w:r>
            <w:r w:rsidR="001D6113">
              <w:rPr>
                <w:webHidden/>
              </w:rPr>
              <w:instrText xml:space="preserve"> PAGEREF _Toc87129519 \h </w:instrText>
            </w:r>
            <w:r w:rsidR="001D6113">
              <w:rPr>
                <w:webHidden/>
              </w:rPr>
            </w:r>
            <w:r w:rsidR="001D6113">
              <w:rPr>
                <w:webHidden/>
              </w:rPr>
              <w:fldChar w:fldCharType="separate"/>
            </w:r>
            <w:r w:rsidR="00AF563B">
              <w:rPr>
                <w:webHidden/>
              </w:rPr>
              <w:t>2</w:t>
            </w:r>
            <w:r w:rsidR="006E1983">
              <w:rPr>
                <w:webHidden/>
              </w:rPr>
              <w:t>3</w:t>
            </w:r>
            <w:r w:rsidR="001D6113">
              <w:rPr>
                <w:webHidden/>
              </w:rPr>
              <w:fldChar w:fldCharType="end"/>
            </w:r>
          </w:hyperlink>
        </w:p>
        <w:p w14:paraId="644EAF88" w14:textId="4F9C6A47" w:rsidR="002405CD" w:rsidRPr="003B5FB1" w:rsidRDefault="0055705E" w:rsidP="00AD00F6">
          <w:r w:rsidRPr="00F327F3">
            <w:rPr>
              <w:b/>
              <w:bCs/>
              <w:sz w:val="20"/>
              <w:szCs w:val="20"/>
            </w:rPr>
            <w:fldChar w:fldCharType="end"/>
          </w:r>
        </w:p>
      </w:sdtContent>
    </w:sdt>
    <w:p w14:paraId="43055DA2" w14:textId="77777777" w:rsidR="00B877F6" w:rsidRPr="003B5FB1" w:rsidRDefault="00B877F6" w:rsidP="00AD00F6">
      <w:pPr>
        <w:pStyle w:val="Innhold-1"/>
      </w:pPr>
    </w:p>
    <w:p w14:paraId="7AE4A127" w14:textId="77777777" w:rsidR="00144C1B" w:rsidRPr="003B5FB1" w:rsidRDefault="00144C1B" w:rsidP="00AD00F6">
      <w:pPr>
        <w:pStyle w:val="Innhold-1"/>
      </w:pPr>
    </w:p>
    <w:p w14:paraId="72A4B893" w14:textId="77777777" w:rsidR="00B877F6" w:rsidRPr="003B5FB1" w:rsidRDefault="00B877F6" w:rsidP="00AD00F6">
      <w:pPr>
        <w:pStyle w:val="Innhold-1"/>
      </w:pPr>
    </w:p>
    <w:p w14:paraId="0D42BB08" w14:textId="77777777" w:rsidR="00B877F6" w:rsidRPr="003B5FB1" w:rsidRDefault="00B877F6" w:rsidP="00AD00F6">
      <w:pPr>
        <w:pStyle w:val="Innhold-1"/>
      </w:pPr>
    </w:p>
    <w:p w14:paraId="2FFC9694" w14:textId="77777777" w:rsidR="00B877F6" w:rsidRPr="003B5FB1" w:rsidRDefault="00B877F6" w:rsidP="00AD00F6">
      <w:pPr>
        <w:pStyle w:val="Innhold-1"/>
      </w:pPr>
    </w:p>
    <w:p w14:paraId="3B1FC6AE" w14:textId="77777777" w:rsidR="00B877F6" w:rsidRPr="003B5FB1" w:rsidRDefault="00B877F6" w:rsidP="00AD00F6">
      <w:pPr>
        <w:pStyle w:val="Innhold-1"/>
      </w:pPr>
    </w:p>
    <w:p w14:paraId="5AC3706B" w14:textId="77777777" w:rsidR="00B877F6" w:rsidRPr="003B5FB1" w:rsidRDefault="00B877F6" w:rsidP="00AD00F6">
      <w:pPr>
        <w:pStyle w:val="Innhold-1"/>
      </w:pPr>
    </w:p>
    <w:p w14:paraId="5E4EDF84" w14:textId="77777777" w:rsidR="00B877F6" w:rsidRPr="003B5FB1" w:rsidRDefault="00B877F6" w:rsidP="00AD00F6">
      <w:pPr>
        <w:pStyle w:val="Innhold-1"/>
      </w:pPr>
    </w:p>
    <w:p w14:paraId="787B4EE3" w14:textId="77777777" w:rsidR="00B877F6" w:rsidRPr="003B5FB1" w:rsidRDefault="00B877F6" w:rsidP="00AD00F6">
      <w:pPr>
        <w:pStyle w:val="Innhold-1"/>
      </w:pPr>
    </w:p>
    <w:p w14:paraId="453CB1B4" w14:textId="302DDE45" w:rsidR="00B877F6" w:rsidRPr="003B5FB1" w:rsidRDefault="00B877F6" w:rsidP="00AD00F6">
      <w:pPr>
        <w:pStyle w:val="Innhold-1"/>
      </w:pPr>
    </w:p>
    <w:p w14:paraId="1CE860F6" w14:textId="77777777" w:rsidR="00B877F6" w:rsidRPr="003B5FB1" w:rsidRDefault="00B877F6" w:rsidP="00AD00F6">
      <w:pPr>
        <w:pStyle w:val="Innhold-1"/>
      </w:pPr>
    </w:p>
    <w:p w14:paraId="03326EE5" w14:textId="4FF6EA9C" w:rsidR="00D75A1D" w:rsidRDefault="00790BB3" w:rsidP="5D15412E">
      <w:pPr>
        <w:pStyle w:val="Overskrift1"/>
        <w:ind w:left="0" w:firstLine="0"/>
      </w:pPr>
      <w:bookmarkStart w:id="2" w:name="_Toc87129495"/>
      <w:r>
        <w:t>Forord</w:t>
      </w:r>
      <w:bookmarkEnd w:id="2"/>
    </w:p>
    <w:p w14:paraId="16395815" w14:textId="77777777" w:rsidR="000872F8" w:rsidRPr="000872F8" w:rsidRDefault="000872F8" w:rsidP="000872F8"/>
    <w:p w14:paraId="6CC5F1D7" w14:textId="77777777" w:rsidR="00D75A1D" w:rsidRPr="00D75A1D" w:rsidRDefault="00D75A1D" w:rsidP="00D75A1D"/>
    <w:p w14:paraId="5E6405C2" w14:textId="28DB20FA" w:rsidR="009C5A98" w:rsidRPr="00F118D1" w:rsidRDefault="00D605D4" w:rsidP="00AD00F6">
      <w:pPr>
        <w:rPr>
          <w:sz w:val="22"/>
          <w:szCs w:val="22"/>
        </w:rPr>
      </w:pPr>
      <w:r w:rsidRPr="00F118D1">
        <w:rPr>
          <w:sz w:val="22"/>
          <w:szCs w:val="22"/>
        </w:rPr>
        <w:lastRenderedPageBreak/>
        <w:t>Ifølge lov om barnehager skal alle barnehager utarbeide en årsplan. Årsplanen skal inneholde informasjon om hvordan barnehagen skal arbeide med</w:t>
      </w:r>
      <w:r w:rsidR="00025D56" w:rsidRPr="00F118D1">
        <w:rPr>
          <w:sz w:val="22"/>
          <w:szCs w:val="22"/>
        </w:rPr>
        <w:t xml:space="preserve"> </w:t>
      </w:r>
      <w:r w:rsidRPr="00F118D1">
        <w:rPr>
          <w:sz w:val="22"/>
          <w:szCs w:val="22"/>
        </w:rPr>
        <w:t>omsorg, danning, lek og læring. Dette for å fremme barnas allsidige utvikling</w:t>
      </w:r>
      <w:r w:rsidR="000C22CB">
        <w:rPr>
          <w:sz w:val="22"/>
          <w:szCs w:val="22"/>
        </w:rPr>
        <w:t>,</w:t>
      </w:r>
      <w:r w:rsidRPr="00F118D1">
        <w:rPr>
          <w:sz w:val="22"/>
          <w:szCs w:val="22"/>
        </w:rPr>
        <w:t xml:space="preserve"> og ivareta samarbeid med barnas hjem. </w:t>
      </w:r>
      <w:r w:rsidRPr="00F118D1">
        <w:rPr>
          <w:sz w:val="22"/>
          <w:szCs w:val="22"/>
        </w:rPr>
        <w:br/>
      </w:r>
      <w:r w:rsidRPr="00F118D1">
        <w:rPr>
          <w:sz w:val="22"/>
          <w:szCs w:val="22"/>
        </w:rPr>
        <w:br/>
      </w:r>
      <w:r w:rsidR="00CF2B03" w:rsidRPr="00F118D1">
        <w:rPr>
          <w:sz w:val="22"/>
          <w:szCs w:val="22"/>
        </w:rPr>
        <w:t xml:space="preserve">Årsplanen </w:t>
      </w:r>
      <w:r w:rsidRPr="00F118D1">
        <w:rPr>
          <w:sz w:val="22"/>
          <w:szCs w:val="22"/>
        </w:rPr>
        <w:t>skal gi informasjon om</w:t>
      </w:r>
      <w:r w:rsidR="00025D56" w:rsidRPr="00F118D1">
        <w:rPr>
          <w:sz w:val="22"/>
          <w:szCs w:val="22"/>
        </w:rPr>
        <w:t xml:space="preserve"> </w:t>
      </w:r>
      <w:r w:rsidRPr="00F118D1">
        <w:rPr>
          <w:sz w:val="22"/>
          <w:szCs w:val="22"/>
        </w:rPr>
        <w:t>hvordan</w:t>
      </w:r>
      <w:r w:rsidR="67095D96" w:rsidRPr="00F118D1">
        <w:rPr>
          <w:sz w:val="22"/>
          <w:szCs w:val="22"/>
        </w:rPr>
        <w:t xml:space="preserve"> barnehage</w:t>
      </w:r>
      <w:r w:rsidRPr="00F118D1">
        <w:rPr>
          <w:sz w:val="22"/>
          <w:szCs w:val="22"/>
        </w:rPr>
        <w:t xml:space="preserve">lovens bestemmelser om innhold skal følges opp, dokumenteres og vurderes. Konkretisering av barnehagens arbeid for barns medvirkning </w:t>
      </w:r>
      <w:r w:rsidR="00617C9A">
        <w:rPr>
          <w:sz w:val="22"/>
          <w:szCs w:val="22"/>
        </w:rPr>
        <w:t>skal</w:t>
      </w:r>
      <w:r w:rsidR="00680F06" w:rsidRPr="00F118D1">
        <w:rPr>
          <w:sz w:val="22"/>
          <w:szCs w:val="22"/>
        </w:rPr>
        <w:t xml:space="preserve"> </w:t>
      </w:r>
      <w:r w:rsidRPr="00F118D1">
        <w:rPr>
          <w:sz w:val="22"/>
          <w:szCs w:val="22"/>
        </w:rPr>
        <w:t>beskrives i årsplanen.</w:t>
      </w:r>
      <w:r w:rsidR="009C5A98" w:rsidRPr="00F118D1">
        <w:rPr>
          <w:sz w:val="22"/>
          <w:szCs w:val="22"/>
        </w:rPr>
        <w:t xml:space="preserve"> Barnehagens årsplan fastsettes av barnehagens samarbeidsutvalg og skal følge kalenderåret. </w:t>
      </w:r>
    </w:p>
    <w:p w14:paraId="3522BBF5" w14:textId="77777777" w:rsidR="003B5FB1" w:rsidRPr="00F118D1" w:rsidRDefault="003B5FB1" w:rsidP="00AD00F6">
      <w:pPr>
        <w:rPr>
          <w:sz w:val="22"/>
          <w:szCs w:val="22"/>
        </w:rPr>
      </w:pPr>
    </w:p>
    <w:p w14:paraId="3E3DCCD4" w14:textId="3DE29164" w:rsidR="009C5A98" w:rsidRPr="00F118D1" w:rsidRDefault="009C5A98" w:rsidP="00AD00F6">
      <w:pPr>
        <w:rPr>
          <w:sz w:val="22"/>
          <w:szCs w:val="22"/>
        </w:rPr>
      </w:pPr>
      <w:r w:rsidRPr="00F118D1">
        <w:rPr>
          <w:sz w:val="22"/>
          <w:szCs w:val="22"/>
        </w:rPr>
        <w:t xml:space="preserve">En felles mal for årsplan for </w:t>
      </w:r>
      <w:r w:rsidR="00BF205D" w:rsidRPr="00F118D1">
        <w:rPr>
          <w:sz w:val="22"/>
          <w:szCs w:val="22"/>
        </w:rPr>
        <w:t xml:space="preserve">de kommunale </w:t>
      </w:r>
      <w:r w:rsidRPr="00F118D1">
        <w:rPr>
          <w:sz w:val="22"/>
          <w:szCs w:val="22"/>
        </w:rPr>
        <w:t xml:space="preserve">barnehagene skal bidra til at det blir et likeverdig og enhetlig barnehagetilbud i alle Lørenskogbarnehager for alle barn og foreldre. Tidlig innsats, mestringsperspektivet og samarbeid og samhandling skal vektlegges i barnehagene i Lørenskog. </w:t>
      </w:r>
    </w:p>
    <w:p w14:paraId="4E5A18DB" w14:textId="77777777" w:rsidR="00680F06" w:rsidRPr="00F118D1" w:rsidRDefault="00680F06" w:rsidP="00AD00F6">
      <w:pPr>
        <w:rPr>
          <w:sz w:val="22"/>
          <w:szCs w:val="22"/>
        </w:rPr>
      </w:pPr>
    </w:p>
    <w:p w14:paraId="15423AE4" w14:textId="77777777" w:rsidR="00D605D4" w:rsidRPr="00F118D1" w:rsidRDefault="00D605D4" w:rsidP="00AD00F6">
      <w:pPr>
        <w:rPr>
          <w:sz w:val="22"/>
          <w:szCs w:val="22"/>
        </w:rPr>
      </w:pPr>
      <w:r w:rsidRPr="00F118D1">
        <w:rPr>
          <w:sz w:val="22"/>
          <w:szCs w:val="22"/>
        </w:rPr>
        <w:t>Årsplanen er utarbeidet på grunnlag av:</w:t>
      </w:r>
    </w:p>
    <w:p w14:paraId="26CB4EEF" w14:textId="1CD0B80A" w:rsidR="00372F33" w:rsidRDefault="00D605D4" w:rsidP="00486E1C">
      <w:pPr>
        <w:pStyle w:val="Listeavsnitt"/>
        <w:numPr>
          <w:ilvl w:val="0"/>
          <w:numId w:val="8"/>
        </w:numPr>
        <w:rPr>
          <w:sz w:val="22"/>
          <w:szCs w:val="22"/>
        </w:rPr>
      </w:pPr>
      <w:r w:rsidRPr="00F118D1">
        <w:rPr>
          <w:sz w:val="22"/>
          <w:szCs w:val="22"/>
        </w:rPr>
        <w:t>Lov om barnehage</w:t>
      </w:r>
      <w:r w:rsidR="006C09EB">
        <w:rPr>
          <w:sz w:val="22"/>
          <w:szCs w:val="22"/>
        </w:rPr>
        <w:t xml:space="preserve"> og lovens forskrifter til rammeplan.</w:t>
      </w:r>
    </w:p>
    <w:p w14:paraId="357EAAB8" w14:textId="77777777" w:rsidR="00372F33" w:rsidRPr="00F118D1" w:rsidRDefault="00D605D4" w:rsidP="00486E1C">
      <w:pPr>
        <w:pStyle w:val="Listeavsnitt"/>
        <w:numPr>
          <w:ilvl w:val="0"/>
          <w:numId w:val="8"/>
        </w:numPr>
        <w:rPr>
          <w:sz w:val="22"/>
          <w:szCs w:val="22"/>
        </w:rPr>
      </w:pPr>
      <w:r w:rsidRPr="00F118D1">
        <w:rPr>
          <w:sz w:val="22"/>
          <w:szCs w:val="22"/>
        </w:rPr>
        <w:t>Rammeplan for barnehagens innhold og oppgaver.</w:t>
      </w:r>
    </w:p>
    <w:p w14:paraId="0DD3EF05" w14:textId="3D872678" w:rsidR="00372F33" w:rsidRPr="00F118D1" w:rsidRDefault="00F058C9" w:rsidP="00486E1C">
      <w:pPr>
        <w:pStyle w:val="Listeavsnitt"/>
        <w:numPr>
          <w:ilvl w:val="0"/>
          <w:numId w:val="8"/>
        </w:numPr>
        <w:rPr>
          <w:sz w:val="22"/>
          <w:szCs w:val="22"/>
        </w:rPr>
      </w:pPr>
      <w:r w:rsidRPr="00F118D1">
        <w:rPr>
          <w:sz w:val="22"/>
          <w:szCs w:val="22"/>
        </w:rPr>
        <w:t>Kommuneplan for Lørenskog</w:t>
      </w:r>
      <w:r w:rsidR="00327EEA" w:rsidRPr="00F118D1">
        <w:rPr>
          <w:sz w:val="22"/>
          <w:szCs w:val="22"/>
        </w:rPr>
        <w:t xml:space="preserve"> og </w:t>
      </w:r>
      <w:r w:rsidR="00D70496" w:rsidRPr="00F118D1">
        <w:rPr>
          <w:sz w:val="22"/>
          <w:szCs w:val="22"/>
          <w:lang w:eastAsia="nb-NO"/>
        </w:rPr>
        <w:t>Kvalitet i barnehage og skole – strategisk plan 2018-2026.</w:t>
      </w:r>
      <w:r w:rsidR="00782508">
        <w:rPr>
          <w:sz w:val="22"/>
          <w:szCs w:val="22"/>
          <w:lang w:eastAsia="nb-NO"/>
        </w:rPr>
        <w:t xml:space="preserve"> </w:t>
      </w:r>
      <w:r w:rsidR="00782508" w:rsidRPr="006C09EB">
        <w:rPr>
          <w:i/>
          <w:iCs/>
          <w:sz w:val="22"/>
          <w:szCs w:val="22"/>
          <w:lang w:eastAsia="nb-NO"/>
        </w:rPr>
        <w:t>Ny revidert plan er under arbeid.</w:t>
      </w:r>
    </w:p>
    <w:p w14:paraId="56A4EC3A" w14:textId="77777777" w:rsidR="00372F33" w:rsidRPr="00F118D1" w:rsidRDefault="00327EEA" w:rsidP="00486E1C">
      <w:pPr>
        <w:pStyle w:val="Listeavsnitt"/>
        <w:numPr>
          <w:ilvl w:val="0"/>
          <w:numId w:val="8"/>
        </w:numPr>
        <w:rPr>
          <w:sz w:val="22"/>
          <w:szCs w:val="22"/>
        </w:rPr>
      </w:pPr>
      <w:r w:rsidRPr="00F118D1">
        <w:rPr>
          <w:sz w:val="22"/>
          <w:szCs w:val="22"/>
        </w:rPr>
        <w:t xml:space="preserve">Lørenskogs </w:t>
      </w:r>
      <w:r w:rsidR="00D605D4" w:rsidRPr="00F118D1">
        <w:rPr>
          <w:sz w:val="22"/>
          <w:szCs w:val="22"/>
        </w:rPr>
        <w:t>standarder for samarbeid og sammenheng mellom barnehage og skole.</w:t>
      </w:r>
    </w:p>
    <w:p w14:paraId="726BB440" w14:textId="5DE59256" w:rsidR="00D605D4" w:rsidRPr="00F118D1" w:rsidRDefault="00D605D4" w:rsidP="00486E1C">
      <w:pPr>
        <w:pStyle w:val="Listeavsnitt"/>
        <w:numPr>
          <w:ilvl w:val="0"/>
          <w:numId w:val="8"/>
        </w:numPr>
        <w:rPr>
          <w:sz w:val="22"/>
          <w:szCs w:val="22"/>
        </w:rPr>
      </w:pPr>
      <w:r w:rsidRPr="00F118D1">
        <w:rPr>
          <w:sz w:val="22"/>
          <w:szCs w:val="22"/>
        </w:rPr>
        <w:t>Barnehagens vedtekter</w:t>
      </w:r>
      <w:r w:rsidR="00E80C1F">
        <w:rPr>
          <w:sz w:val="22"/>
          <w:szCs w:val="22"/>
        </w:rPr>
        <w:t xml:space="preserve"> og verdier.</w:t>
      </w:r>
    </w:p>
    <w:p w14:paraId="19CBA2E8" w14:textId="4883F492" w:rsidR="002A5B93" w:rsidRDefault="002A5B93" w:rsidP="00486E1C">
      <w:pPr>
        <w:pStyle w:val="Listeavsnitt"/>
        <w:numPr>
          <w:ilvl w:val="0"/>
          <w:numId w:val="8"/>
        </w:numPr>
        <w:rPr>
          <w:sz w:val="22"/>
          <w:szCs w:val="22"/>
        </w:rPr>
      </w:pPr>
      <w:r w:rsidRPr="00F118D1">
        <w:rPr>
          <w:sz w:val="22"/>
          <w:szCs w:val="22"/>
        </w:rPr>
        <w:t>Lørenskog kommune</w:t>
      </w:r>
      <w:r w:rsidR="00C909B3">
        <w:rPr>
          <w:sz w:val="22"/>
          <w:szCs w:val="22"/>
        </w:rPr>
        <w:t xml:space="preserve"> sine</w:t>
      </w:r>
      <w:r w:rsidRPr="00F118D1">
        <w:rPr>
          <w:sz w:val="22"/>
          <w:szCs w:val="22"/>
        </w:rPr>
        <w:t xml:space="preserve"> verdier. </w:t>
      </w:r>
    </w:p>
    <w:p w14:paraId="094A62EE" w14:textId="3B90D77F" w:rsidR="00DA581E" w:rsidRPr="00F118D1" w:rsidRDefault="00DA581E" w:rsidP="00486E1C">
      <w:pPr>
        <w:pStyle w:val="Listeavsnitt"/>
        <w:numPr>
          <w:ilvl w:val="0"/>
          <w:numId w:val="8"/>
        </w:numPr>
        <w:rPr>
          <w:sz w:val="22"/>
          <w:szCs w:val="22"/>
        </w:rPr>
      </w:pPr>
      <w:r>
        <w:rPr>
          <w:sz w:val="22"/>
          <w:szCs w:val="22"/>
        </w:rPr>
        <w:t>Barnekonvensjonen og FN’s bærekraftsmål.</w:t>
      </w:r>
    </w:p>
    <w:p w14:paraId="6EB9565B" w14:textId="5AF497E1" w:rsidR="00D605D4" w:rsidRPr="00F118D1" w:rsidRDefault="00D605D4" w:rsidP="00AD00F6">
      <w:pPr>
        <w:rPr>
          <w:sz w:val="22"/>
          <w:szCs w:val="22"/>
        </w:rPr>
      </w:pPr>
    </w:p>
    <w:p w14:paraId="5732DE56" w14:textId="77777777" w:rsidR="00D605D4" w:rsidRPr="00F118D1" w:rsidRDefault="00D605D4" w:rsidP="00AD00F6">
      <w:pPr>
        <w:rPr>
          <w:sz w:val="22"/>
          <w:szCs w:val="22"/>
        </w:rPr>
      </w:pPr>
      <w:r w:rsidRPr="00F118D1">
        <w:rPr>
          <w:sz w:val="22"/>
          <w:szCs w:val="22"/>
        </w:rPr>
        <w:t>Årsplanens funksjoner ifølge lov om barnehager:</w:t>
      </w:r>
    </w:p>
    <w:p w14:paraId="15623A22" w14:textId="7F922DCF" w:rsidR="00372F33" w:rsidRPr="00F118D1" w:rsidRDefault="00CF2B03" w:rsidP="00486E1C">
      <w:pPr>
        <w:pStyle w:val="Listeavsnitt"/>
        <w:numPr>
          <w:ilvl w:val="0"/>
          <w:numId w:val="9"/>
        </w:numPr>
        <w:rPr>
          <w:sz w:val="22"/>
          <w:szCs w:val="22"/>
        </w:rPr>
      </w:pPr>
      <w:r w:rsidRPr="00F118D1">
        <w:rPr>
          <w:sz w:val="22"/>
          <w:szCs w:val="22"/>
        </w:rPr>
        <w:t>Det skal være e</w:t>
      </w:r>
      <w:r w:rsidR="00D605D4" w:rsidRPr="00F118D1">
        <w:rPr>
          <w:sz w:val="22"/>
          <w:szCs w:val="22"/>
        </w:rPr>
        <w:t>t arbeidsverktøy for ansatte.</w:t>
      </w:r>
      <w:r w:rsidR="00D605D4" w:rsidRPr="00F118D1" w:rsidDel="00CF2B03">
        <w:rPr>
          <w:sz w:val="22"/>
          <w:szCs w:val="22"/>
        </w:rPr>
        <w:t xml:space="preserve"> </w:t>
      </w:r>
      <w:r w:rsidRPr="00F118D1">
        <w:rPr>
          <w:sz w:val="22"/>
          <w:szCs w:val="22"/>
        </w:rPr>
        <w:t xml:space="preserve">Det er </w:t>
      </w:r>
      <w:r w:rsidR="00D605D4" w:rsidRPr="00F118D1">
        <w:rPr>
          <w:sz w:val="22"/>
          <w:szCs w:val="22"/>
        </w:rPr>
        <w:t>for å sikre at barnehagens personell styrer barnehagen i en bevisst og uttalt retning. Hver enkelt barnehage</w:t>
      </w:r>
      <w:r w:rsidR="00372F33" w:rsidRPr="00F118D1">
        <w:rPr>
          <w:sz w:val="22"/>
          <w:szCs w:val="22"/>
        </w:rPr>
        <w:t xml:space="preserve"> </w:t>
      </w:r>
      <w:r w:rsidR="00D605D4" w:rsidRPr="00F118D1">
        <w:rPr>
          <w:sz w:val="22"/>
          <w:szCs w:val="22"/>
        </w:rPr>
        <w:t>avgjør hvilke andre konkrete planer de ønsker å utarbeide for kortere eller lengre perioder.</w:t>
      </w:r>
    </w:p>
    <w:p w14:paraId="0054A3BB" w14:textId="199AC86C" w:rsidR="00372F33" w:rsidRPr="00F118D1" w:rsidRDefault="00D605D4" w:rsidP="00486E1C">
      <w:pPr>
        <w:pStyle w:val="Listeavsnitt"/>
        <w:numPr>
          <w:ilvl w:val="0"/>
          <w:numId w:val="9"/>
        </w:numPr>
        <w:rPr>
          <w:sz w:val="22"/>
          <w:szCs w:val="22"/>
        </w:rPr>
      </w:pPr>
      <w:r w:rsidRPr="00F118D1">
        <w:rPr>
          <w:sz w:val="22"/>
          <w:szCs w:val="22"/>
        </w:rPr>
        <w:t>Gjennom årsplanen får foresatte et godt innblikk i barnehagens arbeid, og kan se en klar sammenheng mellom de konkrete aktivitetene og de</w:t>
      </w:r>
      <w:r w:rsidR="00372F33" w:rsidRPr="00F118D1">
        <w:rPr>
          <w:sz w:val="22"/>
          <w:szCs w:val="22"/>
        </w:rPr>
        <w:t xml:space="preserve"> </w:t>
      </w:r>
      <w:r w:rsidRPr="00F118D1">
        <w:rPr>
          <w:sz w:val="22"/>
          <w:szCs w:val="22"/>
        </w:rPr>
        <w:t>overordnede målene.</w:t>
      </w:r>
      <w:r w:rsidR="00EC027E" w:rsidRPr="00F118D1">
        <w:rPr>
          <w:sz w:val="22"/>
          <w:szCs w:val="22"/>
        </w:rPr>
        <w:t xml:space="preserve"> </w:t>
      </w:r>
      <w:r w:rsidR="00FF7B41" w:rsidRPr="00F118D1">
        <w:rPr>
          <w:sz w:val="22"/>
          <w:szCs w:val="22"/>
        </w:rPr>
        <w:t>Dette gir foresatte en reell mulighet til å påvirke innholdet i barnehagen.</w:t>
      </w:r>
    </w:p>
    <w:p w14:paraId="49AB114E" w14:textId="77777777" w:rsidR="00372F33" w:rsidRPr="00F118D1" w:rsidRDefault="00D605D4" w:rsidP="00486E1C">
      <w:pPr>
        <w:pStyle w:val="Listeavsnitt"/>
        <w:numPr>
          <w:ilvl w:val="0"/>
          <w:numId w:val="9"/>
        </w:numPr>
        <w:rPr>
          <w:sz w:val="22"/>
          <w:szCs w:val="22"/>
        </w:rPr>
      </w:pPr>
      <w:r w:rsidRPr="00F118D1">
        <w:rPr>
          <w:sz w:val="22"/>
          <w:szCs w:val="22"/>
        </w:rPr>
        <w:t>Et grunnlag for barnehagemyndighetens tilsyn i barnehagen.</w:t>
      </w:r>
    </w:p>
    <w:p w14:paraId="20BD9BA8" w14:textId="08F8BE59" w:rsidR="00D605D4" w:rsidRPr="00F118D1" w:rsidRDefault="00D605D4" w:rsidP="00486E1C">
      <w:pPr>
        <w:pStyle w:val="Listeavsnitt"/>
        <w:numPr>
          <w:ilvl w:val="0"/>
          <w:numId w:val="9"/>
        </w:numPr>
        <w:rPr>
          <w:sz w:val="22"/>
          <w:szCs w:val="22"/>
        </w:rPr>
      </w:pPr>
      <w:r w:rsidRPr="00F118D1">
        <w:rPr>
          <w:sz w:val="22"/>
          <w:szCs w:val="22"/>
        </w:rPr>
        <w:t>Gir informasjon om barnehagens pedagogiske arbeid til eier, politikere, samarbeidspartnere og andre interesserte.</w:t>
      </w:r>
    </w:p>
    <w:p w14:paraId="50A96608" w14:textId="70B62871" w:rsidR="00790BB3" w:rsidRPr="00F118D1" w:rsidRDefault="00790BB3" w:rsidP="00AD00F6">
      <w:pPr>
        <w:rPr>
          <w:sz w:val="22"/>
          <w:szCs w:val="22"/>
        </w:rPr>
      </w:pPr>
    </w:p>
    <w:p w14:paraId="1538F4C5" w14:textId="0CE69A9E" w:rsidR="00790BB3" w:rsidRPr="00F118D1" w:rsidRDefault="334C8F51" w:rsidP="00AD00F6">
      <w:pPr>
        <w:rPr>
          <w:sz w:val="22"/>
          <w:szCs w:val="22"/>
        </w:rPr>
      </w:pPr>
      <w:r w:rsidRPr="00F118D1">
        <w:rPr>
          <w:sz w:val="22"/>
          <w:szCs w:val="22"/>
        </w:rPr>
        <w:t xml:space="preserve">Barnehagen ses på som en del av utdanningsløpet der lek, språk og god </w:t>
      </w:r>
      <w:r w:rsidR="07B1F32B" w:rsidRPr="00F118D1">
        <w:rPr>
          <w:sz w:val="22"/>
          <w:szCs w:val="22"/>
        </w:rPr>
        <w:t>relasjonskompetanse</w:t>
      </w:r>
      <w:r w:rsidRPr="00F118D1">
        <w:rPr>
          <w:sz w:val="22"/>
          <w:szCs w:val="22"/>
        </w:rPr>
        <w:t xml:space="preserve"> er spesielle faglige utviklingsområder.</w:t>
      </w:r>
    </w:p>
    <w:p w14:paraId="7F35667C" w14:textId="41816B1A" w:rsidR="00790BB3" w:rsidRPr="003B5FB1" w:rsidRDefault="00790BB3" w:rsidP="00AD00F6"/>
    <w:p w14:paraId="14449D02" w14:textId="23A07237" w:rsidR="00947D39" w:rsidRDefault="00947D39" w:rsidP="00ED67AB">
      <w:pPr>
        <w:pStyle w:val="Overskrift1"/>
        <w:ind w:left="0" w:firstLine="0"/>
      </w:pPr>
    </w:p>
    <w:p w14:paraId="5D4A718F" w14:textId="77777777" w:rsidR="00F118D1" w:rsidRPr="00F118D1" w:rsidRDefault="00F118D1" w:rsidP="00F118D1"/>
    <w:p w14:paraId="168A30FB" w14:textId="564FB3BD" w:rsidR="3CA03EF5" w:rsidRDefault="3CA03EF5" w:rsidP="3CA03EF5">
      <w:pPr>
        <w:rPr>
          <w:rFonts w:eastAsia="Calibri"/>
          <w:color w:val="000000" w:themeColor="text1"/>
        </w:rPr>
      </w:pPr>
    </w:p>
    <w:p w14:paraId="453662AE" w14:textId="77777777" w:rsidR="0059717B" w:rsidRPr="0059717B" w:rsidRDefault="0059717B" w:rsidP="0059717B"/>
    <w:p w14:paraId="52C14F02" w14:textId="77777777" w:rsidR="00726768" w:rsidRPr="00726768" w:rsidRDefault="00726768" w:rsidP="00726768"/>
    <w:p w14:paraId="5922ED65" w14:textId="22899C79" w:rsidR="00050AEA" w:rsidRPr="003B5FB1" w:rsidRDefault="2E75E35E" w:rsidP="5D15412E">
      <w:pPr>
        <w:pStyle w:val="Overskrift1"/>
        <w:ind w:left="0" w:firstLine="0"/>
        <w:rPr>
          <w:rFonts w:eastAsiaTheme="minorEastAsia"/>
        </w:rPr>
      </w:pPr>
      <w:bookmarkStart w:id="3" w:name="_Toc87129496"/>
      <w:r>
        <w:t xml:space="preserve">1. </w:t>
      </w:r>
      <w:r w:rsidR="00790BB3">
        <w:t>Innledning</w:t>
      </w:r>
      <w:r w:rsidR="007E10B1">
        <w:t xml:space="preserve"> – Lørenskogbarnehagene</w:t>
      </w:r>
      <w:bookmarkEnd w:id="3"/>
    </w:p>
    <w:p w14:paraId="1702EF58" w14:textId="565F3D0D" w:rsidR="003B6C7C" w:rsidRPr="00F118D1" w:rsidRDefault="006E6F5C" w:rsidP="00AD00F6">
      <w:pPr>
        <w:rPr>
          <w:sz w:val="22"/>
          <w:szCs w:val="22"/>
          <w:lang w:eastAsia="nb-NO"/>
        </w:rPr>
      </w:pPr>
      <w:r w:rsidRPr="00F118D1">
        <w:rPr>
          <w:sz w:val="22"/>
          <w:szCs w:val="22"/>
          <w:lang w:eastAsia="nb-NO"/>
        </w:rPr>
        <w:t>Nasjonale</w:t>
      </w:r>
      <w:r w:rsidR="00170B7D" w:rsidRPr="00F118D1">
        <w:rPr>
          <w:sz w:val="22"/>
          <w:szCs w:val="22"/>
          <w:lang w:eastAsia="nb-NO"/>
        </w:rPr>
        <w:t xml:space="preserve">- og kommunale planer </w:t>
      </w:r>
      <w:r w:rsidR="00B55399" w:rsidRPr="00F118D1">
        <w:rPr>
          <w:sz w:val="22"/>
          <w:szCs w:val="22"/>
          <w:lang w:eastAsia="nb-NO"/>
        </w:rPr>
        <w:t xml:space="preserve">påvirker barnehagens arbeid. </w:t>
      </w:r>
      <w:r w:rsidR="006839EA" w:rsidRPr="00F118D1">
        <w:rPr>
          <w:sz w:val="22"/>
          <w:szCs w:val="22"/>
          <w:lang w:eastAsia="nb-NO"/>
        </w:rPr>
        <w:t xml:space="preserve">Kommuneplanen er Lørenskog kommunes overordnede styringsdokument for </w:t>
      </w:r>
      <w:r w:rsidR="461E6B86" w:rsidRPr="00F118D1">
        <w:rPr>
          <w:sz w:val="22"/>
          <w:szCs w:val="22"/>
          <w:lang w:eastAsia="nb-NO"/>
        </w:rPr>
        <w:t>oppvekst og utdanning</w:t>
      </w:r>
      <w:r w:rsidR="006839EA" w:rsidRPr="00F118D1">
        <w:rPr>
          <w:sz w:val="22"/>
          <w:szCs w:val="22"/>
          <w:lang w:eastAsia="nb-NO"/>
        </w:rPr>
        <w:t xml:space="preserve"> og angir følgende mål </w:t>
      </w:r>
      <w:r w:rsidR="009A6E98" w:rsidRPr="00F118D1">
        <w:rPr>
          <w:sz w:val="22"/>
          <w:szCs w:val="22"/>
          <w:lang w:eastAsia="nb-NO"/>
        </w:rPr>
        <w:t xml:space="preserve">for </w:t>
      </w:r>
      <w:r w:rsidR="5FC90D32" w:rsidRPr="00F118D1">
        <w:rPr>
          <w:sz w:val="22"/>
          <w:szCs w:val="22"/>
          <w:lang w:eastAsia="nb-NO"/>
        </w:rPr>
        <w:t>barnehage</w:t>
      </w:r>
      <w:r w:rsidR="009A6E98" w:rsidRPr="00F118D1">
        <w:rPr>
          <w:color w:val="000000" w:themeColor="text1"/>
          <w:sz w:val="22"/>
          <w:szCs w:val="22"/>
          <w:lang w:eastAsia="nb-NO"/>
        </w:rPr>
        <w:t>:</w:t>
      </w:r>
    </w:p>
    <w:p w14:paraId="523D0949" w14:textId="512FA1CB" w:rsidR="003B6C7C" w:rsidRPr="00F118D1" w:rsidRDefault="003B6C7C" w:rsidP="00AD00F6">
      <w:pPr>
        <w:rPr>
          <w:sz w:val="22"/>
          <w:szCs w:val="22"/>
          <w:lang w:eastAsia="nb-NO"/>
        </w:rPr>
      </w:pPr>
      <w:r w:rsidRPr="00F118D1">
        <w:rPr>
          <w:sz w:val="22"/>
          <w:szCs w:val="22"/>
          <w:lang w:eastAsia="nb-NO"/>
        </w:rPr>
        <w:lastRenderedPageBreak/>
        <w:t>Mål:</w:t>
      </w:r>
      <w:r w:rsidR="009A6E98" w:rsidRPr="00F118D1">
        <w:rPr>
          <w:sz w:val="22"/>
          <w:szCs w:val="22"/>
          <w:lang w:eastAsia="nb-NO"/>
        </w:rPr>
        <w:t xml:space="preserve"> </w:t>
      </w:r>
    </w:p>
    <w:p w14:paraId="3E3DC6EB" w14:textId="57417623" w:rsidR="3641A9EF" w:rsidRPr="00F118D1" w:rsidRDefault="3641A9EF" w:rsidP="00486E1C">
      <w:pPr>
        <w:pStyle w:val="Listeavsnitt"/>
        <w:numPr>
          <w:ilvl w:val="0"/>
          <w:numId w:val="10"/>
        </w:numPr>
        <w:rPr>
          <w:rFonts w:asciiTheme="minorHAnsi" w:eastAsiaTheme="minorEastAsia" w:hAnsiTheme="minorHAnsi"/>
          <w:strike/>
          <w:color w:val="000000" w:themeColor="text1"/>
          <w:sz w:val="22"/>
          <w:szCs w:val="22"/>
        </w:rPr>
      </w:pPr>
      <w:r w:rsidRPr="00F118D1">
        <w:rPr>
          <w:sz w:val="22"/>
          <w:szCs w:val="22"/>
        </w:rPr>
        <w:t xml:space="preserve">Barnehagene og skolene forebygger, stopper og følger opp utestenging, mobbing og uheldige samspillsmønstre. </w:t>
      </w:r>
    </w:p>
    <w:p w14:paraId="5A2E1ADB" w14:textId="2CF3D00A" w:rsidR="3641A9EF" w:rsidRPr="00F118D1" w:rsidRDefault="3641A9EF" w:rsidP="00486E1C">
      <w:pPr>
        <w:pStyle w:val="Listeavsnitt"/>
        <w:numPr>
          <w:ilvl w:val="0"/>
          <w:numId w:val="10"/>
        </w:numPr>
        <w:rPr>
          <w:strike/>
          <w:color w:val="000000" w:themeColor="text1"/>
          <w:sz w:val="22"/>
          <w:szCs w:val="22"/>
        </w:rPr>
      </w:pPr>
      <w:r w:rsidRPr="00F118D1">
        <w:rPr>
          <w:sz w:val="22"/>
          <w:szCs w:val="22"/>
        </w:rPr>
        <w:t xml:space="preserve">Det er riktig kapasitet og kvalitet i barnehage og skole. </w:t>
      </w:r>
    </w:p>
    <w:p w14:paraId="056B8EBB" w14:textId="6CBADD21" w:rsidR="003B6C7C" w:rsidRPr="00F118D1" w:rsidRDefault="3641A9EF" w:rsidP="00486E1C">
      <w:pPr>
        <w:pStyle w:val="Listeavsnitt"/>
        <w:numPr>
          <w:ilvl w:val="0"/>
          <w:numId w:val="10"/>
        </w:numPr>
        <w:rPr>
          <w:strike/>
          <w:color w:val="000000" w:themeColor="text1"/>
          <w:sz w:val="22"/>
          <w:szCs w:val="22"/>
          <w:lang w:eastAsia="nb-NO"/>
        </w:rPr>
      </w:pPr>
      <w:r w:rsidRPr="00F118D1">
        <w:rPr>
          <w:sz w:val="22"/>
          <w:szCs w:val="22"/>
        </w:rPr>
        <w:t>Tjenestetilbudet rettet mot barn, unge og familier er i tråd med føringer i barnevernreformen (oppvekstreformen)</w:t>
      </w:r>
    </w:p>
    <w:p w14:paraId="5D8F9FAB" w14:textId="2A0AB318" w:rsidR="005036B8" w:rsidRPr="00F118D1" w:rsidRDefault="005036B8" w:rsidP="00AD00F6">
      <w:pPr>
        <w:rPr>
          <w:sz w:val="22"/>
          <w:szCs w:val="22"/>
          <w:lang w:eastAsia="nb-NO"/>
        </w:rPr>
      </w:pPr>
      <w:r w:rsidRPr="00F118D1">
        <w:rPr>
          <w:sz w:val="22"/>
          <w:szCs w:val="22"/>
          <w:lang w:eastAsia="nb-NO"/>
        </w:rPr>
        <w:t>Kvalitet i barnehage og skole – strategisk plan 2018-2026 handler om barnehagens pedagogiske virksomhet. Strategien omhandler fire hovedområder</w:t>
      </w:r>
      <w:r w:rsidR="007105B3" w:rsidRPr="00F118D1">
        <w:rPr>
          <w:sz w:val="22"/>
          <w:szCs w:val="22"/>
          <w:lang w:eastAsia="nb-NO"/>
        </w:rPr>
        <w:t>. Disse</w:t>
      </w:r>
      <w:r w:rsidRPr="00F118D1" w:rsidDel="007105B3">
        <w:rPr>
          <w:sz w:val="22"/>
          <w:szCs w:val="22"/>
          <w:lang w:eastAsia="nb-NO"/>
        </w:rPr>
        <w:t xml:space="preserve"> er </w:t>
      </w:r>
      <w:r w:rsidRPr="00F118D1">
        <w:rPr>
          <w:sz w:val="22"/>
          <w:szCs w:val="22"/>
          <w:lang w:eastAsia="nb-NO"/>
        </w:rPr>
        <w:t>basert på faglige vurderinger av dagens situasjon og vurderinger av hvilke trender og utviklingstrekk som vil prege samfunnsutviklingen for barnehage og skole i årene fremover</w:t>
      </w:r>
      <w:r w:rsidR="007105B3" w:rsidRPr="00F118D1">
        <w:rPr>
          <w:sz w:val="22"/>
          <w:szCs w:val="22"/>
          <w:lang w:eastAsia="nb-NO"/>
        </w:rPr>
        <w:t xml:space="preserve"> - </w:t>
      </w:r>
      <w:r w:rsidRPr="00F118D1">
        <w:rPr>
          <w:sz w:val="22"/>
          <w:szCs w:val="22"/>
          <w:lang w:eastAsia="nb-NO"/>
        </w:rPr>
        <w:t>danning og læring, ledelse, inkludering og samarbeid</w:t>
      </w:r>
      <w:r w:rsidR="00E73A9E" w:rsidRPr="00F118D1">
        <w:rPr>
          <w:sz w:val="22"/>
          <w:szCs w:val="22"/>
          <w:lang w:eastAsia="nb-NO"/>
        </w:rPr>
        <w:t>.</w:t>
      </w:r>
    </w:p>
    <w:p w14:paraId="07C67606" w14:textId="153DEBC2" w:rsidR="008D0699" w:rsidRPr="00F118D1" w:rsidRDefault="008D0699" w:rsidP="00AD00F6">
      <w:pPr>
        <w:rPr>
          <w:sz w:val="22"/>
          <w:szCs w:val="22"/>
        </w:rPr>
      </w:pPr>
      <w:r w:rsidRPr="00F118D1">
        <w:rPr>
          <w:sz w:val="22"/>
          <w:szCs w:val="22"/>
        </w:rPr>
        <w:t>For perioden skal kvalitetsutvikling i det pedagogiske arbeidet foregå hovedsakelig innenfor områdene:</w:t>
      </w:r>
    </w:p>
    <w:p w14:paraId="3335AEE0" w14:textId="438AEB91" w:rsidR="008D0699" w:rsidRPr="00F118D1" w:rsidRDefault="008D0699" w:rsidP="00AD00F6">
      <w:pPr>
        <w:pStyle w:val="Listeavsnitt"/>
        <w:numPr>
          <w:ilvl w:val="0"/>
          <w:numId w:val="7"/>
        </w:numPr>
        <w:rPr>
          <w:sz w:val="22"/>
          <w:szCs w:val="22"/>
        </w:rPr>
      </w:pPr>
      <w:r w:rsidRPr="00F118D1">
        <w:rPr>
          <w:sz w:val="22"/>
          <w:szCs w:val="22"/>
        </w:rPr>
        <w:t>Språk – «Ord som gror»</w:t>
      </w:r>
      <w:r w:rsidR="00FC7BBF" w:rsidRPr="00F118D1">
        <w:rPr>
          <w:sz w:val="22"/>
          <w:szCs w:val="22"/>
        </w:rPr>
        <w:t xml:space="preserve"> - danning, lek og læring</w:t>
      </w:r>
    </w:p>
    <w:p w14:paraId="38BCD873" w14:textId="67694DA8" w:rsidR="008D0699" w:rsidRPr="00F118D1" w:rsidRDefault="008D0699" w:rsidP="00AD00F6">
      <w:pPr>
        <w:pStyle w:val="Listeavsnitt"/>
        <w:numPr>
          <w:ilvl w:val="0"/>
          <w:numId w:val="7"/>
        </w:numPr>
        <w:rPr>
          <w:sz w:val="22"/>
          <w:szCs w:val="22"/>
        </w:rPr>
      </w:pPr>
      <w:r w:rsidRPr="00F118D1">
        <w:rPr>
          <w:sz w:val="22"/>
          <w:szCs w:val="22"/>
        </w:rPr>
        <w:t xml:space="preserve">«Trygg </w:t>
      </w:r>
      <w:r w:rsidR="00852F51" w:rsidRPr="00F118D1">
        <w:rPr>
          <w:sz w:val="22"/>
          <w:szCs w:val="22"/>
        </w:rPr>
        <w:t>i Lørenskog»</w:t>
      </w:r>
      <w:r w:rsidR="00FC7BBF" w:rsidRPr="00F118D1">
        <w:rPr>
          <w:sz w:val="22"/>
          <w:szCs w:val="22"/>
        </w:rPr>
        <w:t xml:space="preserve"> - </w:t>
      </w:r>
      <w:r w:rsidR="007105B3" w:rsidRPr="00F118D1">
        <w:rPr>
          <w:sz w:val="22"/>
          <w:szCs w:val="22"/>
        </w:rPr>
        <w:t xml:space="preserve">tidlig </w:t>
      </w:r>
      <w:r w:rsidR="009C1578" w:rsidRPr="00F118D1">
        <w:rPr>
          <w:sz w:val="22"/>
          <w:szCs w:val="22"/>
        </w:rPr>
        <w:t>innsats og pedagogisk ledelse</w:t>
      </w:r>
      <w:r w:rsidR="00F51915" w:rsidRPr="00F118D1">
        <w:rPr>
          <w:sz w:val="22"/>
          <w:szCs w:val="22"/>
        </w:rPr>
        <w:t xml:space="preserve"> og </w:t>
      </w:r>
      <w:r w:rsidR="00CA2D3B" w:rsidRPr="00F118D1">
        <w:rPr>
          <w:sz w:val="22"/>
          <w:szCs w:val="22"/>
        </w:rPr>
        <w:t>kompetanseutvikling</w:t>
      </w:r>
    </w:p>
    <w:p w14:paraId="2ED605A2" w14:textId="46824807" w:rsidR="008D0699" w:rsidRPr="00F118D1" w:rsidRDefault="008D0699" w:rsidP="00AD00F6">
      <w:pPr>
        <w:pStyle w:val="Listeavsnitt"/>
        <w:numPr>
          <w:ilvl w:val="0"/>
          <w:numId w:val="7"/>
        </w:numPr>
        <w:rPr>
          <w:sz w:val="22"/>
          <w:szCs w:val="22"/>
        </w:rPr>
      </w:pPr>
      <w:r w:rsidRPr="00F118D1">
        <w:rPr>
          <w:sz w:val="22"/>
          <w:szCs w:val="22"/>
        </w:rPr>
        <w:t>Kosthold – «Sunnere barn»</w:t>
      </w:r>
      <w:r w:rsidR="009C1578" w:rsidRPr="00F118D1">
        <w:rPr>
          <w:sz w:val="22"/>
          <w:szCs w:val="22"/>
        </w:rPr>
        <w:t xml:space="preserve"> </w:t>
      </w:r>
    </w:p>
    <w:p w14:paraId="5235D514" w14:textId="1F662C26" w:rsidR="008D0699" w:rsidRDefault="008D0699" w:rsidP="00AD00F6">
      <w:pPr>
        <w:pStyle w:val="Listeavsnitt"/>
        <w:numPr>
          <w:ilvl w:val="0"/>
          <w:numId w:val="7"/>
        </w:numPr>
        <w:rPr>
          <w:sz w:val="22"/>
          <w:szCs w:val="22"/>
        </w:rPr>
      </w:pPr>
      <w:r w:rsidRPr="00F118D1">
        <w:rPr>
          <w:sz w:val="22"/>
          <w:szCs w:val="22"/>
        </w:rPr>
        <w:t>Digital kompetanse</w:t>
      </w:r>
      <w:r w:rsidR="00D72AB9" w:rsidRPr="00F118D1">
        <w:rPr>
          <w:sz w:val="22"/>
          <w:szCs w:val="22"/>
        </w:rPr>
        <w:t xml:space="preserve"> – utjevne sosiale forskjeller</w:t>
      </w:r>
      <w:r w:rsidR="007F190A" w:rsidRPr="00F118D1">
        <w:rPr>
          <w:sz w:val="22"/>
          <w:szCs w:val="22"/>
        </w:rPr>
        <w:t xml:space="preserve"> og</w:t>
      </w:r>
      <w:r w:rsidR="00D72AB9" w:rsidRPr="00F118D1">
        <w:rPr>
          <w:sz w:val="22"/>
          <w:szCs w:val="22"/>
        </w:rPr>
        <w:t xml:space="preserve"> inkludering</w:t>
      </w:r>
    </w:p>
    <w:p w14:paraId="2DB879C9" w14:textId="2105F338" w:rsidR="00194984" w:rsidRPr="00F118D1" w:rsidRDefault="00567085" w:rsidP="00C353C0">
      <w:pPr>
        <w:pStyle w:val="Listeavsnitt"/>
        <w:rPr>
          <w:sz w:val="22"/>
          <w:szCs w:val="22"/>
        </w:rPr>
      </w:pPr>
      <w:r>
        <w:rPr>
          <w:sz w:val="22"/>
          <w:szCs w:val="22"/>
        </w:rPr>
        <w:t xml:space="preserve"> </w:t>
      </w:r>
    </w:p>
    <w:p w14:paraId="5CAB45AA" w14:textId="1A9CA901" w:rsidR="00060D22" w:rsidRPr="00F118D1" w:rsidRDefault="00060D22" w:rsidP="00AD00F6">
      <w:pPr>
        <w:rPr>
          <w:sz w:val="22"/>
          <w:szCs w:val="22"/>
        </w:rPr>
      </w:pPr>
    </w:p>
    <w:p w14:paraId="5AEE0EA0" w14:textId="7B76B459" w:rsidR="00FD31C6" w:rsidRPr="00F118D1" w:rsidRDefault="003D2E49" w:rsidP="00AD00F6">
      <w:pPr>
        <w:rPr>
          <w:sz w:val="22"/>
          <w:szCs w:val="22"/>
        </w:rPr>
      </w:pPr>
      <w:r w:rsidRPr="00F118D1">
        <w:rPr>
          <w:sz w:val="22"/>
          <w:szCs w:val="22"/>
        </w:rPr>
        <w:t xml:space="preserve">Områdene </w:t>
      </w:r>
      <w:r w:rsidR="00326294" w:rsidRPr="00F118D1">
        <w:rPr>
          <w:sz w:val="22"/>
          <w:szCs w:val="22"/>
        </w:rPr>
        <w:t>blir</w:t>
      </w:r>
      <w:r w:rsidRPr="00F118D1">
        <w:rPr>
          <w:sz w:val="22"/>
          <w:szCs w:val="22"/>
        </w:rPr>
        <w:t xml:space="preserve"> konkretisert senere i planen. </w:t>
      </w:r>
    </w:p>
    <w:p w14:paraId="13F1A8C8" w14:textId="77777777" w:rsidR="00726768" w:rsidRDefault="00726768" w:rsidP="00AD00F6"/>
    <w:p w14:paraId="503B5C48" w14:textId="77777777" w:rsidR="006F567F" w:rsidRDefault="006F567F" w:rsidP="00AD00F6"/>
    <w:p w14:paraId="0F67ED19" w14:textId="5D00F24A" w:rsidR="00947D39" w:rsidRDefault="006F567F" w:rsidP="00AD00F6">
      <w:r>
        <w:rPr>
          <w:noProof/>
        </w:rPr>
        <w:drawing>
          <wp:inline distT="0" distB="0" distL="0" distR="0" wp14:anchorId="346D60E7" wp14:editId="6A914906">
            <wp:extent cx="5759450" cy="3016885"/>
            <wp:effectExtent l="0" t="0" r="6350" b="5715"/>
            <wp:docPr id="30" name="Bilde 30" descr="Et bilde som inneholder person, innendørs, jente, ro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e 30" descr="Et bilde som inneholder person, innendørs, jente, rom&#10;&#10;Automatisk generert beskrivelse"/>
                    <pic:cNvPicPr/>
                  </pic:nvPicPr>
                  <pic:blipFill rotWithShape="1">
                    <a:blip r:embed="rId15" cstate="print">
                      <a:extLst>
                        <a:ext uri="{28A0092B-C50C-407E-A947-70E740481C1C}">
                          <a14:useLocalDpi xmlns:a14="http://schemas.microsoft.com/office/drawing/2010/main" val="0"/>
                        </a:ext>
                      </a:extLst>
                    </a:blip>
                    <a:srcRect l="-1" t="13029" r="-1" b="11570"/>
                    <a:stretch/>
                  </pic:blipFill>
                  <pic:spPr bwMode="auto">
                    <a:xfrm>
                      <a:off x="0" y="0"/>
                      <a:ext cx="5760420" cy="3017393"/>
                    </a:xfrm>
                    <a:prstGeom prst="rect">
                      <a:avLst/>
                    </a:prstGeom>
                    <a:ln>
                      <a:noFill/>
                    </a:ln>
                    <a:extLst>
                      <a:ext uri="{53640926-AAD7-44D8-BBD7-CCE9431645EC}">
                        <a14:shadowObscured xmlns:a14="http://schemas.microsoft.com/office/drawing/2010/main"/>
                      </a:ext>
                    </a:extLst>
                  </pic:spPr>
                </pic:pic>
              </a:graphicData>
            </a:graphic>
          </wp:inline>
        </w:drawing>
      </w:r>
    </w:p>
    <w:p w14:paraId="05B08659" w14:textId="59AF989A" w:rsidR="00991B84" w:rsidRDefault="00991B84" w:rsidP="00D75A1D">
      <w:pPr>
        <w:pStyle w:val="Overskrift3"/>
        <w:ind w:left="0" w:firstLine="0"/>
      </w:pPr>
      <w:bookmarkStart w:id="4" w:name="_Toc87129497"/>
    </w:p>
    <w:p w14:paraId="407E396A" w14:textId="77777777" w:rsidR="00567085" w:rsidRPr="00567085" w:rsidRDefault="00567085" w:rsidP="00567085"/>
    <w:p w14:paraId="72E94607" w14:textId="6428A0DF" w:rsidR="00C25DF0" w:rsidRPr="00AB5557" w:rsidRDefault="007F190A" w:rsidP="00D75A1D">
      <w:pPr>
        <w:pStyle w:val="Overskrift3"/>
        <w:ind w:left="0" w:firstLine="0"/>
      </w:pPr>
      <w:r w:rsidRPr="00AB5557">
        <w:t>Vår</w:t>
      </w:r>
      <w:r w:rsidR="00D950EC" w:rsidRPr="00AB5557">
        <w:t>t</w:t>
      </w:r>
      <w:r w:rsidRPr="00AB5557">
        <w:t xml:space="preserve"> v</w:t>
      </w:r>
      <w:r w:rsidR="00C25DF0" w:rsidRPr="00AB5557">
        <w:t>erdigrunnlag</w:t>
      </w:r>
      <w:bookmarkEnd w:id="4"/>
    </w:p>
    <w:p w14:paraId="02924898" w14:textId="57CBF5FA" w:rsidR="00794FF9" w:rsidRPr="003B5FB1" w:rsidRDefault="00794FF9" w:rsidP="00AD00F6"/>
    <w:p w14:paraId="5D2DFEDC" w14:textId="2716914B" w:rsidR="044F4565" w:rsidRPr="00F118D1" w:rsidRDefault="044F4565" w:rsidP="7EED61BC">
      <w:pPr>
        <w:pStyle w:val="Ingenmellomrom"/>
        <w:rPr>
          <w:rFonts w:cs="Arial"/>
        </w:rPr>
      </w:pPr>
      <w:r w:rsidRPr="00F118D1">
        <w:rPr>
          <w:rFonts w:cs="Arial"/>
        </w:rPr>
        <w:t>Barnehagens verdigrunnlag skal formidles, praktiseres og oppleves i alle deler av barnehagens pedagogiske arbeid. Personalet har som rollemodeller et særlig ansvar for at barnehagens verdigrunnlag etterleves i praksis. Refleksjoner over egne verdier og handlinger inngår i personalets pedagogiske drøftinger.</w:t>
      </w:r>
      <w:r w:rsidRPr="00F118D1">
        <w:rPr>
          <w:rFonts w:eastAsia="Arial" w:cs="Arial"/>
        </w:rPr>
        <w:t xml:space="preserve"> </w:t>
      </w:r>
    </w:p>
    <w:p w14:paraId="0400AEBE" w14:textId="066F29A8" w:rsidR="7EED61BC" w:rsidRPr="00F118D1" w:rsidRDefault="7EED61BC" w:rsidP="7EED61BC">
      <w:pPr>
        <w:pStyle w:val="Ingenmellomrom"/>
        <w:rPr>
          <w:rFonts w:eastAsia="Arial" w:cs="Arial"/>
        </w:rPr>
      </w:pPr>
    </w:p>
    <w:p w14:paraId="5A8E7F50" w14:textId="34705AE7" w:rsidR="044F4565" w:rsidRPr="00F118D1" w:rsidRDefault="044F4565" w:rsidP="7EED61BC">
      <w:pPr>
        <w:pStyle w:val="Ingenmellomrom"/>
        <w:rPr>
          <w:rFonts w:eastAsia="Arial" w:cs="Arial"/>
        </w:rPr>
      </w:pPr>
      <w:r w:rsidRPr="00F118D1">
        <w:rPr>
          <w:rFonts w:eastAsia="Arial" w:cs="Arial"/>
        </w:rPr>
        <w:lastRenderedPageBreak/>
        <w:t xml:space="preserve">Barnehagens verdigrunnlag bygger </w:t>
      </w:r>
      <w:r w:rsidR="760C5E5A" w:rsidRPr="00F118D1">
        <w:rPr>
          <w:rFonts w:eastAsia="Arial" w:cs="Arial"/>
        </w:rPr>
        <w:t xml:space="preserve">blant annet </w:t>
      </w:r>
      <w:r w:rsidRPr="00F118D1">
        <w:rPr>
          <w:rFonts w:eastAsia="Arial" w:cs="Arial"/>
        </w:rPr>
        <w:t>på:</w:t>
      </w:r>
    </w:p>
    <w:p w14:paraId="74F842EE" w14:textId="0B336007" w:rsidR="7EED61BC" w:rsidRPr="00F118D1" w:rsidRDefault="7EED61BC" w:rsidP="7EED61BC">
      <w:pPr>
        <w:pStyle w:val="Ingenmellomrom"/>
        <w:rPr>
          <w:rFonts w:eastAsia="Arial" w:cs="Arial"/>
        </w:rPr>
      </w:pPr>
    </w:p>
    <w:p w14:paraId="28653FD3" w14:textId="30F4D108" w:rsidR="00780E64" w:rsidRPr="00F118D1" w:rsidRDefault="00780E64" w:rsidP="00486E1C">
      <w:pPr>
        <w:pStyle w:val="Ingenmellomrom"/>
        <w:numPr>
          <w:ilvl w:val="0"/>
          <w:numId w:val="12"/>
        </w:numPr>
        <w:rPr>
          <w:rFonts w:eastAsia="Arial" w:cs="Arial"/>
        </w:rPr>
      </w:pPr>
      <w:r w:rsidRPr="00F118D1">
        <w:rPr>
          <w:rFonts w:eastAsia="Arial" w:cs="Arial"/>
        </w:rPr>
        <w:t xml:space="preserve">«Barnehagen skal møte barna med tillit og respekt, og anerkjenne barndommens </w:t>
      </w:r>
      <w:r w:rsidR="1A179921" w:rsidRPr="00F118D1">
        <w:rPr>
          <w:rFonts w:eastAsia="Arial" w:cs="Arial"/>
        </w:rPr>
        <w:t>egenverdi» (</w:t>
      </w:r>
      <w:r w:rsidR="003C2944" w:rsidRPr="00F118D1">
        <w:rPr>
          <w:rFonts w:eastAsia="Arial" w:cs="Arial"/>
        </w:rPr>
        <w:t>Lov om barnehage</w:t>
      </w:r>
      <w:r w:rsidR="07FE96BF" w:rsidRPr="00F118D1">
        <w:rPr>
          <w:rFonts w:eastAsia="Arial" w:cs="Arial"/>
        </w:rPr>
        <w:t>r</w:t>
      </w:r>
      <w:r w:rsidR="003C2944" w:rsidRPr="00F118D1">
        <w:rPr>
          <w:rFonts w:eastAsia="Arial" w:cs="Arial"/>
        </w:rPr>
        <w:t xml:space="preserve">). </w:t>
      </w:r>
      <w:r w:rsidRPr="00F118D1">
        <w:rPr>
          <w:rFonts w:eastAsia="Arial" w:cs="Arial"/>
        </w:rPr>
        <w:t xml:space="preserve"> </w:t>
      </w:r>
    </w:p>
    <w:p w14:paraId="5AC5716C" w14:textId="346AB2DA" w:rsidR="00780E64" w:rsidRPr="00E1218E" w:rsidRDefault="10B6E7D7" w:rsidP="00642FB5">
      <w:pPr>
        <w:pStyle w:val="Ingenmellomrom"/>
        <w:numPr>
          <w:ilvl w:val="0"/>
          <w:numId w:val="12"/>
        </w:numPr>
        <w:rPr>
          <w:rFonts w:eastAsiaTheme="minorEastAsia" w:cs="Arial"/>
        </w:rPr>
      </w:pPr>
      <w:r w:rsidRPr="00F118D1">
        <w:rPr>
          <w:rFonts w:cs="Arial"/>
        </w:rPr>
        <w:t>“</w:t>
      </w:r>
      <w:r w:rsidR="00780E64" w:rsidRPr="00F118D1">
        <w:rPr>
          <w:rFonts w:cs="Arial"/>
        </w:rPr>
        <w:t xml:space="preserve">Barnehagen skal fremme demokrati, mangfold og gjensidig respekt, likestilling, bærekraftig utvikling, livsmestring og helse.» </w:t>
      </w:r>
      <w:r w:rsidR="4AC629BF" w:rsidRPr="00F118D1">
        <w:rPr>
          <w:rFonts w:cs="Arial"/>
        </w:rPr>
        <w:t>(</w:t>
      </w:r>
      <w:r w:rsidR="00780E64" w:rsidRPr="00F118D1">
        <w:rPr>
          <w:rFonts w:cs="Arial"/>
        </w:rPr>
        <w:t>Rammeplan for barnehagen</w:t>
      </w:r>
      <w:r w:rsidR="0E7C6349" w:rsidRPr="00F118D1">
        <w:rPr>
          <w:rFonts w:cs="Arial"/>
        </w:rPr>
        <w:t>)</w:t>
      </w:r>
      <w:r w:rsidR="00780E64" w:rsidRPr="00F118D1">
        <w:rPr>
          <w:rFonts w:cs="Arial"/>
        </w:rPr>
        <w:t xml:space="preserve">  </w:t>
      </w:r>
    </w:p>
    <w:p w14:paraId="36BC721A" w14:textId="7F9FB12F" w:rsidR="00D75A1D" w:rsidRPr="00D75A1D" w:rsidRDefault="601E96A4" w:rsidP="00D75A1D">
      <w:pPr>
        <w:pStyle w:val="Listeavsnitt"/>
        <w:numPr>
          <w:ilvl w:val="0"/>
          <w:numId w:val="12"/>
        </w:numPr>
        <w:rPr>
          <w:sz w:val="22"/>
          <w:szCs w:val="22"/>
        </w:rPr>
      </w:pPr>
      <w:r w:rsidRPr="00F118D1">
        <w:rPr>
          <w:sz w:val="22"/>
          <w:szCs w:val="22"/>
        </w:rPr>
        <w:t>«Å møte individets behov for omsorg, trygghet, tilhørighet og anerkjennelse og sikre at barna får ta del i og medvirke i fellesskapet»</w:t>
      </w:r>
      <w:r w:rsidR="083EEDA1" w:rsidRPr="00F118D1">
        <w:rPr>
          <w:sz w:val="22"/>
          <w:szCs w:val="22"/>
        </w:rPr>
        <w:t xml:space="preserve"> (</w:t>
      </w:r>
      <w:r w:rsidRPr="00F118D1">
        <w:rPr>
          <w:sz w:val="22"/>
          <w:szCs w:val="22"/>
        </w:rPr>
        <w:t>Rammeplan for barnehagen</w:t>
      </w:r>
      <w:r w:rsidR="0C6CC693" w:rsidRPr="00F118D1">
        <w:rPr>
          <w:sz w:val="22"/>
          <w:szCs w:val="22"/>
        </w:rPr>
        <w:t xml:space="preserve">) </w:t>
      </w:r>
    </w:p>
    <w:p w14:paraId="7B97FF31" w14:textId="2A66A608" w:rsidR="00647BC4" w:rsidRPr="00F118D1" w:rsidRDefault="00111906" w:rsidP="00AD00F6">
      <w:pPr>
        <w:pStyle w:val="NormalWeb"/>
        <w:rPr>
          <w:rFonts w:ascii="Arial" w:hAnsi="Arial" w:cs="Arial"/>
          <w:sz w:val="22"/>
          <w:szCs w:val="22"/>
        </w:rPr>
      </w:pPr>
      <w:r w:rsidRPr="00F118D1">
        <w:rPr>
          <w:rFonts w:ascii="Arial" w:hAnsi="Arial" w:cs="Arial"/>
          <w:sz w:val="22"/>
          <w:szCs w:val="22"/>
        </w:rPr>
        <w:t>Lørenskog k</w:t>
      </w:r>
      <w:r w:rsidR="00647BC4" w:rsidRPr="00F118D1">
        <w:rPr>
          <w:rFonts w:ascii="Arial" w:hAnsi="Arial" w:cs="Arial"/>
          <w:sz w:val="22"/>
          <w:szCs w:val="22"/>
        </w:rPr>
        <w:t>ommunen har tre verdier som gjelder for alle ansatte i kommunen. Verdiene skal kjennetegne kommunen i vårt møte med innbyggere og brukere av kommunale tjenester.</w:t>
      </w:r>
      <w:r w:rsidR="001537EA" w:rsidRPr="00F118D1">
        <w:rPr>
          <w:rFonts w:ascii="Arial" w:hAnsi="Arial" w:cs="Arial"/>
          <w:sz w:val="22"/>
          <w:szCs w:val="22"/>
        </w:rPr>
        <w:t xml:space="preserve"> </w:t>
      </w:r>
    </w:p>
    <w:p w14:paraId="0777071F" w14:textId="74E71449" w:rsidR="00845A48" w:rsidRPr="00E1218E" w:rsidRDefault="001537EA" w:rsidP="00AD00F6">
      <w:pPr>
        <w:pStyle w:val="NormalWeb"/>
        <w:rPr>
          <w:rFonts w:ascii="Arial" w:hAnsi="Arial" w:cs="Arial"/>
          <w:sz w:val="22"/>
          <w:szCs w:val="22"/>
        </w:rPr>
      </w:pPr>
      <w:r w:rsidRPr="00F118D1">
        <w:rPr>
          <w:rFonts w:ascii="Arial" w:hAnsi="Arial" w:cs="Arial"/>
          <w:sz w:val="22"/>
          <w:szCs w:val="22"/>
        </w:rPr>
        <w:t>VÅRE VERDIER OG HVA DET BETYR FOR OSS:</w:t>
      </w:r>
    </w:p>
    <w:p w14:paraId="0EBC2E5E" w14:textId="6FF29015" w:rsidR="00844010" w:rsidRPr="00961237" w:rsidRDefault="001405C1" w:rsidP="00AD00F6">
      <w:pPr>
        <w:pStyle w:val="NormalWeb"/>
        <w:rPr>
          <w:rStyle w:val="Sterk"/>
          <w:b w:val="0"/>
          <w:color w:val="000000"/>
          <w:sz w:val="23"/>
          <w:szCs w:val="23"/>
          <w:bdr w:val="none" w:sz="0" w:space="0" w:color="auto"/>
        </w:rPr>
      </w:pPr>
      <w:r>
        <w:rPr>
          <w:rFonts w:ascii="Arial" w:hAnsi="Arial" w:cs="Arial"/>
          <w:noProof/>
          <w:sz w:val="23"/>
          <w:szCs w:val="23"/>
        </w:rPr>
        <w:drawing>
          <wp:inline distT="0" distB="0" distL="0" distR="0" wp14:anchorId="798972C0" wp14:editId="0EA140D4">
            <wp:extent cx="5751145" cy="2589734"/>
            <wp:effectExtent l="0" t="0" r="2540" b="127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pic:cNvPicPr/>
                  </pic:nvPicPr>
                  <pic:blipFill>
                    <a:blip r:embed="rId16" cstate="print">
                      <a:extLst>
                        <a:ext uri="{28A0092B-C50C-407E-A947-70E740481C1C}">
                          <a14:useLocalDpi xmlns:a14="http://schemas.microsoft.com/office/drawing/2010/main" val="0"/>
                        </a:ext>
                      </a:extLst>
                    </a:blip>
                    <a:srcRect l="2851" r="2851"/>
                    <a:stretch>
                      <a:fillRect/>
                    </a:stretch>
                  </pic:blipFill>
                  <pic:spPr bwMode="auto">
                    <a:xfrm>
                      <a:off x="0" y="0"/>
                      <a:ext cx="5753586" cy="2590833"/>
                    </a:xfrm>
                    <a:prstGeom prst="rect">
                      <a:avLst/>
                    </a:prstGeom>
                    <a:ln>
                      <a:noFill/>
                    </a:ln>
                    <a:extLst>
                      <a:ext uri="{53640926-AAD7-44D8-BBD7-CCE9431645EC}">
                        <a14:shadowObscured xmlns:a14="http://schemas.microsoft.com/office/drawing/2010/main"/>
                      </a:ext>
                    </a:extLst>
                  </pic:spPr>
                </pic:pic>
              </a:graphicData>
            </a:graphic>
          </wp:inline>
        </w:drawing>
      </w:r>
    </w:p>
    <w:p w14:paraId="38AE6A87" w14:textId="4B8D0861" w:rsidR="3CA03EF5" w:rsidRPr="00004A4D" w:rsidRDefault="00647BC4" w:rsidP="3CA03EF5">
      <w:pPr>
        <w:pStyle w:val="NormalWeb"/>
        <w:rPr>
          <w:rFonts w:ascii="Arial" w:hAnsi="Arial" w:cs="Arial"/>
          <w:sz w:val="22"/>
          <w:szCs w:val="22"/>
        </w:rPr>
      </w:pPr>
      <w:r w:rsidRPr="5D15412E">
        <w:rPr>
          <w:rStyle w:val="Sterk"/>
          <w:rFonts w:eastAsia="Arial"/>
        </w:rPr>
        <w:t>Åpen:</w:t>
      </w:r>
      <w:r>
        <w:br/>
      </w:r>
      <w:r w:rsidRPr="5D15412E">
        <w:rPr>
          <w:rFonts w:ascii="Arial" w:hAnsi="Arial" w:cs="Arial"/>
          <w:sz w:val="22"/>
          <w:szCs w:val="22"/>
        </w:rPr>
        <w:t>Vi møter innbyggerne og hverandre med åpenhet, tillit og toleranse.</w:t>
      </w:r>
      <w:r>
        <w:br/>
      </w:r>
      <w:r w:rsidRPr="5D15412E">
        <w:rPr>
          <w:rFonts w:ascii="Arial" w:hAnsi="Arial" w:cs="Arial"/>
          <w:sz w:val="22"/>
          <w:szCs w:val="22"/>
        </w:rPr>
        <w:t>Vi er romslige og gir plass for forskjellighet.</w:t>
      </w:r>
      <w:r>
        <w:br/>
      </w:r>
      <w:r>
        <w:br/>
      </w:r>
      <w:r w:rsidRPr="5D15412E">
        <w:rPr>
          <w:rStyle w:val="Sterk"/>
        </w:rPr>
        <w:t>Troverdig:</w:t>
      </w:r>
      <w:r>
        <w:br/>
      </w:r>
      <w:r w:rsidRPr="5D15412E">
        <w:rPr>
          <w:rFonts w:ascii="Arial" w:hAnsi="Arial" w:cs="Arial"/>
          <w:sz w:val="22"/>
          <w:szCs w:val="22"/>
        </w:rPr>
        <w:t>Vi holder det vi lover</w:t>
      </w:r>
      <w:r>
        <w:br/>
      </w:r>
      <w:r w:rsidRPr="5D15412E">
        <w:rPr>
          <w:rFonts w:ascii="Arial" w:hAnsi="Arial" w:cs="Arial"/>
          <w:sz w:val="22"/>
          <w:szCs w:val="22"/>
        </w:rPr>
        <w:t>Vi behandler alle profesjonelt.</w:t>
      </w:r>
      <w:r>
        <w:br/>
      </w:r>
      <w:r w:rsidRPr="5D15412E">
        <w:rPr>
          <w:rFonts w:ascii="Arial" w:hAnsi="Arial" w:cs="Arial"/>
          <w:sz w:val="22"/>
          <w:szCs w:val="22"/>
        </w:rPr>
        <w:t>Vi gir presis og objektiv informasjon.</w:t>
      </w:r>
      <w:r>
        <w:br/>
      </w:r>
      <w:r>
        <w:br/>
      </w:r>
      <w:r w:rsidRPr="5D15412E">
        <w:rPr>
          <w:rStyle w:val="Sterk"/>
        </w:rPr>
        <w:t>Engasjert:</w:t>
      </w:r>
      <w:r>
        <w:br/>
      </w:r>
      <w:r w:rsidRPr="5D15412E">
        <w:rPr>
          <w:rFonts w:ascii="Arial" w:hAnsi="Arial" w:cs="Arial"/>
          <w:sz w:val="22"/>
          <w:szCs w:val="22"/>
        </w:rPr>
        <w:t>Vi engasjerer oss faglig og personlig og streber etter å utgjøre en forskjell.</w:t>
      </w:r>
      <w:r>
        <w:br/>
      </w:r>
      <w:r w:rsidRPr="5D15412E">
        <w:rPr>
          <w:rFonts w:ascii="Arial" w:hAnsi="Arial" w:cs="Arial"/>
          <w:sz w:val="22"/>
          <w:szCs w:val="22"/>
        </w:rPr>
        <w:t>Vi er fleksible og forandringsvillige, og setter pris på nye ideer og initiativ.</w:t>
      </w:r>
    </w:p>
    <w:p w14:paraId="1A37B98B" w14:textId="5892E03C" w:rsidR="5D15412E" w:rsidRDefault="5D15412E">
      <w:r>
        <w:br w:type="page"/>
      </w:r>
    </w:p>
    <w:p w14:paraId="57116127" w14:textId="4B8D0861" w:rsidR="00991B84" w:rsidRPr="00991B84" w:rsidRDefault="31BE0A59" w:rsidP="00991B84">
      <w:pPr>
        <w:pStyle w:val="Overskrift3"/>
        <w:ind w:left="0" w:firstLine="0"/>
      </w:pPr>
      <w:bookmarkStart w:id="5" w:name="_Toc87129498"/>
      <w:r>
        <w:lastRenderedPageBreak/>
        <w:t xml:space="preserve">1.2 </w:t>
      </w:r>
      <w:r w:rsidR="6F50EA58">
        <w:t xml:space="preserve">Presentasjon av </w:t>
      </w:r>
      <w:r w:rsidR="00D75A1D">
        <w:t>Bårliskogen</w:t>
      </w:r>
      <w:r w:rsidR="00111439">
        <w:t xml:space="preserve"> </w:t>
      </w:r>
      <w:r w:rsidR="6F50EA58">
        <w:t>barnehage</w:t>
      </w:r>
      <w:bookmarkEnd w:id="5"/>
    </w:p>
    <w:p w14:paraId="182B7238" w14:textId="542A397D" w:rsidR="3CA03EF5" w:rsidRDefault="3CA03EF5" w:rsidP="3CA03EF5">
      <w:pPr>
        <w:rPr>
          <w:rFonts w:eastAsia="Calibri"/>
          <w:color w:val="000000" w:themeColor="text1"/>
        </w:rPr>
      </w:pPr>
    </w:p>
    <w:p w14:paraId="5765BAA9" w14:textId="35F7B9ED" w:rsidR="53E75173" w:rsidRDefault="53E75173" w:rsidP="53E75173">
      <w:pPr>
        <w:rPr>
          <w:rFonts w:eastAsia="Calibri"/>
          <w:color w:val="000000" w:themeColor="text1"/>
        </w:rPr>
      </w:pPr>
    </w:p>
    <w:tbl>
      <w:tblPr>
        <w:tblStyle w:val="Tabellrutenett"/>
        <w:tblW w:w="0" w:type="auto"/>
        <w:tblLook w:val="04A0" w:firstRow="1" w:lastRow="0" w:firstColumn="1" w:lastColumn="0" w:noHBand="0" w:noVBand="1"/>
      </w:tblPr>
      <w:tblGrid>
        <w:gridCol w:w="9060"/>
      </w:tblGrid>
      <w:tr w:rsidR="006040AA" w14:paraId="67CB19B8" w14:textId="77777777" w:rsidTr="61DB5880">
        <w:tc>
          <w:tcPr>
            <w:tcW w:w="9060" w:type="dxa"/>
          </w:tcPr>
          <w:p w14:paraId="63843CE8" w14:textId="77777777" w:rsidR="00800BC6" w:rsidRDefault="00800BC6" w:rsidP="3CA03EF5">
            <w:pPr>
              <w:autoSpaceDE/>
              <w:autoSpaceDN/>
              <w:adjustRightInd/>
              <w:textAlignment w:val="baseline"/>
              <w:rPr>
                <w:rFonts w:eastAsia="Arial"/>
                <w:b/>
                <w:bCs/>
                <w:color w:val="943634" w:themeColor="accent2" w:themeShade="BF"/>
                <w:sz w:val="22"/>
                <w:szCs w:val="22"/>
                <w:lang w:eastAsia="nb-NO"/>
              </w:rPr>
            </w:pPr>
          </w:p>
          <w:p w14:paraId="61CA9C49" w14:textId="4CEAB73B" w:rsidR="00991B84" w:rsidRDefault="51AB3A01" w:rsidP="3CA03EF5">
            <w:pPr>
              <w:autoSpaceDE/>
              <w:autoSpaceDN/>
              <w:adjustRightInd/>
              <w:textAlignment w:val="baseline"/>
              <w:rPr>
                <w:rFonts w:eastAsia="Arial"/>
                <w:color w:val="943634" w:themeColor="accent2" w:themeShade="BF"/>
                <w:sz w:val="22"/>
                <w:szCs w:val="22"/>
                <w:lang w:eastAsia="nb-NO"/>
              </w:rPr>
            </w:pPr>
            <w:r w:rsidRPr="00731E42">
              <w:rPr>
                <w:rFonts w:eastAsia="Arial"/>
                <w:b/>
                <w:bCs/>
                <w:color w:val="943634" w:themeColor="accent2" w:themeShade="BF"/>
                <w:sz w:val="22"/>
                <w:szCs w:val="22"/>
                <w:lang w:eastAsia="nb-NO"/>
              </w:rPr>
              <w:t>Bårliskogen barnehage</w:t>
            </w:r>
            <w:r w:rsidRPr="00731E42">
              <w:rPr>
                <w:rFonts w:eastAsia="Arial"/>
                <w:color w:val="943634" w:themeColor="accent2" w:themeShade="BF"/>
                <w:sz w:val="22"/>
                <w:szCs w:val="22"/>
                <w:lang w:eastAsia="nb-NO"/>
              </w:rPr>
              <w:t xml:space="preserve"> </w:t>
            </w:r>
          </w:p>
          <w:p w14:paraId="46C17179" w14:textId="77777777" w:rsidR="00567085" w:rsidRDefault="00567085" w:rsidP="3CA03EF5">
            <w:pPr>
              <w:autoSpaceDE/>
              <w:autoSpaceDN/>
              <w:adjustRightInd/>
              <w:textAlignment w:val="baseline"/>
              <w:rPr>
                <w:rFonts w:eastAsia="Arial"/>
                <w:color w:val="943634" w:themeColor="accent2" w:themeShade="BF"/>
                <w:sz w:val="22"/>
                <w:szCs w:val="22"/>
                <w:lang w:eastAsia="nb-NO"/>
              </w:rPr>
            </w:pPr>
          </w:p>
          <w:p w14:paraId="513CDD4C" w14:textId="2122E8AF" w:rsidR="00142F1D" w:rsidRDefault="51AB3A01" w:rsidP="3CA03EF5">
            <w:pPr>
              <w:autoSpaceDE/>
              <w:autoSpaceDN/>
              <w:adjustRightInd/>
              <w:textAlignment w:val="baseline"/>
              <w:rPr>
                <w:rFonts w:eastAsia="Arial"/>
                <w:color w:val="auto"/>
                <w:sz w:val="22"/>
                <w:szCs w:val="22"/>
                <w:lang w:eastAsia="nb-NO"/>
              </w:rPr>
            </w:pPr>
            <w:r w:rsidRPr="491CDF3E">
              <w:rPr>
                <w:rFonts w:eastAsia="Arial"/>
                <w:color w:val="auto"/>
                <w:sz w:val="22"/>
                <w:szCs w:val="22"/>
                <w:lang w:eastAsia="nb-NO"/>
              </w:rPr>
              <w:t>åpnet 01.08.08</w:t>
            </w:r>
            <w:r w:rsidR="7F92AD14" w:rsidRPr="491CDF3E">
              <w:rPr>
                <w:rFonts w:eastAsia="Arial"/>
                <w:color w:val="auto"/>
                <w:sz w:val="22"/>
                <w:szCs w:val="22"/>
                <w:lang w:eastAsia="nb-NO"/>
              </w:rPr>
              <w:t xml:space="preserve"> og </w:t>
            </w:r>
            <w:r w:rsidR="06693579" w:rsidRPr="491CDF3E">
              <w:rPr>
                <w:rFonts w:eastAsia="Arial"/>
                <w:color w:val="auto"/>
                <w:sz w:val="22"/>
                <w:szCs w:val="22"/>
                <w:lang w:eastAsia="nb-NO"/>
              </w:rPr>
              <w:t>består av to småbarnsavdelinger</w:t>
            </w:r>
            <w:r w:rsidR="5B601CC5" w:rsidRPr="491CDF3E">
              <w:rPr>
                <w:rFonts w:eastAsia="Arial"/>
                <w:color w:val="auto"/>
                <w:sz w:val="22"/>
                <w:szCs w:val="22"/>
                <w:lang w:eastAsia="nb-NO"/>
              </w:rPr>
              <w:t xml:space="preserve">, </w:t>
            </w:r>
            <w:r w:rsidR="00424A5B">
              <w:rPr>
                <w:rFonts w:eastAsia="Arial"/>
                <w:color w:val="auto"/>
                <w:sz w:val="22"/>
                <w:szCs w:val="22"/>
                <w:lang w:eastAsia="nb-NO"/>
              </w:rPr>
              <w:t>to</w:t>
            </w:r>
            <w:r w:rsidR="5B601CC5" w:rsidRPr="491CDF3E">
              <w:rPr>
                <w:rFonts w:eastAsia="Arial"/>
                <w:color w:val="auto"/>
                <w:sz w:val="22"/>
                <w:szCs w:val="22"/>
                <w:lang w:eastAsia="nb-NO"/>
              </w:rPr>
              <w:t xml:space="preserve"> mellomstor</w:t>
            </w:r>
            <w:r w:rsidR="00506759">
              <w:rPr>
                <w:rFonts w:eastAsia="Arial"/>
                <w:color w:val="auto"/>
                <w:sz w:val="22"/>
                <w:szCs w:val="22"/>
                <w:lang w:eastAsia="nb-NO"/>
              </w:rPr>
              <w:t>e</w:t>
            </w:r>
            <w:r w:rsidR="5B601CC5" w:rsidRPr="491CDF3E">
              <w:rPr>
                <w:rFonts w:eastAsia="Arial"/>
                <w:color w:val="auto"/>
                <w:sz w:val="22"/>
                <w:szCs w:val="22"/>
                <w:lang w:eastAsia="nb-NO"/>
              </w:rPr>
              <w:t xml:space="preserve"> avdeling</w:t>
            </w:r>
            <w:r w:rsidR="00506759">
              <w:rPr>
                <w:rFonts w:eastAsia="Arial"/>
                <w:color w:val="auto"/>
                <w:sz w:val="22"/>
                <w:szCs w:val="22"/>
                <w:lang w:eastAsia="nb-NO"/>
              </w:rPr>
              <w:t>er,</w:t>
            </w:r>
            <w:r w:rsidR="5B601CC5" w:rsidRPr="491CDF3E">
              <w:rPr>
                <w:rFonts w:eastAsia="Arial"/>
                <w:color w:val="auto"/>
                <w:sz w:val="22"/>
                <w:szCs w:val="22"/>
                <w:lang w:eastAsia="nb-NO"/>
              </w:rPr>
              <w:t xml:space="preserve"> og</w:t>
            </w:r>
            <w:r w:rsidR="06693579" w:rsidRPr="491CDF3E">
              <w:rPr>
                <w:rFonts w:eastAsia="Arial"/>
                <w:color w:val="auto"/>
                <w:sz w:val="22"/>
                <w:szCs w:val="22"/>
                <w:lang w:eastAsia="nb-NO"/>
              </w:rPr>
              <w:t xml:space="preserve"> </w:t>
            </w:r>
            <w:r w:rsidR="00424A5B">
              <w:rPr>
                <w:rFonts w:eastAsia="Arial"/>
                <w:color w:val="auto"/>
                <w:sz w:val="22"/>
                <w:szCs w:val="22"/>
                <w:lang w:eastAsia="nb-NO"/>
              </w:rPr>
              <w:t>en</w:t>
            </w:r>
            <w:r w:rsidR="456BE1DF" w:rsidRPr="491CDF3E">
              <w:rPr>
                <w:rFonts w:eastAsia="Arial"/>
                <w:color w:val="auto"/>
                <w:sz w:val="22"/>
                <w:szCs w:val="22"/>
                <w:lang w:eastAsia="nb-NO"/>
              </w:rPr>
              <w:t xml:space="preserve"> storbarnsavdelin</w:t>
            </w:r>
            <w:r w:rsidR="607878EF" w:rsidRPr="491CDF3E">
              <w:rPr>
                <w:rFonts w:eastAsia="Arial"/>
                <w:color w:val="auto"/>
                <w:sz w:val="22"/>
                <w:szCs w:val="22"/>
                <w:lang w:eastAsia="nb-NO"/>
              </w:rPr>
              <w:t>g.</w:t>
            </w:r>
            <w:r w:rsidR="18E203D4" w:rsidRPr="491CDF3E">
              <w:rPr>
                <w:rFonts w:eastAsia="Arial"/>
                <w:color w:val="auto"/>
                <w:sz w:val="22"/>
                <w:szCs w:val="22"/>
                <w:lang w:eastAsia="nb-NO"/>
              </w:rPr>
              <w:t xml:space="preserve"> </w:t>
            </w:r>
            <w:r w:rsidR="01635DC9" w:rsidRPr="491CDF3E">
              <w:rPr>
                <w:rFonts w:eastAsia="Arial"/>
                <w:color w:val="auto"/>
                <w:sz w:val="22"/>
                <w:szCs w:val="22"/>
                <w:lang w:eastAsia="nb-NO"/>
              </w:rPr>
              <w:t xml:space="preserve">I barnehagen vår vil du treffe </w:t>
            </w:r>
            <w:r w:rsidR="73514A21" w:rsidRPr="491CDF3E">
              <w:rPr>
                <w:rFonts w:eastAsia="Arial"/>
                <w:color w:val="auto"/>
                <w:sz w:val="22"/>
                <w:szCs w:val="22"/>
                <w:lang w:eastAsia="nb-NO"/>
              </w:rPr>
              <w:t xml:space="preserve">positive og </w:t>
            </w:r>
            <w:r w:rsidR="01635DC9" w:rsidRPr="491CDF3E">
              <w:rPr>
                <w:rFonts w:eastAsia="Arial"/>
                <w:color w:val="auto"/>
                <w:sz w:val="22"/>
                <w:szCs w:val="22"/>
                <w:lang w:eastAsia="nb-NO"/>
              </w:rPr>
              <w:t>omsorgsfulle voksne</w:t>
            </w:r>
            <w:r w:rsidR="73514A21" w:rsidRPr="491CDF3E">
              <w:rPr>
                <w:rFonts w:eastAsia="Arial"/>
                <w:color w:val="auto"/>
                <w:sz w:val="22"/>
                <w:szCs w:val="22"/>
                <w:lang w:eastAsia="nb-NO"/>
              </w:rPr>
              <w:t xml:space="preserve"> </w:t>
            </w:r>
            <w:r w:rsidR="61D7D1CA" w:rsidRPr="491CDF3E">
              <w:rPr>
                <w:rFonts w:eastAsia="Arial"/>
                <w:color w:val="auto"/>
                <w:sz w:val="22"/>
                <w:szCs w:val="22"/>
                <w:lang w:eastAsia="nb-NO"/>
              </w:rPr>
              <w:t xml:space="preserve">som </w:t>
            </w:r>
            <w:r w:rsidR="40751536" w:rsidRPr="491CDF3E">
              <w:rPr>
                <w:rFonts w:eastAsia="Arial"/>
                <w:color w:val="auto"/>
                <w:sz w:val="22"/>
                <w:szCs w:val="22"/>
                <w:lang w:eastAsia="nb-NO"/>
              </w:rPr>
              <w:t>har fokus på</w:t>
            </w:r>
            <w:r w:rsidR="61D7D1CA" w:rsidRPr="491CDF3E">
              <w:rPr>
                <w:rFonts w:eastAsia="Arial"/>
                <w:color w:val="auto"/>
                <w:sz w:val="22"/>
                <w:szCs w:val="22"/>
                <w:lang w:eastAsia="nb-NO"/>
              </w:rPr>
              <w:t xml:space="preserve"> trivsel</w:t>
            </w:r>
            <w:r w:rsidR="7584F60D" w:rsidRPr="491CDF3E">
              <w:rPr>
                <w:rFonts w:eastAsia="Arial"/>
                <w:color w:val="auto"/>
                <w:sz w:val="22"/>
                <w:szCs w:val="22"/>
                <w:lang w:eastAsia="nb-NO"/>
              </w:rPr>
              <w:t xml:space="preserve"> og læring, omsorg og</w:t>
            </w:r>
            <w:r w:rsidR="61D7D1CA" w:rsidRPr="491CDF3E">
              <w:rPr>
                <w:rFonts w:eastAsia="Arial"/>
                <w:color w:val="auto"/>
                <w:sz w:val="22"/>
                <w:szCs w:val="22"/>
                <w:lang w:eastAsia="nb-NO"/>
              </w:rPr>
              <w:t xml:space="preserve"> </w:t>
            </w:r>
            <w:r w:rsidR="76D8A51F" w:rsidRPr="491CDF3E">
              <w:rPr>
                <w:rFonts w:eastAsia="Arial"/>
                <w:color w:val="auto"/>
                <w:sz w:val="22"/>
                <w:szCs w:val="22"/>
                <w:lang w:eastAsia="nb-NO"/>
              </w:rPr>
              <w:t xml:space="preserve">mestring, </w:t>
            </w:r>
            <w:r w:rsidR="61D7D1CA" w:rsidRPr="491CDF3E">
              <w:rPr>
                <w:rFonts w:eastAsia="Arial"/>
                <w:color w:val="auto"/>
                <w:sz w:val="22"/>
                <w:szCs w:val="22"/>
                <w:lang w:eastAsia="nb-NO"/>
              </w:rPr>
              <w:t>engasjement</w:t>
            </w:r>
            <w:r w:rsidR="63CCA481" w:rsidRPr="491CDF3E">
              <w:rPr>
                <w:rFonts w:eastAsia="Arial"/>
                <w:color w:val="auto"/>
                <w:sz w:val="22"/>
                <w:szCs w:val="22"/>
                <w:lang w:eastAsia="nb-NO"/>
              </w:rPr>
              <w:t>, humor og glede</w:t>
            </w:r>
            <w:r w:rsidR="32BDB637" w:rsidRPr="491CDF3E">
              <w:rPr>
                <w:rFonts w:eastAsia="Arial"/>
                <w:color w:val="auto"/>
                <w:sz w:val="22"/>
                <w:szCs w:val="22"/>
                <w:lang w:eastAsia="nb-NO"/>
              </w:rPr>
              <w:t xml:space="preserve">. </w:t>
            </w:r>
          </w:p>
          <w:p w14:paraId="5E299E87" w14:textId="77777777" w:rsidR="00800BC6" w:rsidRDefault="00800BC6" w:rsidP="3CA03EF5">
            <w:pPr>
              <w:autoSpaceDE/>
              <w:autoSpaceDN/>
              <w:adjustRightInd/>
              <w:textAlignment w:val="baseline"/>
              <w:rPr>
                <w:rFonts w:eastAsia="Arial"/>
                <w:color w:val="auto"/>
                <w:sz w:val="22"/>
                <w:szCs w:val="22"/>
                <w:lang w:eastAsia="nb-NO"/>
              </w:rPr>
            </w:pPr>
          </w:p>
          <w:p w14:paraId="67B79E71" w14:textId="642AA7CA" w:rsidR="3173A5A2" w:rsidRDefault="3173A5A2" w:rsidP="3CA03EF5">
            <w:pPr>
              <w:rPr>
                <w:rFonts w:eastAsia="Times New Roman"/>
                <w:color w:val="auto"/>
                <w:sz w:val="22"/>
                <w:szCs w:val="22"/>
                <w:lang w:eastAsia="nb-NO"/>
              </w:rPr>
            </w:pPr>
            <w:r w:rsidRPr="3CA03EF5">
              <w:rPr>
                <w:rFonts w:eastAsia="Times New Roman"/>
                <w:color w:val="auto"/>
                <w:sz w:val="22"/>
                <w:szCs w:val="22"/>
                <w:lang w:eastAsia="nb-NO"/>
              </w:rPr>
              <w:t>Barnehagen tilbyr plass til 86 barn, men antall barn kan variere på grunn av fordeling av alder. Vi har kort vei til turmuligheter og en kupert og spennende utelekeplass.  </w:t>
            </w:r>
          </w:p>
          <w:p w14:paraId="573DDAAE" w14:textId="486F8E1F" w:rsidR="3173A5A2" w:rsidRDefault="3173A5A2" w:rsidP="3CA03EF5">
            <w:pPr>
              <w:rPr>
                <w:rFonts w:eastAsia="Times New Roman"/>
                <w:color w:val="auto"/>
                <w:sz w:val="22"/>
                <w:szCs w:val="22"/>
                <w:lang w:eastAsia="nb-NO"/>
              </w:rPr>
            </w:pPr>
            <w:r w:rsidRPr="3CA03EF5">
              <w:rPr>
                <w:rFonts w:eastAsia="Times New Roman"/>
                <w:color w:val="auto"/>
                <w:sz w:val="22"/>
                <w:szCs w:val="22"/>
                <w:lang w:eastAsia="nb-NO"/>
              </w:rPr>
              <w:t>Antall hele årsverk er 21,2 </w:t>
            </w:r>
          </w:p>
          <w:p w14:paraId="3EDFFADA" w14:textId="5B386F83" w:rsidR="3173A5A2" w:rsidRDefault="3173A5A2" w:rsidP="3CA03EF5">
            <w:pPr>
              <w:rPr>
                <w:rFonts w:eastAsia="Times New Roman"/>
                <w:b/>
                <w:bCs/>
                <w:color w:val="auto"/>
                <w:sz w:val="22"/>
                <w:szCs w:val="22"/>
                <w:lang w:eastAsia="nb-NO"/>
              </w:rPr>
            </w:pPr>
            <w:r w:rsidRPr="3CA03EF5">
              <w:rPr>
                <w:rFonts w:eastAsia="Times New Roman"/>
                <w:color w:val="auto"/>
                <w:sz w:val="22"/>
                <w:szCs w:val="22"/>
                <w:lang w:eastAsia="nb-NO"/>
              </w:rPr>
              <w:t xml:space="preserve">Barnehagen har i tillegg flere støtteassistenter på del- og heltid, støtte-/spesialpedagoger i forskjellige timer/prosenter, lærling, språkpraksis og flere elever/studenter. </w:t>
            </w:r>
          </w:p>
          <w:p w14:paraId="6734C9E0" w14:textId="4C335059" w:rsidR="3CA03EF5" w:rsidRDefault="3CA03EF5" w:rsidP="3CA03EF5">
            <w:pPr>
              <w:rPr>
                <w:rFonts w:eastAsia="Times New Roman"/>
                <w:b/>
                <w:bCs/>
                <w:color w:val="auto"/>
                <w:sz w:val="22"/>
                <w:szCs w:val="22"/>
                <w:lang w:eastAsia="nb-NO"/>
              </w:rPr>
            </w:pPr>
          </w:p>
          <w:p w14:paraId="447764BF" w14:textId="24B826C1" w:rsidR="2E4776FD" w:rsidRPr="00731E42" w:rsidRDefault="2E4776FD" w:rsidP="3CA03EF5">
            <w:pPr>
              <w:rPr>
                <w:rFonts w:eastAsia="Times New Roman"/>
                <w:b/>
                <w:bCs/>
                <w:color w:val="943634" w:themeColor="accent2" w:themeShade="BF"/>
                <w:sz w:val="22"/>
                <w:szCs w:val="22"/>
                <w:lang w:eastAsia="nb-NO"/>
              </w:rPr>
            </w:pPr>
            <w:r w:rsidRPr="00731E42">
              <w:rPr>
                <w:rFonts w:eastAsia="Times New Roman"/>
                <w:b/>
                <w:bCs/>
                <w:color w:val="943634" w:themeColor="accent2" w:themeShade="BF"/>
                <w:sz w:val="22"/>
                <w:szCs w:val="22"/>
                <w:lang w:eastAsia="nb-NO"/>
              </w:rPr>
              <w:t>Avdelingene våre:</w:t>
            </w:r>
          </w:p>
          <w:p w14:paraId="6E778160" w14:textId="3206D372" w:rsidR="2E4776FD" w:rsidRDefault="2E4776FD" w:rsidP="3CA03EF5">
            <w:pPr>
              <w:rPr>
                <w:rFonts w:eastAsia="Arial"/>
                <w:color w:val="auto"/>
                <w:sz w:val="22"/>
                <w:szCs w:val="22"/>
                <w:lang w:eastAsia="nb-NO"/>
              </w:rPr>
            </w:pPr>
            <w:r w:rsidRPr="3CA03EF5">
              <w:rPr>
                <w:rFonts w:eastAsia="Times New Roman"/>
                <w:color w:val="auto"/>
                <w:sz w:val="22"/>
                <w:szCs w:val="22"/>
                <w:lang w:eastAsia="nb-NO"/>
              </w:rPr>
              <w:t xml:space="preserve">Fugleredet, </w:t>
            </w:r>
            <w:r w:rsidRPr="3CA03EF5">
              <w:rPr>
                <w:rFonts w:eastAsia="Arial"/>
                <w:color w:val="auto"/>
                <w:sz w:val="22"/>
                <w:szCs w:val="22"/>
                <w:lang w:eastAsia="nb-NO"/>
              </w:rPr>
              <w:t>1</w:t>
            </w:r>
            <w:r w:rsidR="008E7633">
              <w:rPr>
                <w:rFonts w:eastAsia="Arial"/>
                <w:color w:val="auto"/>
                <w:sz w:val="22"/>
                <w:szCs w:val="22"/>
                <w:lang w:eastAsia="nb-NO"/>
              </w:rPr>
              <w:t>3</w:t>
            </w:r>
            <w:r w:rsidRPr="3CA03EF5">
              <w:rPr>
                <w:rFonts w:eastAsia="Arial"/>
                <w:color w:val="auto"/>
                <w:sz w:val="22"/>
                <w:szCs w:val="22"/>
                <w:lang w:eastAsia="nb-NO"/>
              </w:rPr>
              <w:t xml:space="preserve"> barn i alderen 1-3 år, tlf. 99 08 97 95 </w:t>
            </w:r>
          </w:p>
          <w:p w14:paraId="4E5CBA3E" w14:textId="606DBD0B" w:rsidR="2E4776FD" w:rsidRDefault="2E4776FD" w:rsidP="3CA03EF5">
            <w:pPr>
              <w:rPr>
                <w:rFonts w:eastAsia="Arial"/>
                <w:color w:val="auto"/>
                <w:sz w:val="22"/>
                <w:szCs w:val="22"/>
                <w:lang w:eastAsia="nb-NO"/>
              </w:rPr>
            </w:pPr>
            <w:r w:rsidRPr="3CA03EF5">
              <w:rPr>
                <w:rFonts w:eastAsia="Arial"/>
                <w:color w:val="auto"/>
                <w:sz w:val="22"/>
                <w:szCs w:val="22"/>
                <w:lang w:eastAsia="nb-NO"/>
              </w:rPr>
              <w:t>Bjørnehiet, 13 barn i alderen 1-3 år, tlf. 99 08 18 32 </w:t>
            </w:r>
          </w:p>
          <w:p w14:paraId="0FEF53DF" w14:textId="69A58327" w:rsidR="2E4776FD" w:rsidRDefault="77488B91" w:rsidP="3CA03EF5">
            <w:pPr>
              <w:rPr>
                <w:rFonts w:eastAsia="Times New Roman"/>
                <w:color w:val="auto"/>
                <w:sz w:val="22"/>
                <w:szCs w:val="22"/>
                <w:lang w:eastAsia="nb-NO"/>
              </w:rPr>
            </w:pPr>
            <w:r w:rsidRPr="79087420">
              <w:rPr>
                <w:rFonts w:eastAsia="Times New Roman"/>
                <w:color w:val="auto"/>
                <w:sz w:val="22"/>
                <w:szCs w:val="22"/>
                <w:lang w:eastAsia="nb-NO"/>
              </w:rPr>
              <w:t>Revehiet</w:t>
            </w:r>
            <w:r w:rsidR="77C0614D" w:rsidRPr="79087420">
              <w:rPr>
                <w:rFonts w:eastAsia="Times New Roman"/>
                <w:color w:val="auto"/>
                <w:sz w:val="22"/>
                <w:szCs w:val="22"/>
                <w:lang w:eastAsia="nb-NO"/>
              </w:rPr>
              <w:t xml:space="preserve">, </w:t>
            </w:r>
            <w:r w:rsidR="008E7633">
              <w:rPr>
                <w:rFonts w:eastAsia="Times New Roman"/>
                <w:color w:val="auto"/>
                <w:sz w:val="22"/>
                <w:szCs w:val="22"/>
                <w:lang w:eastAsia="nb-NO"/>
              </w:rPr>
              <w:t>17</w:t>
            </w:r>
            <w:r w:rsidR="77C0614D" w:rsidRPr="79087420">
              <w:rPr>
                <w:rFonts w:eastAsia="Times New Roman"/>
                <w:color w:val="auto"/>
                <w:sz w:val="22"/>
                <w:szCs w:val="22"/>
                <w:lang w:eastAsia="nb-NO"/>
              </w:rPr>
              <w:t xml:space="preserve"> barn i alderen </w:t>
            </w:r>
            <w:r w:rsidR="008E7633">
              <w:rPr>
                <w:rFonts w:eastAsia="Times New Roman"/>
                <w:color w:val="auto"/>
                <w:sz w:val="22"/>
                <w:szCs w:val="22"/>
                <w:lang w:eastAsia="nb-NO"/>
              </w:rPr>
              <w:t>5</w:t>
            </w:r>
            <w:r w:rsidR="77C0614D" w:rsidRPr="79087420">
              <w:rPr>
                <w:rFonts w:eastAsia="Times New Roman"/>
                <w:color w:val="auto"/>
                <w:sz w:val="22"/>
                <w:szCs w:val="22"/>
                <w:lang w:eastAsia="nb-NO"/>
              </w:rPr>
              <w:t xml:space="preserve"> år, tlf. 90 97 34 77 </w:t>
            </w:r>
          </w:p>
          <w:p w14:paraId="6415727A" w14:textId="6CB9C851" w:rsidR="2E4776FD" w:rsidRDefault="2E4776FD" w:rsidP="3CA03EF5">
            <w:pPr>
              <w:rPr>
                <w:rFonts w:eastAsia="Times New Roman"/>
                <w:color w:val="auto"/>
                <w:sz w:val="22"/>
                <w:szCs w:val="22"/>
                <w:lang w:eastAsia="nb-NO"/>
              </w:rPr>
            </w:pPr>
            <w:r w:rsidRPr="3CA03EF5">
              <w:rPr>
                <w:rFonts w:eastAsia="Times New Roman"/>
                <w:color w:val="auto"/>
                <w:sz w:val="22"/>
                <w:szCs w:val="22"/>
                <w:lang w:eastAsia="nb-NO"/>
              </w:rPr>
              <w:t xml:space="preserve">Bikuben, </w:t>
            </w:r>
            <w:r w:rsidR="008E7633">
              <w:rPr>
                <w:rFonts w:eastAsia="Times New Roman"/>
                <w:color w:val="auto"/>
                <w:sz w:val="22"/>
                <w:szCs w:val="22"/>
                <w:lang w:eastAsia="nb-NO"/>
              </w:rPr>
              <w:t>20</w:t>
            </w:r>
            <w:r w:rsidRPr="3CA03EF5">
              <w:rPr>
                <w:rFonts w:eastAsia="Times New Roman"/>
                <w:color w:val="auto"/>
                <w:sz w:val="22"/>
                <w:szCs w:val="22"/>
                <w:lang w:eastAsia="nb-NO"/>
              </w:rPr>
              <w:t xml:space="preserve"> barn i alderen 2-</w:t>
            </w:r>
            <w:r w:rsidR="008E7633">
              <w:rPr>
                <w:rFonts w:eastAsia="Times New Roman"/>
                <w:color w:val="auto"/>
                <w:sz w:val="22"/>
                <w:szCs w:val="22"/>
                <w:lang w:eastAsia="nb-NO"/>
              </w:rPr>
              <w:t>4</w:t>
            </w:r>
            <w:r w:rsidRPr="3CA03EF5">
              <w:rPr>
                <w:rFonts w:eastAsia="Times New Roman"/>
                <w:color w:val="auto"/>
                <w:sz w:val="22"/>
                <w:szCs w:val="22"/>
                <w:lang w:eastAsia="nb-NO"/>
              </w:rPr>
              <w:t xml:space="preserve"> år, tlf. 47 64 69 05 </w:t>
            </w:r>
          </w:p>
          <w:p w14:paraId="112DE82B" w14:textId="26E5990E" w:rsidR="2E4776FD" w:rsidRDefault="2E4776FD" w:rsidP="3CA03EF5">
            <w:pPr>
              <w:rPr>
                <w:rFonts w:eastAsia="Times New Roman"/>
                <w:color w:val="auto"/>
                <w:sz w:val="22"/>
                <w:szCs w:val="22"/>
                <w:lang w:eastAsia="nb-NO"/>
              </w:rPr>
            </w:pPr>
            <w:r w:rsidRPr="3CA03EF5">
              <w:rPr>
                <w:rFonts w:eastAsia="Times New Roman"/>
                <w:color w:val="auto"/>
                <w:sz w:val="22"/>
                <w:szCs w:val="22"/>
                <w:lang w:eastAsia="nb-NO"/>
              </w:rPr>
              <w:t xml:space="preserve">Maurtua, </w:t>
            </w:r>
            <w:r w:rsidR="008E7633">
              <w:rPr>
                <w:rFonts w:eastAsia="Times New Roman"/>
                <w:color w:val="auto"/>
                <w:sz w:val="22"/>
                <w:szCs w:val="22"/>
                <w:lang w:eastAsia="nb-NO"/>
              </w:rPr>
              <w:t>2</w:t>
            </w:r>
            <w:r w:rsidR="00191366">
              <w:rPr>
                <w:rFonts w:eastAsia="Times New Roman"/>
                <w:color w:val="auto"/>
                <w:sz w:val="22"/>
                <w:szCs w:val="22"/>
                <w:lang w:eastAsia="nb-NO"/>
              </w:rPr>
              <w:t>1</w:t>
            </w:r>
            <w:r w:rsidRPr="3CA03EF5">
              <w:rPr>
                <w:rFonts w:eastAsia="Times New Roman"/>
                <w:color w:val="auto"/>
                <w:sz w:val="22"/>
                <w:szCs w:val="22"/>
                <w:lang w:eastAsia="nb-NO"/>
              </w:rPr>
              <w:t xml:space="preserve"> barn i alderen </w:t>
            </w:r>
            <w:r w:rsidR="008E7633">
              <w:rPr>
                <w:rFonts w:eastAsia="Times New Roman"/>
                <w:color w:val="auto"/>
                <w:sz w:val="22"/>
                <w:szCs w:val="22"/>
                <w:lang w:eastAsia="nb-NO"/>
              </w:rPr>
              <w:t>2-4</w:t>
            </w:r>
            <w:r w:rsidRPr="3CA03EF5">
              <w:rPr>
                <w:rFonts w:eastAsia="Times New Roman"/>
                <w:color w:val="auto"/>
                <w:sz w:val="22"/>
                <w:szCs w:val="22"/>
                <w:lang w:eastAsia="nb-NO"/>
              </w:rPr>
              <w:t xml:space="preserve"> år, tlf. 47 62 76 13 </w:t>
            </w:r>
          </w:p>
          <w:p w14:paraId="61508F94" w14:textId="76D8F92F" w:rsidR="2E4776FD" w:rsidRDefault="2E4776FD" w:rsidP="3CA03EF5">
            <w:pPr>
              <w:rPr>
                <w:rFonts w:eastAsia="Times New Roman"/>
                <w:color w:val="auto"/>
                <w:sz w:val="22"/>
                <w:szCs w:val="22"/>
                <w:lang w:eastAsia="nb-NO"/>
              </w:rPr>
            </w:pPr>
            <w:r w:rsidRPr="3CA03EF5">
              <w:rPr>
                <w:rFonts w:eastAsia="Times New Roman"/>
                <w:color w:val="auto"/>
                <w:sz w:val="22"/>
                <w:szCs w:val="22"/>
                <w:lang w:eastAsia="nb-NO"/>
              </w:rPr>
              <w:t> </w:t>
            </w:r>
          </w:p>
          <w:p w14:paraId="4BEEE41D" w14:textId="77777777" w:rsidR="2E4776FD" w:rsidRDefault="2E4776FD" w:rsidP="3CA03EF5">
            <w:pPr>
              <w:rPr>
                <w:rFonts w:eastAsia="Arial"/>
                <w:color w:val="auto"/>
                <w:sz w:val="22"/>
                <w:szCs w:val="22"/>
                <w:lang w:eastAsia="nb-NO"/>
              </w:rPr>
            </w:pPr>
            <w:r w:rsidRPr="3CA03EF5">
              <w:rPr>
                <w:rFonts w:eastAsia="Arial"/>
                <w:color w:val="auto"/>
                <w:sz w:val="22"/>
                <w:szCs w:val="22"/>
                <w:lang w:eastAsia="nb-NO"/>
              </w:rPr>
              <w:t>Åpningstid: mandag-fredag kl. 07.00-17.00 </w:t>
            </w:r>
          </w:p>
          <w:p w14:paraId="3B2BB91E" w14:textId="77777777" w:rsidR="2E4776FD" w:rsidRDefault="2E4776FD" w:rsidP="3CA03EF5">
            <w:pPr>
              <w:rPr>
                <w:rFonts w:eastAsia="Times New Roman"/>
                <w:color w:val="auto"/>
                <w:sz w:val="22"/>
                <w:szCs w:val="22"/>
                <w:lang w:eastAsia="nb-NO"/>
              </w:rPr>
            </w:pPr>
            <w:r w:rsidRPr="3CA03EF5">
              <w:rPr>
                <w:rFonts w:eastAsia="Times New Roman"/>
                <w:color w:val="auto"/>
                <w:sz w:val="22"/>
                <w:szCs w:val="22"/>
                <w:lang w:eastAsia="nb-NO"/>
              </w:rPr>
              <w:t>Vi har fem planleggingsdager i året. Barnehagen er da stengt. </w:t>
            </w:r>
          </w:p>
          <w:p w14:paraId="3FEE3D4B" w14:textId="4AD29C07" w:rsidR="2E4776FD" w:rsidRDefault="2E4776FD" w:rsidP="3CA03EF5">
            <w:pPr>
              <w:rPr>
                <w:rFonts w:eastAsia="Times New Roman"/>
                <w:color w:val="auto"/>
                <w:sz w:val="22"/>
                <w:szCs w:val="22"/>
                <w:lang w:eastAsia="nb-NO"/>
              </w:rPr>
            </w:pPr>
            <w:r w:rsidRPr="3CA03EF5">
              <w:rPr>
                <w:rFonts w:eastAsia="Times New Roman"/>
                <w:color w:val="auto"/>
                <w:sz w:val="22"/>
                <w:szCs w:val="22"/>
                <w:lang w:eastAsia="nb-NO"/>
              </w:rPr>
              <w:t>Sommerstengt i uke 2</w:t>
            </w:r>
            <w:r w:rsidR="0086752D">
              <w:rPr>
                <w:rFonts w:eastAsia="Times New Roman"/>
                <w:color w:val="auto"/>
                <w:sz w:val="22"/>
                <w:szCs w:val="22"/>
                <w:lang w:eastAsia="nb-NO"/>
              </w:rPr>
              <w:t>8</w:t>
            </w:r>
            <w:r w:rsidRPr="3CA03EF5">
              <w:rPr>
                <w:rFonts w:eastAsia="Times New Roman"/>
                <w:color w:val="auto"/>
                <w:sz w:val="22"/>
                <w:szCs w:val="22"/>
                <w:lang w:eastAsia="nb-NO"/>
              </w:rPr>
              <w:t xml:space="preserve">. og </w:t>
            </w:r>
            <w:r w:rsidR="0086752D">
              <w:rPr>
                <w:rFonts w:eastAsia="Times New Roman"/>
                <w:color w:val="auto"/>
                <w:sz w:val="22"/>
                <w:szCs w:val="22"/>
                <w:lang w:eastAsia="nb-NO"/>
              </w:rPr>
              <w:t>29</w:t>
            </w:r>
            <w:r w:rsidRPr="3CA03EF5">
              <w:rPr>
                <w:rFonts w:eastAsia="Times New Roman"/>
                <w:color w:val="auto"/>
                <w:sz w:val="22"/>
                <w:szCs w:val="22"/>
                <w:lang w:eastAsia="nb-NO"/>
              </w:rPr>
              <w:t>.  </w:t>
            </w:r>
          </w:p>
          <w:p w14:paraId="33881EFD" w14:textId="7DB37928" w:rsidR="2E4776FD" w:rsidRDefault="2E4776FD" w:rsidP="3CA03EF5">
            <w:pPr>
              <w:rPr>
                <w:rFonts w:eastAsia="Times New Roman"/>
                <w:color w:val="auto"/>
                <w:sz w:val="22"/>
                <w:szCs w:val="22"/>
                <w:lang w:eastAsia="nb-NO"/>
              </w:rPr>
            </w:pPr>
            <w:r w:rsidRPr="3CA03EF5">
              <w:rPr>
                <w:rFonts w:eastAsia="Times New Roman"/>
                <w:color w:val="auto"/>
                <w:sz w:val="22"/>
                <w:szCs w:val="22"/>
                <w:lang w:eastAsia="nb-NO"/>
              </w:rPr>
              <w:t>Onsdag før påske stenger barnehagen kl. 12.00 </w:t>
            </w:r>
          </w:p>
          <w:p w14:paraId="693BE4BF" w14:textId="77777777" w:rsidR="00800BC6" w:rsidRDefault="00800BC6" w:rsidP="3CA03EF5">
            <w:pPr>
              <w:rPr>
                <w:rFonts w:eastAsia="Times New Roman"/>
                <w:color w:val="auto"/>
                <w:sz w:val="22"/>
                <w:szCs w:val="22"/>
                <w:lang w:eastAsia="nb-NO"/>
              </w:rPr>
            </w:pPr>
          </w:p>
          <w:p w14:paraId="7F84796E" w14:textId="650CB57E" w:rsidR="2E4776FD" w:rsidRDefault="2E4776FD" w:rsidP="3CA03EF5">
            <w:pPr>
              <w:rPr>
                <w:rFonts w:eastAsia="Times New Roman"/>
                <w:color w:val="auto"/>
                <w:sz w:val="22"/>
                <w:szCs w:val="22"/>
                <w:lang w:eastAsia="nb-NO"/>
              </w:rPr>
            </w:pPr>
            <w:r w:rsidRPr="3CA03EF5">
              <w:rPr>
                <w:rFonts w:eastAsia="Times New Roman"/>
                <w:color w:val="auto"/>
                <w:sz w:val="22"/>
                <w:szCs w:val="22"/>
                <w:lang w:eastAsia="nb-NO"/>
              </w:rPr>
              <w:t xml:space="preserve">Adresse: Bårlibråten 8, </w:t>
            </w:r>
            <w:r w:rsidR="0086752D">
              <w:rPr>
                <w:rFonts w:eastAsia="Times New Roman"/>
                <w:color w:val="auto"/>
                <w:sz w:val="22"/>
                <w:szCs w:val="22"/>
                <w:lang w:eastAsia="nb-NO"/>
              </w:rPr>
              <w:t>1467</w:t>
            </w:r>
            <w:r w:rsidRPr="3CA03EF5">
              <w:rPr>
                <w:rFonts w:eastAsia="Times New Roman"/>
                <w:color w:val="auto"/>
                <w:sz w:val="22"/>
                <w:szCs w:val="22"/>
                <w:lang w:eastAsia="nb-NO"/>
              </w:rPr>
              <w:t xml:space="preserve"> Strømmen  </w:t>
            </w:r>
          </w:p>
          <w:p w14:paraId="023C8861" w14:textId="6F9DA58D" w:rsidR="2E4776FD" w:rsidRDefault="2E4776FD" w:rsidP="3CA03EF5">
            <w:pPr>
              <w:rPr>
                <w:rFonts w:eastAsia="Times New Roman"/>
                <w:color w:val="auto"/>
                <w:sz w:val="22"/>
                <w:szCs w:val="22"/>
                <w:lang w:eastAsia="nb-NO"/>
              </w:rPr>
            </w:pPr>
            <w:r w:rsidRPr="3CA03EF5">
              <w:rPr>
                <w:rFonts w:eastAsia="Times New Roman"/>
                <w:color w:val="auto"/>
                <w:sz w:val="22"/>
                <w:szCs w:val="22"/>
                <w:lang w:eastAsia="nb-NO"/>
              </w:rPr>
              <w:t>Telefon: </w:t>
            </w:r>
            <w:hyperlink r:id="rId17">
              <w:r w:rsidRPr="3CA03EF5">
                <w:rPr>
                  <w:rFonts w:eastAsia="Times New Roman"/>
                  <w:color w:val="auto"/>
                  <w:sz w:val="22"/>
                  <w:szCs w:val="22"/>
                  <w:lang w:eastAsia="nb-NO"/>
                </w:rPr>
                <w:t>67 49 50 19</w:t>
              </w:r>
            </w:hyperlink>
            <w:r w:rsidRPr="3CA03EF5">
              <w:rPr>
                <w:rFonts w:eastAsia="Times New Roman"/>
                <w:color w:val="auto"/>
                <w:sz w:val="22"/>
                <w:szCs w:val="22"/>
                <w:lang w:eastAsia="nb-NO"/>
              </w:rPr>
              <w:t> </w:t>
            </w:r>
          </w:p>
          <w:p w14:paraId="64B7B49E" w14:textId="77777777" w:rsidR="2E4776FD" w:rsidRDefault="2E4776FD" w:rsidP="3CA03EF5">
            <w:pPr>
              <w:rPr>
                <w:rFonts w:eastAsia="Times New Roman"/>
                <w:color w:val="auto"/>
                <w:sz w:val="22"/>
                <w:szCs w:val="22"/>
                <w:lang w:eastAsia="nb-NO"/>
              </w:rPr>
            </w:pPr>
            <w:r w:rsidRPr="3CA03EF5">
              <w:rPr>
                <w:rFonts w:eastAsia="Times New Roman"/>
                <w:color w:val="auto"/>
                <w:sz w:val="22"/>
                <w:szCs w:val="22"/>
                <w:lang w:eastAsia="nb-NO"/>
              </w:rPr>
              <w:t>Styrer: 41 69 55 76 </w:t>
            </w:r>
          </w:p>
          <w:p w14:paraId="718C96AC" w14:textId="77777777" w:rsidR="2E4776FD" w:rsidRDefault="2E4776FD" w:rsidP="3CA03EF5">
            <w:pPr>
              <w:rPr>
                <w:rFonts w:eastAsia="Times New Roman"/>
                <w:color w:val="auto"/>
                <w:sz w:val="22"/>
                <w:szCs w:val="22"/>
                <w:lang w:eastAsia="nb-NO"/>
              </w:rPr>
            </w:pPr>
            <w:r w:rsidRPr="3CA03EF5">
              <w:rPr>
                <w:rFonts w:eastAsia="Times New Roman"/>
                <w:color w:val="auto"/>
                <w:sz w:val="22"/>
                <w:szCs w:val="22"/>
                <w:lang w:eastAsia="nb-NO"/>
              </w:rPr>
              <w:t>Assisterende styrer: 99 08 92 13  </w:t>
            </w:r>
          </w:p>
          <w:p w14:paraId="649A9248" w14:textId="77777777" w:rsidR="2E4776FD" w:rsidRDefault="2E4776FD" w:rsidP="3CA03EF5">
            <w:pPr>
              <w:rPr>
                <w:rFonts w:eastAsia="Times New Roman"/>
                <w:color w:val="984806" w:themeColor="accent6" w:themeShade="80"/>
                <w:sz w:val="22"/>
                <w:szCs w:val="22"/>
                <w:lang w:eastAsia="nb-NO"/>
              </w:rPr>
            </w:pPr>
            <w:r w:rsidRPr="3CA03EF5">
              <w:rPr>
                <w:rFonts w:eastAsia="Times New Roman"/>
                <w:color w:val="auto"/>
                <w:sz w:val="22"/>
                <w:szCs w:val="22"/>
                <w:lang w:eastAsia="nb-NO"/>
              </w:rPr>
              <w:t>E-post styrer: </w:t>
            </w:r>
            <w:r w:rsidRPr="3CA03EF5">
              <w:rPr>
                <w:rFonts w:eastAsia="Times New Roman"/>
                <w:b/>
                <w:bCs/>
                <w:color w:val="auto"/>
                <w:sz w:val="22"/>
                <w:szCs w:val="22"/>
                <w:lang w:eastAsia="nb-NO"/>
              </w:rPr>
              <w:t> </w:t>
            </w:r>
            <w:hyperlink r:id="rId18">
              <w:r w:rsidRPr="00731E42">
                <w:rPr>
                  <w:rFonts w:eastAsia="Times New Roman"/>
                  <w:b/>
                  <w:bCs/>
                  <w:color w:val="943634" w:themeColor="accent2" w:themeShade="BF"/>
                  <w:sz w:val="22"/>
                  <w:szCs w:val="22"/>
                  <w:u w:val="single"/>
                  <w:lang w:eastAsia="nb-NO"/>
                </w:rPr>
                <w:t>aninym@lorenskog.kommune.no</w:t>
              </w:r>
            </w:hyperlink>
            <w:r w:rsidRPr="00731E42">
              <w:rPr>
                <w:rFonts w:eastAsia="Times New Roman"/>
                <w:b/>
                <w:bCs/>
                <w:color w:val="943634" w:themeColor="accent2" w:themeShade="BF"/>
                <w:sz w:val="22"/>
                <w:szCs w:val="22"/>
                <w:lang w:eastAsia="nb-NO"/>
              </w:rPr>
              <w:t> / </w:t>
            </w:r>
            <w:hyperlink r:id="rId19">
              <w:r w:rsidRPr="00731E42">
                <w:rPr>
                  <w:rFonts w:eastAsia="Times New Roman"/>
                  <w:b/>
                  <w:bCs/>
                  <w:color w:val="943634" w:themeColor="accent2" w:themeShade="BF"/>
                  <w:sz w:val="22"/>
                  <w:szCs w:val="22"/>
                  <w:u w:val="single"/>
                  <w:lang w:eastAsia="nb-NO"/>
                </w:rPr>
                <w:t>bsbh@lorenskog.kommune.no</w:t>
              </w:r>
            </w:hyperlink>
            <w:r w:rsidRPr="00731E42">
              <w:rPr>
                <w:rFonts w:eastAsia="Times New Roman"/>
                <w:b/>
                <w:bCs/>
                <w:color w:val="943634" w:themeColor="accent2" w:themeShade="BF"/>
                <w:sz w:val="22"/>
                <w:szCs w:val="22"/>
                <w:u w:val="single"/>
                <w:lang w:eastAsia="nb-NO"/>
              </w:rPr>
              <w:t>  </w:t>
            </w:r>
            <w:r w:rsidRPr="00731E42">
              <w:rPr>
                <w:rFonts w:eastAsia="Times New Roman"/>
                <w:color w:val="943634" w:themeColor="accent2" w:themeShade="BF"/>
                <w:sz w:val="22"/>
                <w:szCs w:val="22"/>
                <w:lang w:eastAsia="nb-NO"/>
              </w:rPr>
              <w:t> </w:t>
            </w:r>
          </w:p>
          <w:p w14:paraId="050BD71F" w14:textId="55AD9B5D" w:rsidR="2E4776FD" w:rsidRDefault="2E4776FD" w:rsidP="3CA03EF5">
            <w:pPr>
              <w:rPr>
                <w:rFonts w:eastAsia="Times New Roman"/>
                <w:color w:val="984806" w:themeColor="accent6" w:themeShade="80"/>
                <w:sz w:val="22"/>
                <w:szCs w:val="22"/>
                <w:lang w:eastAsia="nb-NO"/>
              </w:rPr>
            </w:pPr>
            <w:r w:rsidRPr="3CA03EF5">
              <w:rPr>
                <w:rFonts w:eastAsia="Times New Roman"/>
                <w:color w:val="auto"/>
                <w:sz w:val="22"/>
                <w:szCs w:val="22"/>
                <w:lang w:eastAsia="nb-NO"/>
              </w:rPr>
              <w:t>E-post assisterende styrer: </w:t>
            </w:r>
            <w:hyperlink r:id="rId20">
              <w:r w:rsidR="009409DF">
                <w:rPr>
                  <w:rFonts w:eastAsia="Times New Roman"/>
                  <w:b/>
                  <w:bCs/>
                  <w:color w:val="943634" w:themeColor="accent2" w:themeShade="BF"/>
                  <w:sz w:val="22"/>
                  <w:szCs w:val="22"/>
                  <w:u w:val="single"/>
                  <w:lang w:eastAsia="nb-NO"/>
                </w:rPr>
                <w:t>inggod@</w:t>
              </w:r>
              <w:r w:rsidRPr="00731E42">
                <w:rPr>
                  <w:rFonts w:eastAsia="Times New Roman"/>
                  <w:b/>
                  <w:bCs/>
                  <w:color w:val="943634" w:themeColor="accent2" w:themeShade="BF"/>
                  <w:sz w:val="22"/>
                  <w:szCs w:val="22"/>
                  <w:u w:val="single"/>
                  <w:lang w:eastAsia="nb-NO"/>
                </w:rPr>
                <w:t>lorenskog.kommune.no</w:t>
              </w:r>
            </w:hyperlink>
            <w:r w:rsidRPr="00731E42">
              <w:rPr>
                <w:rFonts w:eastAsia="Times New Roman"/>
                <w:color w:val="943634" w:themeColor="accent2" w:themeShade="BF"/>
                <w:sz w:val="22"/>
                <w:szCs w:val="22"/>
                <w:lang w:eastAsia="nb-NO"/>
              </w:rPr>
              <w:t> </w:t>
            </w:r>
          </w:p>
          <w:p w14:paraId="26C858E1" w14:textId="508E86F2" w:rsidR="3CA03EF5" w:rsidRDefault="3CA03EF5" w:rsidP="3CA03EF5">
            <w:pPr>
              <w:rPr>
                <w:rFonts w:eastAsia="Calibri"/>
                <w:color w:val="000000" w:themeColor="text1"/>
                <w:lang w:eastAsia="nb-NO"/>
              </w:rPr>
            </w:pPr>
          </w:p>
          <w:p w14:paraId="1494D191" w14:textId="5CCA0436" w:rsidR="00800BC6" w:rsidRDefault="00800BC6" w:rsidP="53E75173">
            <w:pPr>
              <w:autoSpaceDE/>
              <w:autoSpaceDN/>
              <w:adjustRightInd/>
              <w:textAlignment w:val="baseline"/>
              <w:rPr>
                <w:rFonts w:eastAsia="Calibri"/>
                <w:color w:val="000000" w:themeColor="text1"/>
                <w:lang w:eastAsia="nb-NO"/>
              </w:rPr>
            </w:pPr>
          </w:p>
          <w:p w14:paraId="6AB27A85" w14:textId="63216E64" w:rsidR="000E3018" w:rsidRPr="00731E42" w:rsidRDefault="32BDB637" w:rsidP="3CA03EF5">
            <w:pPr>
              <w:autoSpaceDE/>
              <w:autoSpaceDN/>
              <w:adjustRightInd/>
              <w:textAlignment w:val="baseline"/>
              <w:rPr>
                <w:rFonts w:eastAsia="Times New Roman"/>
                <w:b/>
                <w:bCs/>
                <w:color w:val="943634" w:themeColor="accent2" w:themeShade="BF"/>
                <w:sz w:val="22"/>
                <w:szCs w:val="22"/>
                <w:lang w:eastAsia="nb-NO"/>
              </w:rPr>
            </w:pPr>
            <w:r w:rsidRPr="00731E42">
              <w:rPr>
                <w:rFonts w:eastAsia="Times New Roman"/>
                <w:b/>
                <w:bCs/>
                <w:color w:val="943634" w:themeColor="accent2" w:themeShade="BF"/>
                <w:sz w:val="22"/>
                <w:szCs w:val="22"/>
                <w:lang w:eastAsia="nb-NO"/>
              </w:rPr>
              <w:t>Vår visjon er</w:t>
            </w:r>
          </w:p>
          <w:p w14:paraId="699EFFFC" w14:textId="261B47BE" w:rsidR="000E3018" w:rsidRPr="009409DF" w:rsidRDefault="000E3018" w:rsidP="001313CA">
            <w:pPr>
              <w:autoSpaceDE/>
              <w:autoSpaceDN/>
              <w:adjustRightInd/>
              <w:textAlignment w:val="baseline"/>
              <w:rPr>
                <w:rFonts w:eastAsia="Times New Roman"/>
                <w:b/>
                <w:bCs/>
                <w:color w:val="auto"/>
                <w:sz w:val="22"/>
                <w:szCs w:val="22"/>
                <w:lang w:eastAsia="nb-NO"/>
              </w:rPr>
            </w:pPr>
            <w:r w:rsidRPr="009409DF">
              <w:rPr>
                <w:rFonts w:eastAsia="Times New Roman"/>
                <w:b/>
                <w:bCs/>
                <w:color w:val="auto"/>
                <w:sz w:val="22"/>
                <w:szCs w:val="22"/>
                <w:lang w:eastAsia="nb-NO"/>
              </w:rPr>
              <w:t>«Omsorg og læring – Hånd i hånd»</w:t>
            </w:r>
          </w:p>
          <w:p w14:paraId="664194A5" w14:textId="77777777" w:rsidR="000E3018" w:rsidRPr="000E3018" w:rsidRDefault="000E3018" w:rsidP="000E3018">
            <w:pPr>
              <w:textAlignment w:val="baseline"/>
              <w:rPr>
                <w:rFonts w:eastAsia="Times New Roman"/>
                <w:sz w:val="22"/>
                <w:szCs w:val="22"/>
                <w:lang w:eastAsia="nb-NO"/>
              </w:rPr>
            </w:pPr>
            <w:r w:rsidRPr="000E3018">
              <w:rPr>
                <w:rFonts w:eastAsia="Times New Roman"/>
                <w:sz w:val="22"/>
                <w:szCs w:val="22"/>
                <w:lang w:eastAsia="nb-NO"/>
              </w:rPr>
              <w:t>For å forklare visjonen vår bedre har vi valgt å bruke disse begrepene: </w:t>
            </w:r>
          </w:p>
          <w:p w14:paraId="7CF069FC" w14:textId="77777777" w:rsidR="000E3018" w:rsidRPr="000E3018" w:rsidRDefault="000E3018" w:rsidP="000E3018">
            <w:pPr>
              <w:textAlignment w:val="baseline"/>
              <w:rPr>
                <w:rFonts w:ascii="Segoe UI" w:eastAsia="Times New Roman" w:hAnsi="Segoe UI" w:cs="Segoe UI"/>
                <w:sz w:val="22"/>
                <w:szCs w:val="22"/>
                <w:lang w:eastAsia="nb-NO"/>
              </w:rPr>
            </w:pPr>
          </w:p>
          <w:p w14:paraId="7266A469" w14:textId="153218DD" w:rsidR="000E3018" w:rsidRDefault="000E3018" w:rsidP="000E3018">
            <w:pPr>
              <w:textAlignment w:val="baseline"/>
              <w:rPr>
                <w:rFonts w:eastAsia="Times New Roman"/>
                <w:sz w:val="22"/>
                <w:szCs w:val="22"/>
                <w:lang w:eastAsia="nb-NO"/>
              </w:rPr>
            </w:pPr>
            <w:r w:rsidRPr="000E3018">
              <w:rPr>
                <w:rFonts w:eastAsia="Times New Roman"/>
                <w:sz w:val="22"/>
                <w:szCs w:val="22"/>
                <w:lang w:eastAsia="nb-NO"/>
              </w:rPr>
              <w:t>TRYGGHET – For at barn og foreldre skal oppleve trygghet skal vi voksne være sensitive, se hvert enkelt barn og familie og gi gode tydelige rammer. Vi skal være anerkjennende og alltid ha et åpent fang. </w:t>
            </w:r>
          </w:p>
          <w:p w14:paraId="3DF087F7" w14:textId="77777777" w:rsidR="00D75A1D" w:rsidRPr="000E3018" w:rsidRDefault="00D75A1D" w:rsidP="000E3018">
            <w:pPr>
              <w:textAlignment w:val="baseline"/>
              <w:rPr>
                <w:rFonts w:eastAsia="Times New Roman"/>
                <w:sz w:val="22"/>
                <w:szCs w:val="22"/>
                <w:lang w:eastAsia="nb-NO"/>
              </w:rPr>
            </w:pPr>
          </w:p>
          <w:p w14:paraId="29D0498A" w14:textId="4F9CD29D" w:rsidR="000E3018" w:rsidRDefault="000E3018" w:rsidP="000E3018">
            <w:pPr>
              <w:textAlignment w:val="baseline"/>
              <w:rPr>
                <w:rFonts w:eastAsia="Times New Roman"/>
                <w:sz w:val="22"/>
                <w:szCs w:val="22"/>
                <w:lang w:eastAsia="nb-NO"/>
              </w:rPr>
            </w:pPr>
            <w:r w:rsidRPr="000E3018">
              <w:rPr>
                <w:rFonts w:eastAsia="Times New Roman"/>
                <w:sz w:val="22"/>
                <w:szCs w:val="22"/>
                <w:lang w:eastAsia="nb-NO"/>
              </w:rPr>
              <w:t>GLEDE – ved å oppleve glede i hverdagen er vi med på å skape trivsel og gjøre en forskjell i barns liv. Vi skal være åpne, lekne og se gleden i små ting og hendelser, samt ta barnas perspektiv og oppmuntre til humor i det daglige. Barna skal oppleve mestring og få positive tilbakemeldinger. </w:t>
            </w:r>
          </w:p>
          <w:p w14:paraId="4E48C09A" w14:textId="77777777" w:rsidR="00D75A1D" w:rsidRPr="000E3018" w:rsidRDefault="00D75A1D" w:rsidP="000E3018">
            <w:pPr>
              <w:textAlignment w:val="baseline"/>
              <w:rPr>
                <w:rFonts w:eastAsia="Times New Roman"/>
                <w:sz w:val="22"/>
                <w:szCs w:val="22"/>
                <w:lang w:eastAsia="nb-NO"/>
              </w:rPr>
            </w:pPr>
          </w:p>
          <w:p w14:paraId="7CD957AD" w14:textId="5811BF8B" w:rsidR="000E3018" w:rsidRDefault="000E3018" w:rsidP="000E3018">
            <w:pPr>
              <w:textAlignment w:val="baseline"/>
              <w:rPr>
                <w:rFonts w:eastAsia="Times New Roman"/>
                <w:sz w:val="22"/>
                <w:szCs w:val="22"/>
                <w:lang w:eastAsia="nb-NO"/>
              </w:rPr>
            </w:pPr>
            <w:r w:rsidRPr="000E3018">
              <w:rPr>
                <w:rFonts w:eastAsia="Times New Roman"/>
                <w:sz w:val="22"/>
                <w:szCs w:val="22"/>
                <w:lang w:eastAsia="nb-NO"/>
              </w:rPr>
              <w:t>KOMPETANSE – vi er mange voksne med pedagogisk utdanning og lang erfaring. Vi utfyller hverandre, vi skal være åpne for ny læring og positive til endringer. Vi skal samarbeide godt mellom avdelingene og være rause med hverandre. </w:t>
            </w:r>
          </w:p>
          <w:p w14:paraId="3BEE0B0B" w14:textId="77777777" w:rsidR="00D75A1D" w:rsidRPr="000E3018" w:rsidRDefault="00D75A1D" w:rsidP="000E3018">
            <w:pPr>
              <w:textAlignment w:val="baseline"/>
              <w:rPr>
                <w:rFonts w:eastAsia="Times New Roman"/>
                <w:sz w:val="22"/>
                <w:szCs w:val="22"/>
                <w:lang w:eastAsia="nb-NO"/>
              </w:rPr>
            </w:pPr>
          </w:p>
          <w:p w14:paraId="5FBDF1F0" w14:textId="6CD9A5A4" w:rsidR="32BDB637" w:rsidRDefault="32BDB637" w:rsidP="3CA03EF5">
            <w:pPr>
              <w:rPr>
                <w:rFonts w:eastAsia="Times New Roman"/>
                <w:sz w:val="22"/>
                <w:szCs w:val="22"/>
                <w:lang w:eastAsia="nb-NO"/>
              </w:rPr>
            </w:pPr>
            <w:r w:rsidRPr="3CA03EF5">
              <w:rPr>
                <w:rFonts w:eastAsia="Times New Roman"/>
                <w:sz w:val="22"/>
                <w:szCs w:val="22"/>
                <w:lang w:eastAsia="nb-NO"/>
              </w:rPr>
              <w:t>UNDRING – vi skal være nysgjerrige og engasjerte voksne som oppfordrer barna til å filosofere, stille spørsmål og søke svar. Vi skal kunne avvike fra planer for å fremme barns medvirkning og bruke tiden vi har i hverdagen.  </w:t>
            </w:r>
          </w:p>
          <w:p w14:paraId="149BE896" w14:textId="77777777" w:rsidR="00D75A1D" w:rsidRPr="000E3018" w:rsidRDefault="00D75A1D" w:rsidP="000E3018">
            <w:pPr>
              <w:textAlignment w:val="baseline"/>
              <w:rPr>
                <w:rFonts w:eastAsia="Times New Roman"/>
                <w:sz w:val="22"/>
                <w:szCs w:val="22"/>
                <w:lang w:eastAsia="nb-NO"/>
              </w:rPr>
            </w:pPr>
          </w:p>
          <w:p w14:paraId="7F9C17DE" w14:textId="1F6C3E27" w:rsidR="000E3018" w:rsidRPr="000E3018" w:rsidRDefault="000E3018" w:rsidP="000E3018">
            <w:pPr>
              <w:textAlignment w:val="baseline"/>
              <w:rPr>
                <w:rFonts w:eastAsia="Times New Roman"/>
                <w:sz w:val="22"/>
                <w:szCs w:val="22"/>
                <w:lang w:eastAsia="nb-NO"/>
              </w:rPr>
            </w:pPr>
            <w:r w:rsidRPr="000E3018">
              <w:rPr>
                <w:rFonts w:eastAsia="Times New Roman"/>
                <w:sz w:val="22"/>
                <w:szCs w:val="22"/>
                <w:lang w:eastAsia="nb-NO"/>
              </w:rPr>
              <w:t>LEK – barn lærer gjennom lek, og vi voksne skal legge til rette for at hverdagen fylles med gode leksituasjoner. Vi skal være deltakende, kreative og inspirerende, og veilede barna i konfliktsituasjoner.  </w:t>
            </w:r>
          </w:p>
          <w:p w14:paraId="21305F1C" w14:textId="77777777" w:rsidR="009B0FA5" w:rsidRDefault="009B0FA5" w:rsidP="001313CA">
            <w:pPr>
              <w:autoSpaceDE/>
              <w:autoSpaceDN/>
              <w:adjustRightInd/>
              <w:textAlignment w:val="baseline"/>
              <w:rPr>
                <w:rFonts w:eastAsia="Times New Roman"/>
                <w:color w:val="auto"/>
                <w:sz w:val="22"/>
                <w:szCs w:val="22"/>
                <w:lang w:eastAsia="nb-NO"/>
              </w:rPr>
            </w:pPr>
          </w:p>
          <w:p w14:paraId="0FA364EB" w14:textId="01C8BB27" w:rsidR="00D75A1D" w:rsidRDefault="607878EF" w:rsidP="001313CA">
            <w:pPr>
              <w:autoSpaceDE/>
              <w:autoSpaceDN/>
              <w:adjustRightInd/>
              <w:textAlignment w:val="baseline"/>
              <w:rPr>
                <w:rFonts w:eastAsia="Times New Roman"/>
                <w:color w:val="auto"/>
                <w:sz w:val="22"/>
                <w:szCs w:val="22"/>
                <w:lang w:eastAsia="nb-NO"/>
              </w:rPr>
            </w:pPr>
            <w:r w:rsidRPr="3CA03EF5">
              <w:rPr>
                <w:rFonts w:eastAsia="Times New Roman"/>
                <w:color w:val="auto"/>
                <w:sz w:val="22"/>
                <w:szCs w:val="22"/>
                <w:lang w:eastAsia="nb-NO"/>
              </w:rPr>
              <w:t>Vi har god pedagogtetthet</w:t>
            </w:r>
            <w:r w:rsidR="00CCBCCE" w:rsidRPr="3CA03EF5">
              <w:rPr>
                <w:rFonts w:eastAsia="Times New Roman"/>
                <w:color w:val="auto"/>
                <w:sz w:val="22"/>
                <w:szCs w:val="22"/>
                <w:lang w:eastAsia="nb-NO"/>
              </w:rPr>
              <w:t xml:space="preserve">, personale med lang erfaring, og høy grad av barne- og ungdomsarbeidere. Vi </w:t>
            </w:r>
            <w:r w:rsidR="38AC38EF" w:rsidRPr="3CA03EF5">
              <w:rPr>
                <w:rFonts w:eastAsia="Times New Roman"/>
                <w:color w:val="auto"/>
                <w:sz w:val="22"/>
                <w:szCs w:val="22"/>
                <w:lang w:eastAsia="nb-NO"/>
              </w:rPr>
              <w:t>tar imot lærlinger, studenter og elever fra videregående i praksis hvert år</w:t>
            </w:r>
            <w:r w:rsidR="5FE44046" w:rsidRPr="3CA03EF5">
              <w:rPr>
                <w:rFonts w:eastAsia="Times New Roman"/>
                <w:color w:val="auto"/>
                <w:sz w:val="22"/>
                <w:szCs w:val="22"/>
                <w:lang w:eastAsia="nb-NO"/>
              </w:rPr>
              <w:t xml:space="preserve">, </w:t>
            </w:r>
            <w:r w:rsidR="38AC38EF" w:rsidRPr="3CA03EF5">
              <w:rPr>
                <w:rFonts w:eastAsia="Times New Roman"/>
                <w:color w:val="auto"/>
                <w:sz w:val="22"/>
                <w:szCs w:val="22"/>
                <w:lang w:eastAsia="nb-NO"/>
              </w:rPr>
              <w:t xml:space="preserve">og har praksisplasser for </w:t>
            </w:r>
            <w:r w:rsidR="5AA84B7B" w:rsidRPr="3CA03EF5">
              <w:rPr>
                <w:rFonts w:eastAsia="Times New Roman"/>
                <w:color w:val="auto"/>
                <w:sz w:val="22"/>
                <w:szCs w:val="22"/>
                <w:lang w:eastAsia="nb-NO"/>
              </w:rPr>
              <w:t>språk – og arbeidstrening. Dette gir oss i barnehagen en mulighet til å strekke oss litt lenger</w:t>
            </w:r>
            <w:r w:rsidR="18E203D4" w:rsidRPr="3CA03EF5">
              <w:rPr>
                <w:rFonts w:eastAsia="Times New Roman"/>
                <w:color w:val="auto"/>
                <w:sz w:val="22"/>
                <w:szCs w:val="22"/>
                <w:lang w:eastAsia="nb-NO"/>
              </w:rPr>
              <w:t>.</w:t>
            </w:r>
            <w:r w:rsidR="5AA84B7B" w:rsidRPr="3CA03EF5">
              <w:rPr>
                <w:rFonts w:eastAsia="Times New Roman"/>
                <w:color w:val="auto"/>
                <w:sz w:val="22"/>
                <w:szCs w:val="22"/>
                <w:lang w:eastAsia="nb-NO"/>
              </w:rPr>
              <w:t xml:space="preserve"> og utvikle oss </w:t>
            </w:r>
            <w:r w:rsidR="2F09705B" w:rsidRPr="3CA03EF5">
              <w:rPr>
                <w:rFonts w:eastAsia="Times New Roman"/>
                <w:color w:val="auto"/>
                <w:sz w:val="22"/>
                <w:szCs w:val="22"/>
                <w:lang w:eastAsia="nb-NO"/>
              </w:rPr>
              <w:t>sammen med studenter og lærlinger</w:t>
            </w:r>
            <w:r w:rsidR="4D4A2ACB" w:rsidRPr="3CA03EF5">
              <w:rPr>
                <w:rFonts w:eastAsia="Times New Roman"/>
                <w:color w:val="auto"/>
                <w:sz w:val="22"/>
                <w:szCs w:val="22"/>
                <w:lang w:eastAsia="nb-NO"/>
              </w:rPr>
              <w:t xml:space="preserve"> på huset. </w:t>
            </w:r>
          </w:p>
          <w:p w14:paraId="4C8DFFFF" w14:textId="3093C461" w:rsidR="00BE5F9A" w:rsidRPr="00731E42" w:rsidRDefault="00BE5F9A" w:rsidP="3CA03EF5">
            <w:pPr>
              <w:rPr>
                <w:rFonts w:eastAsia="Calibri"/>
                <w:i/>
                <w:iCs/>
                <w:color w:val="943634" w:themeColor="accent2" w:themeShade="BF"/>
                <w:lang w:eastAsia="nb-NO"/>
              </w:rPr>
            </w:pPr>
          </w:p>
          <w:p w14:paraId="0592DACA" w14:textId="54BB61EE" w:rsidR="57869587" w:rsidRDefault="57869587" w:rsidP="3CA03EF5">
            <w:pPr>
              <w:rPr>
                <w:b/>
                <w:bCs/>
                <w:color w:val="943634" w:themeColor="accent2" w:themeShade="BF"/>
                <w:sz w:val="22"/>
                <w:szCs w:val="22"/>
              </w:rPr>
            </w:pPr>
            <w:r w:rsidRPr="00731E42">
              <w:rPr>
                <w:b/>
                <w:bCs/>
                <w:color w:val="943634" w:themeColor="accent2" w:themeShade="BF"/>
                <w:sz w:val="22"/>
                <w:szCs w:val="22"/>
              </w:rPr>
              <w:t xml:space="preserve">Vi </w:t>
            </w:r>
            <w:r w:rsidR="5AA0E304" w:rsidRPr="00731E42">
              <w:rPr>
                <w:b/>
                <w:bCs/>
                <w:color w:val="943634" w:themeColor="accent2" w:themeShade="BF"/>
                <w:sz w:val="22"/>
                <w:szCs w:val="22"/>
              </w:rPr>
              <w:t>er opptatt av at barna skal oppleve en trygg og støttende arena</w:t>
            </w:r>
            <w:r w:rsidR="02A5825A" w:rsidRPr="00731E42">
              <w:rPr>
                <w:b/>
                <w:bCs/>
                <w:color w:val="943634" w:themeColor="accent2" w:themeShade="BF"/>
                <w:sz w:val="22"/>
                <w:szCs w:val="22"/>
              </w:rPr>
              <w:t>,</w:t>
            </w:r>
            <w:r w:rsidR="5AA0E304" w:rsidRPr="00731E42">
              <w:rPr>
                <w:b/>
                <w:bCs/>
                <w:color w:val="943634" w:themeColor="accent2" w:themeShade="BF"/>
                <w:sz w:val="22"/>
                <w:szCs w:val="22"/>
              </w:rPr>
              <w:t xml:space="preserve"> og </w:t>
            </w:r>
            <w:r w:rsidRPr="00731E42">
              <w:rPr>
                <w:b/>
                <w:bCs/>
                <w:color w:val="943634" w:themeColor="accent2" w:themeShade="BF"/>
                <w:sz w:val="22"/>
                <w:szCs w:val="22"/>
              </w:rPr>
              <w:t>jobber</w:t>
            </w:r>
            <w:r w:rsidR="0871DD7E" w:rsidRPr="00731E42">
              <w:rPr>
                <w:b/>
                <w:bCs/>
                <w:color w:val="943634" w:themeColor="accent2" w:themeShade="BF"/>
                <w:sz w:val="22"/>
                <w:szCs w:val="22"/>
              </w:rPr>
              <w:t xml:space="preserve"> kontinuerlige </w:t>
            </w:r>
            <w:r w:rsidR="6249F8EA" w:rsidRPr="00731E42">
              <w:rPr>
                <w:b/>
                <w:bCs/>
                <w:color w:val="943634" w:themeColor="accent2" w:themeShade="BF"/>
                <w:sz w:val="22"/>
                <w:szCs w:val="22"/>
              </w:rPr>
              <w:t xml:space="preserve">med å øke faglig bevissthet </w:t>
            </w:r>
            <w:r w:rsidRPr="00731E42">
              <w:rPr>
                <w:b/>
                <w:bCs/>
                <w:color w:val="943634" w:themeColor="accent2" w:themeShade="BF"/>
                <w:sz w:val="22"/>
                <w:szCs w:val="22"/>
              </w:rPr>
              <w:t>med</w:t>
            </w:r>
            <w:r w:rsidR="1387D173" w:rsidRPr="00731E42">
              <w:rPr>
                <w:b/>
                <w:bCs/>
                <w:color w:val="943634" w:themeColor="accent2" w:themeShade="BF"/>
                <w:sz w:val="22"/>
                <w:szCs w:val="22"/>
              </w:rPr>
              <w:t xml:space="preserve"> prosjekter i prosess i Bårliskogen barnehage</w:t>
            </w:r>
            <w:r w:rsidR="1F94063E" w:rsidRPr="00731E42">
              <w:rPr>
                <w:b/>
                <w:bCs/>
                <w:color w:val="943634" w:themeColor="accent2" w:themeShade="BF"/>
                <w:sz w:val="22"/>
                <w:szCs w:val="22"/>
              </w:rPr>
              <w:t xml:space="preserve">. Vi løfter fram prosesser </w:t>
            </w:r>
            <w:r w:rsidR="5CD7B965" w:rsidRPr="00731E42">
              <w:rPr>
                <w:b/>
                <w:bCs/>
                <w:color w:val="943634" w:themeColor="accent2" w:themeShade="BF"/>
                <w:sz w:val="22"/>
                <w:szCs w:val="22"/>
              </w:rPr>
              <w:t>som har vært pågående over tid som:</w:t>
            </w:r>
          </w:p>
          <w:p w14:paraId="33A8CA24" w14:textId="77777777" w:rsidR="00D0253E" w:rsidRPr="00731E42" w:rsidRDefault="00D0253E" w:rsidP="3CA03EF5">
            <w:pPr>
              <w:rPr>
                <w:b/>
                <w:bCs/>
                <w:color w:val="943634" w:themeColor="accent2" w:themeShade="BF"/>
                <w:sz w:val="22"/>
                <w:szCs w:val="22"/>
              </w:rPr>
            </w:pPr>
          </w:p>
          <w:p w14:paraId="36B16326" w14:textId="76D7CD49" w:rsidR="00D75A1D" w:rsidRPr="004F64A1" w:rsidRDefault="0E189A34" w:rsidP="01E8E1AB">
            <w:pPr>
              <w:pStyle w:val="Listeavsnitt"/>
              <w:numPr>
                <w:ilvl w:val="0"/>
                <w:numId w:val="5"/>
              </w:numPr>
              <w:rPr>
                <w:rFonts w:asciiTheme="minorHAnsi" w:eastAsiaTheme="minorEastAsia" w:hAnsiTheme="minorHAnsi" w:cstheme="minorBidi"/>
                <w:b/>
                <w:bCs/>
                <w:color w:val="000000" w:themeColor="text1"/>
                <w:sz w:val="22"/>
                <w:szCs w:val="22"/>
              </w:rPr>
            </w:pPr>
            <w:r w:rsidRPr="01E8E1AB">
              <w:rPr>
                <w:color w:val="auto"/>
                <w:sz w:val="22"/>
                <w:szCs w:val="22"/>
              </w:rPr>
              <w:t>“</w:t>
            </w:r>
            <w:r w:rsidR="0A3298BA" w:rsidRPr="01E8E1AB">
              <w:rPr>
                <w:color w:val="auto"/>
                <w:sz w:val="22"/>
                <w:szCs w:val="22"/>
              </w:rPr>
              <w:t>Grønt Flagg</w:t>
            </w:r>
            <w:r w:rsidR="435C8566" w:rsidRPr="01E8E1AB">
              <w:rPr>
                <w:color w:val="auto"/>
                <w:sz w:val="22"/>
                <w:szCs w:val="22"/>
              </w:rPr>
              <w:t>”</w:t>
            </w:r>
            <w:r w:rsidR="3DFE7FD5" w:rsidRPr="01E8E1AB">
              <w:rPr>
                <w:color w:val="auto"/>
                <w:sz w:val="22"/>
                <w:szCs w:val="22"/>
              </w:rPr>
              <w:t xml:space="preserve"> - vi </w:t>
            </w:r>
            <w:r w:rsidR="00D10FF5">
              <w:rPr>
                <w:color w:val="auto"/>
                <w:sz w:val="22"/>
                <w:szCs w:val="22"/>
              </w:rPr>
              <w:t>har i arbeid med grønt flagg utarbeidet et årshjul for barnehagen</w:t>
            </w:r>
            <w:r w:rsidR="00D917C8">
              <w:rPr>
                <w:color w:val="auto"/>
                <w:sz w:val="22"/>
                <w:szCs w:val="22"/>
              </w:rPr>
              <w:t>.</w:t>
            </w:r>
          </w:p>
          <w:p w14:paraId="5D42F861" w14:textId="3EE62984" w:rsidR="00D75A1D" w:rsidRPr="004F64A1" w:rsidRDefault="5AB2C42C" w:rsidP="01E8E1AB">
            <w:pPr>
              <w:pStyle w:val="Listeavsnitt"/>
              <w:numPr>
                <w:ilvl w:val="0"/>
                <w:numId w:val="5"/>
              </w:numPr>
              <w:rPr>
                <w:b/>
                <w:bCs/>
                <w:color w:val="auto"/>
                <w:sz w:val="22"/>
                <w:szCs w:val="22"/>
              </w:rPr>
            </w:pPr>
            <w:r w:rsidRPr="3CA03EF5">
              <w:rPr>
                <w:color w:val="auto"/>
                <w:sz w:val="22"/>
                <w:szCs w:val="22"/>
              </w:rPr>
              <w:t>“Rommet som tredje pedagog”</w:t>
            </w:r>
            <w:r w:rsidR="0F46219D" w:rsidRPr="3CA03EF5">
              <w:rPr>
                <w:color w:val="auto"/>
                <w:sz w:val="22"/>
                <w:szCs w:val="22"/>
              </w:rPr>
              <w:t xml:space="preserve"> </w:t>
            </w:r>
            <w:r w:rsidR="1A220B2E" w:rsidRPr="3CA03EF5">
              <w:rPr>
                <w:color w:val="auto"/>
                <w:sz w:val="22"/>
                <w:szCs w:val="22"/>
              </w:rPr>
              <w:t xml:space="preserve">- </w:t>
            </w:r>
            <w:r w:rsidR="00D917C8">
              <w:rPr>
                <w:color w:val="auto"/>
                <w:sz w:val="22"/>
                <w:szCs w:val="22"/>
              </w:rPr>
              <w:t>en</w:t>
            </w:r>
            <w:r w:rsidR="498BB922" w:rsidRPr="3CA03EF5">
              <w:rPr>
                <w:color w:val="auto"/>
                <w:sz w:val="22"/>
                <w:szCs w:val="22"/>
              </w:rPr>
              <w:t xml:space="preserve"> bevisstgjøring</w:t>
            </w:r>
            <w:r w:rsidR="49F80386" w:rsidRPr="3CA03EF5">
              <w:rPr>
                <w:color w:val="auto"/>
                <w:sz w:val="22"/>
                <w:szCs w:val="22"/>
              </w:rPr>
              <w:t xml:space="preserve"> i</w:t>
            </w:r>
            <w:r w:rsidR="498BB922" w:rsidRPr="3CA03EF5">
              <w:rPr>
                <w:color w:val="auto"/>
                <w:sz w:val="22"/>
                <w:szCs w:val="22"/>
              </w:rPr>
              <w:t xml:space="preserve"> bruk av rommet</w:t>
            </w:r>
            <w:r w:rsidR="00D917C8">
              <w:rPr>
                <w:color w:val="auto"/>
                <w:sz w:val="22"/>
                <w:szCs w:val="22"/>
              </w:rPr>
              <w:t xml:space="preserve"> </w:t>
            </w:r>
            <w:r w:rsidR="009539CE">
              <w:rPr>
                <w:color w:val="auto"/>
                <w:sz w:val="22"/>
                <w:szCs w:val="22"/>
              </w:rPr>
              <w:t>som læringsarena.</w:t>
            </w:r>
            <w:r w:rsidR="00D917C8">
              <w:rPr>
                <w:color w:val="auto"/>
                <w:sz w:val="22"/>
                <w:szCs w:val="22"/>
              </w:rPr>
              <w:t xml:space="preserve"> </w:t>
            </w:r>
            <w:r w:rsidR="498BB922" w:rsidRPr="3CA03EF5">
              <w:rPr>
                <w:color w:val="auto"/>
                <w:sz w:val="22"/>
                <w:szCs w:val="22"/>
              </w:rPr>
              <w:t xml:space="preserve">   </w:t>
            </w:r>
          </w:p>
          <w:p w14:paraId="5A2BC99C" w14:textId="77777777" w:rsidR="00800BC6" w:rsidRPr="004F64A1" w:rsidRDefault="00800BC6" w:rsidP="00800BC6">
            <w:pPr>
              <w:pStyle w:val="Listeavsnitt"/>
              <w:numPr>
                <w:ilvl w:val="0"/>
                <w:numId w:val="5"/>
              </w:numPr>
              <w:rPr>
                <w:b/>
                <w:bCs/>
                <w:color w:val="984806" w:themeColor="accent6" w:themeShade="80"/>
                <w:sz w:val="22"/>
                <w:szCs w:val="22"/>
              </w:rPr>
            </w:pPr>
            <w:r w:rsidRPr="01E8E1AB">
              <w:rPr>
                <w:color w:val="auto"/>
                <w:sz w:val="22"/>
                <w:szCs w:val="22"/>
              </w:rPr>
              <w:t>“Realfagprosjekt” - i samarbeid med Universitetet i SørØst.</w:t>
            </w:r>
          </w:p>
          <w:p w14:paraId="26F649F2" w14:textId="77777777" w:rsidR="00800BC6" w:rsidRDefault="00800BC6" w:rsidP="00800BC6">
            <w:pPr>
              <w:rPr>
                <w:rFonts w:eastAsia="Calibri"/>
                <w:color w:val="000000" w:themeColor="text1"/>
                <w:sz w:val="22"/>
                <w:szCs w:val="22"/>
              </w:rPr>
            </w:pPr>
            <w:r w:rsidRPr="3CA03EF5">
              <w:rPr>
                <w:rFonts w:eastAsia="Calibri"/>
                <w:color w:val="000000" w:themeColor="text1"/>
              </w:rPr>
              <w:t xml:space="preserve">           </w:t>
            </w:r>
            <w:r w:rsidRPr="3CA03EF5">
              <w:rPr>
                <w:rFonts w:eastAsia="Calibri"/>
                <w:color w:val="000000" w:themeColor="text1"/>
                <w:sz w:val="22"/>
                <w:szCs w:val="22"/>
              </w:rPr>
              <w:t xml:space="preserve"> Hvordan kan vi skape ny læring gjennom å benytte både gamle og</w:t>
            </w:r>
          </w:p>
          <w:p w14:paraId="5CE23ACA" w14:textId="4A9528A8" w:rsidR="00800BC6" w:rsidRPr="00771138" w:rsidRDefault="00771138" w:rsidP="00771138">
            <w:pPr>
              <w:pStyle w:val="Listeavsnitt"/>
              <w:rPr>
                <w:rFonts w:eastAsia="Calibri"/>
                <w:color w:val="000000" w:themeColor="text1"/>
                <w:sz w:val="22"/>
                <w:szCs w:val="22"/>
              </w:rPr>
            </w:pPr>
            <w:r>
              <w:rPr>
                <w:rFonts w:eastAsia="Calibri"/>
                <w:color w:val="000000" w:themeColor="text1"/>
                <w:sz w:val="22"/>
                <w:szCs w:val="22"/>
              </w:rPr>
              <w:t>nye læringsmetoder</w:t>
            </w:r>
            <w:r w:rsidR="00D0253E">
              <w:rPr>
                <w:rFonts w:eastAsia="Calibri"/>
                <w:color w:val="000000" w:themeColor="text1"/>
                <w:sz w:val="22"/>
                <w:szCs w:val="22"/>
              </w:rPr>
              <w:t>,</w:t>
            </w:r>
            <w:r>
              <w:rPr>
                <w:rFonts w:eastAsia="Calibri"/>
                <w:color w:val="000000" w:themeColor="text1"/>
                <w:sz w:val="22"/>
                <w:szCs w:val="22"/>
              </w:rPr>
              <w:t xml:space="preserve"> og </w:t>
            </w:r>
            <w:r w:rsidR="00D0253E">
              <w:rPr>
                <w:rFonts w:eastAsia="Calibri"/>
                <w:color w:val="000000" w:themeColor="text1"/>
                <w:sz w:val="22"/>
                <w:szCs w:val="22"/>
              </w:rPr>
              <w:t xml:space="preserve">skape </w:t>
            </w:r>
            <w:r>
              <w:rPr>
                <w:rFonts w:eastAsia="Calibri"/>
                <w:color w:val="000000" w:themeColor="text1"/>
                <w:sz w:val="22"/>
                <w:szCs w:val="22"/>
              </w:rPr>
              <w:t>undrin</w:t>
            </w:r>
            <w:r w:rsidR="00D0253E">
              <w:rPr>
                <w:rFonts w:eastAsia="Calibri"/>
                <w:color w:val="000000" w:themeColor="text1"/>
                <w:sz w:val="22"/>
                <w:szCs w:val="22"/>
              </w:rPr>
              <w:t>g sammen med barna.</w:t>
            </w:r>
            <w:r w:rsidR="00800BC6" w:rsidRPr="00771138">
              <w:rPr>
                <w:rFonts w:eastAsia="Calibri"/>
                <w:color w:val="000000" w:themeColor="text1"/>
                <w:sz w:val="22"/>
                <w:szCs w:val="22"/>
              </w:rPr>
              <w:t xml:space="preserve">                     </w:t>
            </w:r>
          </w:p>
          <w:p w14:paraId="396F6311" w14:textId="2A0F2B0A" w:rsidR="3FEC423E" w:rsidRDefault="3FEC423E" w:rsidP="01E8E1AB">
            <w:pPr>
              <w:pStyle w:val="Listeavsnitt"/>
              <w:numPr>
                <w:ilvl w:val="0"/>
                <w:numId w:val="5"/>
              </w:numPr>
              <w:rPr>
                <w:b/>
                <w:bCs/>
                <w:color w:val="000000" w:themeColor="text1"/>
                <w:sz w:val="22"/>
                <w:szCs w:val="22"/>
              </w:rPr>
            </w:pPr>
            <w:r w:rsidRPr="01E8E1AB">
              <w:rPr>
                <w:rFonts w:eastAsia="Calibri"/>
                <w:color w:val="000000" w:themeColor="text1"/>
                <w:sz w:val="22"/>
                <w:szCs w:val="22"/>
              </w:rPr>
              <w:t>“</w:t>
            </w:r>
            <w:r w:rsidR="00F65B20">
              <w:rPr>
                <w:rFonts w:eastAsia="Calibri"/>
                <w:color w:val="000000" w:themeColor="text1"/>
                <w:sz w:val="22"/>
                <w:szCs w:val="22"/>
              </w:rPr>
              <w:t xml:space="preserve">CLASS» - hvordan kan </w:t>
            </w:r>
            <w:r w:rsidR="000B034B">
              <w:rPr>
                <w:rFonts w:eastAsia="Calibri"/>
                <w:color w:val="000000" w:themeColor="text1"/>
                <w:sz w:val="22"/>
                <w:szCs w:val="22"/>
              </w:rPr>
              <w:t xml:space="preserve">vi voksne være en </w:t>
            </w:r>
            <w:r w:rsidR="00E962B8">
              <w:rPr>
                <w:rFonts w:eastAsia="Calibri"/>
                <w:color w:val="000000" w:themeColor="text1"/>
                <w:sz w:val="22"/>
                <w:szCs w:val="22"/>
              </w:rPr>
              <w:t>god</w:t>
            </w:r>
            <w:r w:rsidR="000B034B">
              <w:rPr>
                <w:rFonts w:eastAsia="Calibri"/>
                <w:color w:val="000000" w:themeColor="text1"/>
                <w:sz w:val="22"/>
                <w:szCs w:val="22"/>
              </w:rPr>
              <w:t xml:space="preserve"> s</w:t>
            </w:r>
            <w:r w:rsidR="00E962B8">
              <w:rPr>
                <w:rFonts w:eastAsia="Calibri"/>
                <w:color w:val="000000" w:themeColor="text1"/>
                <w:sz w:val="22"/>
                <w:szCs w:val="22"/>
              </w:rPr>
              <w:t>tøtte for barna,</w:t>
            </w:r>
            <w:r w:rsidR="000B034B">
              <w:rPr>
                <w:rFonts w:eastAsia="Calibri"/>
                <w:color w:val="000000" w:themeColor="text1"/>
                <w:sz w:val="22"/>
                <w:szCs w:val="22"/>
              </w:rPr>
              <w:t xml:space="preserve"> </w:t>
            </w:r>
            <w:r w:rsidR="00F73F60">
              <w:rPr>
                <w:rFonts w:eastAsia="Calibri"/>
                <w:color w:val="000000" w:themeColor="text1"/>
                <w:sz w:val="22"/>
                <w:szCs w:val="22"/>
              </w:rPr>
              <w:t xml:space="preserve">og legge til rette for en trygg og forutsigbar læringsarena </w:t>
            </w:r>
            <w:r w:rsidR="00E962B8">
              <w:rPr>
                <w:rFonts w:eastAsia="Calibri"/>
                <w:color w:val="000000" w:themeColor="text1"/>
                <w:sz w:val="22"/>
                <w:szCs w:val="22"/>
              </w:rPr>
              <w:t>for</w:t>
            </w:r>
            <w:r w:rsidR="000B034B">
              <w:rPr>
                <w:rFonts w:eastAsia="Calibri"/>
                <w:color w:val="000000" w:themeColor="text1"/>
                <w:sz w:val="22"/>
                <w:szCs w:val="22"/>
              </w:rPr>
              <w:t xml:space="preserve"> barnas utvikling</w:t>
            </w:r>
            <w:r w:rsidR="00E962B8">
              <w:rPr>
                <w:rFonts w:eastAsia="Calibri"/>
                <w:color w:val="000000" w:themeColor="text1"/>
                <w:sz w:val="22"/>
                <w:szCs w:val="22"/>
              </w:rPr>
              <w:t xml:space="preserve"> der barna møter kreative</w:t>
            </w:r>
            <w:r w:rsidR="00C22755">
              <w:rPr>
                <w:rFonts w:eastAsia="Calibri"/>
                <w:color w:val="000000" w:themeColor="text1"/>
                <w:sz w:val="22"/>
                <w:szCs w:val="22"/>
              </w:rPr>
              <w:t xml:space="preserve"> voksne, variasjon av materiale og utforskende aktiviteter</w:t>
            </w:r>
            <w:r w:rsidR="00AB1012">
              <w:rPr>
                <w:rFonts w:eastAsia="Calibri"/>
                <w:color w:val="000000" w:themeColor="text1"/>
                <w:sz w:val="22"/>
                <w:szCs w:val="22"/>
              </w:rPr>
              <w:t>.</w:t>
            </w:r>
          </w:p>
          <w:p w14:paraId="265EF463" w14:textId="42593017" w:rsidR="00D0253E" w:rsidRDefault="2EBD7005" w:rsidP="0014394F">
            <w:pPr>
              <w:textAlignment w:val="baseline"/>
              <w:rPr>
                <w:rFonts w:eastAsia="Times New Roman"/>
                <w:sz w:val="22"/>
                <w:szCs w:val="22"/>
                <w:lang w:eastAsia="nb-NO"/>
              </w:rPr>
            </w:pPr>
            <w:r w:rsidRPr="61DB5880">
              <w:rPr>
                <w:rFonts w:eastAsia="Times New Roman"/>
                <w:color w:val="C00000"/>
                <w:sz w:val="22"/>
                <w:szCs w:val="22"/>
                <w:lang w:eastAsia="nb-NO"/>
              </w:rPr>
              <w:t> </w:t>
            </w:r>
            <w:r w:rsidR="0AD1D461" w:rsidRPr="61DB5880">
              <w:rPr>
                <w:rFonts w:eastAsia="Times New Roman"/>
                <w:color w:val="C00000"/>
                <w:sz w:val="22"/>
                <w:szCs w:val="22"/>
                <w:lang w:eastAsia="nb-NO"/>
              </w:rPr>
              <w:t xml:space="preserve">            </w:t>
            </w:r>
            <w:r w:rsidR="58238934" w:rsidRPr="61DB5880">
              <w:rPr>
                <w:rFonts w:eastAsia="Times New Roman"/>
                <w:sz w:val="22"/>
                <w:szCs w:val="22"/>
                <w:lang w:eastAsia="nb-NO"/>
              </w:rPr>
              <w:t>Målet er å s</w:t>
            </w:r>
            <w:r w:rsidRPr="61DB5880">
              <w:rPr>
                <w:rFonts w:eastAsia="Times New Roman"/>
                <w:sz w:val="22"/>
                <w:szCs w:val="22"/>
                <w:lang w:eastAsia="nb-NO"/>
              </w:rPr>
              <w:t>ikre en positiv kvalitetsutvikling</w:t>
            </w:r>
            <w:r w:rsidR="00261397" w:rsidRPr="61DB5880">
              <w:rPr>
                <w:rFonts w:eastAsia="Times New Roman"/>
                <w:sz w:val="22"/>
                <w:szCs w:val="22"/>
                <w:lang w:eastAsia="nb-NO"/>
              </w:rPr>
              <w:t xml:space="preserve">, og </w:t>
            </w:r>
            <w:r w:rsidRPr="61DB5880">
              <w:rPr>
                <w:rFonts w:eastAsia="Times New Roman"/>
                <w:sz w:val="22"/>
                <w:szCs w:val="22"/>
                <w:lang w:eastAsia="nb-NO"/>
              </w:rPr>
              <w:t>å fremme barns</w:t>
            </w:r>
            <w:r w:rsidR="01EA22A0" w:rsidRPr="61DB5880">
              <w:rPr>
                <w:rFonts w:eastAsia="Times New Roman"/>
                <w:sz w:val="22"/>
                <w:szCs w:val="22"/>
                <w:lang w:eastAsia="nb-NO"/>
              </w:rPr>
              <w:t xml:space="preserve"> emosjonelle</w:t>
            </w:r>
            <w:r w:rsidR="3A0536C5" w:rsidRPr="61DB5880">
              <w:rPr>
                <w:rFonts w:eastAsia="Times New Roman"/>
                <w:sz w:val="22"/>
                <w:szCs w:val="22"/>
                <w:lang w:eastAsia="nb-NO"/>
              </w:rPr>
              <w:t>,</w:t>
            </w:r>
          </w:p>
          <w:p w14:paraId="72F0FB10" w14:textId="7BFA5EF2" w:rsidR="0014394F" w:rsidRPr="0078576A" w:rsidRDefault="01EA22A0" w:rsidP="0014394F">
            <w:pPr>
              <w:textAlignment w:val="baseline"/>
              <w:rPr>
                <w:rFonts w:eastAsia="Times New Roman"/>
                <w:sz w:val="22"/>
                <w:szCs w:val="22"/>
                <w:lang w:eastAsia="nb-NO"/>
              </w:rPr>
            </w:pPr>
            <w:r w:rsidRPr="3CA03EF5">
              <w:rPr>
                <w:rFonts w:eastAsia="Times New Roman"/>
                <w:sz w:val="22"/>
                <w:szCs w:val="22"/>
                <w:lang w:eastAsia="nb-NO"/>
              </w:rPr>
              <w:t xml:space="preserve">             </w:t>
            </w:r>
            <w:r w:rsidR="2EBD7005" w:rsidRPr="3CA03EF5">
              <w:rPr>
                <w:rFonts w:eastAsia="Times New Roman"/>
                <w:sz w:val="22"/>
                <w:szCs w:val="22"/>
                <w:lang w:eastAsia="nb-NO"/>
              </w:rPr>
              <w:t>sosiale og kognitive utvikling i de da</w:t>
            </w:r>
            <w:r w:rsidR="631516B6" w:rsidRPr="3CA03EF5">
              <w:rPr>
                <w:rFonts w:eastAsia="Times New Roman"/>
                <w:sz w:val="22"/>
                <w:szCs w:val="22"/>
                <w:lang w:eastAsia="nb-NO"/>
              </w:rPr>
              <w:t>g</w:t>
            </w:r>
            <w:r w:rsidR="2EBD7005" w:rsidRPr="3CA03EF5">
              <w:rPr>
                <w:rFonts w:eastAsia="Times New Roman"/>
                <w:sz w:val="22"/>
                <w:szCs w:val="22"/>
                <w:lang w:eastAsia="nb-NO"/>
              </w:rPr>
              <w:t>lige samspil</w:t>
            </w:r>
            <w:r w:rsidR="631516B6" w:rsidRPr="3CA03EF5">
              <w:rPr>
                <w:rFonts w:eastAsia="Times New Roman"/>
                <w:sz w:val="22"/>
                <w:szCs w:val="22"/>
                <w:lang w:eastAsia="nb-NO"/>
              </w:rPr>
              <w:t>l</w:t>
            </w:r>
            <w:r w:rsidR="2EBD7005" w:rsidRPr="3CA03EF5">
              <w:rPr>
                <w:rFonts w:eastAsia="Times New Roman"/>
                <w:sz w:val="22"/>
                <w:szCs w:val="22"/>
                <w:lang w:eastAsia="nb-NO"/>
              </w:rPr>
              <w:t>situasjonene i barnehagen</w:t>
            </w:r>
            <w:r w:rsidR="58238934" w:rsidRPr="3CA03EF5">
              <w:rPr>
                <w:rFonts w:eastAsia="Times New Roman"/>
                <w:sz w:val="22"/>
                <w:szCs w:val="22"/>
                <w:lang w:eastAsia="nb-NO"/>
              </w:rPr>
              <w:t>.</w:t>
            </w:r>
            <w:r w:rsidR="2EBD7005" w:rsidRPr="3CA03EF5">
              <w:rPr>
                <w:rFonts w:eastAsia="Times New Roman"/>
                <w:sz w:val="22"/>
                <w:szCs w:val="22"/>
                <w:lang w:eastAsia="nb-NO"/>
              </w:rPr>
              <w:t> </w:t>
            </w:r>
          </w:p>
          <w:p w14:paraId="2B56C5F7" w14:textId="77777777" w:rsidR="008C69DF" w:rsidRDefault="51C90294" w:rsidP="01E8E1AB">
            <w:pPr>
              <w:rPr>
                <w:rFonts w:eastAsia="Times New Roman"/>
                <w:sz w:val="22"/>
                <w:szCs w:val="22"/>
                <w:lang w:eastAsia="nb-NO"/>
              </w:rPr>
            </w:pPr>
            <w:r w:rsidRPr="3CA03EF5">
              <w:rPr>
                <w:rFonts w:eastAsia="Times New Roman"/>
                <w:sz w:val="22"/>
                <w:szCs w:val="22"/>
                <w:lang w:eastAsia="nb-NO"/>
              </w:rPr>
              <w:t xml:space="preserve">            </w:t>
            </w:r>
            <w:r w:rsidR="75F00547" w:rsidRPr="3CA03EF5">
              <w:rPr>
                <w:rFonts w:eastAsia="Times New Roman"/>
                <w:sz w:val="22"/>
                <w:szCs w:val="22"/>
                <w:lang w:eastAsia="nb-NO"/>
              </w:rPr>
              <w:t xml:space="preserve"> </w:t>
            </w:r>
            <w:r w:rsidR="00888C6E" w:rsidRPr="3CA03EF5">
              <w:rPr>
                <w:rFonts w:eastAsia="Times New Roman"/>
                <w:sz w:val="22"/>
                <w:szCs w:val="22"/>
                <w:lang w:eastAsia="nb-NO"/>
              </w:rPr>
              <w:t xml:space="preserve">Vi gjør personalet kjent med </w:t>
            </w:r>
            <w:r w:rsidR="3EBD3052" w:rsidRPr="3CA03EF5">
              <w:rPr>
                <w:rFonts w:eastAsia="Times New Roman"/>
                <w:sz w:val="22"/>
                <w:szCs w:val="22"/>
                <w:lang w:eastAsia="nb-NO"/>
              </w:rPr>
              <w:t>prinsippene og målene i prosjektet</w:t>
            </w:r>
            <w:r w:rsidR="008C69DF">
              <w:rPr>
                <w:rFonts w:eastAsia="Times New Roman"/>
                <w:sz w:val="22"/>
                <w:szCs w:val="22"/>
                <w:lang w:eastAsia="nb-NO"/>
              </w:rPr>
              <w:t xml:space="preserve">, arbeider oss </w:t>
            </w:r>
          </w:p>
          <w:p w14:paraId="6ABE1EF3" w14:textId="5285AFAF" w:rsidR="006040AA" w:rsidRDefault="3EBD3052" w:rsidP="01E8E1AB">
            <w:pPr>
              <w:rPr>
                <w:rFonts w:eastAsia="Times New Roman"/>
                <w:sz w:val="22"/>
                <w:szCs w:val="22"/>
                <w:lang w:eastAsia="nb-NO"/>
              </w:rPr>
            </w:pPr>
            <w:r w:rsidRPr="3CA03EF5">
              <w:rPr>
                <w:rFonts w:eastAsia="Times New Roman"/>
                <w:sz w:val="22"/>
                <w:szCs w:val="22"/>
                <w:lang w:eastAsia="nb-NO"/>
              </w:rPr>
              <w:t xml:space="preserve"> </w:t>
            </w:r>
            <w:r w:rsidR="008C69DF">
              <w:rPr>
                <w:rFonts w:eastAsia="Times New Roman"/>
                <w:sz w:val="22"/>
                <w:szCs w:val="22"/>
                <w:lang w:eastAsia="nb-NO"/>
              </w:rPr>
              <w:t xml:space="preserve">            igjennom </w:t>
            </w:r>
            <w:r w:rsidR="00DD240B">
              <w:rPr>
                <w:rFonts w:eastAsia="Times New Roman"/>
                <w:sz w:val="22"/>
                <w:szCs w:val="22"/>
                <w:lang w:eastAsia="nb-NO"/>
              </w:rPr>
              <w:t>dimensjonene, og setter inn</w:t>
            </w:r>
            <w:r w:rsidR="144BE38C" w:rsidRPr="3CA03EF5">
              <w:rPr>
                <w:rFonts w:eastAsia="Times New Roman"/>
                <w:sz w:val="22"/>
                <w:szCs w:val="22"/>
                <w:lang w:eastAsia="nb-NO"/>
              </w:rPr>
              <w:t xml:space="preserve"> </w:t>
            </w:r>
            <w:r w:rsidR="2EBD7005" w:rsidRPr="3CA03EF5">
              <w:rPr>
                <w:rFonts w:eastAsia="Times New Roman"/>
                <w:sz w:val="22"/>
                <w:szCs w:val="22"/>
                <w:lang w:eastAsia="nb-NO"/>
              </w:rPr>
              <w:t>tiltak på avdeling</w:t>
            </w:r>
            <w:r w:rsidRPr="3CA03EF5">
              <w:rPr>
                <w:rFonts w:eastAsia="Times New Roman"/>
                <w:sz w:val="22"/>
                <w:szCs w:val="22"/>
                <w:lang w:eastAsia="nb-NO"/>
              </w:rPr>
              <w:t>.</w:t>
            </w:r>
            <w:r w:rsidR="2EBD7005" w:rsidRPr="3CA03EF5">
              <w:rPr>
                <w:rFonts w:eastAsia="Times New Roman"/>
                <w:sz w:val="22"/>
                <w:szCs w:val="22"/>
                <w:lang w:eastAsia="nb-NO"/>
              </w:rPr>
              <w:t>  </w:t>
            </w:r>
          </w:p>
          <w:p w14:paraId="5D67FBDA" w14:textId="4B49C5DF" w:rsidR="00033FE1" w:rsidRDefault="00033FE1" w:rsidP="00033FE1">
            <w:pPr>
              <w:pStyle w:val="Listeavsnitt"/>
              <w:numPr>
                <w:ilvl w:val="0"/>
                <w:numId w:val="5"/>
              </w:numPr>
              <w:rPr>
                <w:rFonts w:eastAsia="Times New Roman"/>
                <w:sz w:val="22"/>
                <w:szCs w:val="22"/>
                <w:lang w:eastAsia="nb-NO"/>
              </w:rPr>
            </w:pPr>
            <w:r>
              <w:rPr>
                <w:rFonts w:eastAsia="Times New Roman"/>
                <w:sz w:val="22"/>
                <w:szCs w:val="22"/>
                <w:lang w:eastAsia="nb-NO"/>
              </w:rPr>
              <w:t xml:space="preserve">Språkmiljø – </w:t>
            </w:r>
            <w:r w:rsidR="00DD240B">
              <w:rPr>
                <w:rFonts w:eastAsia="Times New Roman"/>
                <w:sz w:val="22"/>
                <w:szCs w:val="22"/>
                <w:lang w:eastAsia="nb-NO"/>
              </w:rPr>
              <w:t xml:space="preserve">vi </w:t>
            </w:r>
            <w:r>
              <w:rPr>
                <w:rFonts w:eastAsia="Times New Roman"/>
                <w:sz w:val="22"/>
                <w:szCs w:val="22"/>
                <w:lang w:eastAsia="nb-NO"/>
              </w:rPr>
              <w:t>skape</w:t>
            </w:r>
            <w:r w:rsidR="00DD240B">
              <w:rPr>
                <w:rFonts w:eastAsia="Times New Roman"/>
                <w:sz w:val="22"/>
                <w:szCs w:val="22"/>
                <w:lang w:eastAsia="nb-NO"/>
              </w:rPr>
              <w:t>r</w:t>
            </w:r>
            <w:r>
              <w:rPr>
                <w:rFonts w:eastAsia="Times New Roman"/>
                <w:sz w:val="22"/>
                <w:szCs w:val="22"/>
                <w:lang w:eastAsia="nb-NO"/>
              </w:rPr>
              <w:t xml:space="preserve"> et godt språkmiljø </w:t>
            </w:r>
            <w:r w:rsidR="00DA2AA8">
              <w:rPr>
                <w:rFonts w:eastAsia="Times New Roman"/>
                <w:sz w:val="22"/>
                <w:szCs w:val="22"/>
                <w:lang w:eastAsia="nb-NO"/>
              </w:rPr>
              <w:t>for å</w:t>
            </w:r>
            <w:r>
              <w:rPr>
                <w:rFonts w:eastAsia="Times New Roman"/>
                <w:sz w:val="22"/>
                <w:szCs w:val="22"/>
                <w:lang w:eastAsia="nb-NO"/>
              </w:rPr>
              <w:t xml:space="preserve"> fremme barn</w:t>
            </w:r>
            <w:r w:rsidR="00DA2AA8">
              <w:rPr>
                <w:rFonts w:eastAsia="Times New Roman"/>
                <w:sz w:val="22"/>
                <w:szCs w:val="22"/>
                <w:lang w:eastAsia="nb-NO"/>
              </w:rPr>
              <w:t>a</w:t>
            </w:r>
            <w:r>
              <w:rPr>
                <w:rFonts w:eastAsia="Times New Roman"/>
                <w:sz w:val="22"/>
                <w:szCs w:val="22"/>
                <w:lang w:eastAsia="nb-NO"/>
              </w:rPr>
              <w:t>s flerspråklige utvikling.</w:t>
            </w:r>
            <w:r w:rsidR="00185ACC">
              <w:rPr>
                <w:rFonts w:eastAsia="Times New Roman"/>
                <w:sz w:val="22"/>
                <w:szCs w:val="22"/>
                <w:lang w:eastAsia="nb-NO"/>
              </w:rPr>
              <w:t xml:space="preserve"> Vi bruker CLASS </w:t>
            </w:r>
            <w:r w:rsidR="00060CFD">
              <w:rPr>
                <w:rFonts w:eastAsia="Times New Roman"/>
                <w:sz w:val="22"/>
                <w:szCs w:val="22"/>
                <w:lang w:eastAsia="nb-NO"/>
              </w:rPr>
              <w:t xml:space="preserve">verktøy i </w:t>
            </w:r>
            <w:r w:rsidR="00533251">
              <w:rPr>
                <w:rFonts w:eastAsia="Times New Roman"/>
                <w:sz w:val="22"/>
                <w:szCs w:val="22"/>
                <w:lang w:eastAsia="nb-NO"/>
              </w:rPr>
              <w:t>fordypning</w:t>
            </w:r>
            <w:r w:rsidR="006F1B63">
              <w:rPr>
                <w:rFonts w:eastAsia="Times New Roman"/>
                <w:sz w:val="22"/>
                <w:szCs w:val="22"/>
                <w:lang w:eastAsia="nb-NO"/>
              </w:rPr>
              <w:t xml:space="preserve"> </w:t>
            </w:r>
            <w:r w:rsidR="00F1265C">
              <w:rPr>
                <w:rFonts w:eastAsia="Times New Roman"/>
                <w:sz w:val="22"/>
                <w:szCs w:val="22"/>
                <w:lang w:eastAsia="nb-NO"/>
              </w:rPr>
              <w:t xml:space="preserve">av </w:t>
            </w:r>
            <w:r w:rsidR="00516010">
              <w:rPr>
                <w:rFonts w:eastAsia="Times New Roman"/>
                <w:sz w:val="22"/>
                <w:szCs w:val="22"/>
                <w:lang w:eastAsia="nb-NO"/>
              </w:rPr>
              <w:t xml:space="preserve">arbeid med </w:t>
            </w:r>
            <w:r w:rsidR="00F1265C">
              <w:rPr>
                <w:rFonts w:eastAsia="Times New Roman"/>
                <w:sz w:val="22"/>
                <w:szCs w:val="22"/>
                <w:lang w:eastAsia="nb-NO"/>
              </w:rPr>
              <w:t>språkforståelse.</w:t>
            </w:r>
          </w:p>
          <w:p w14:paraId="108013A1" w14:textId="22F2F21B" w:rsidR="000463D8" w:rsidRPr="00033FE1" w:rsidRDefault="000463D8" w:rsidP="00033FE1">
            <w:pPr>
              <w:pStyle w:val="Listeavsnitt"/>
              <w:numPr>
                <w:ilvl w:val="0"/>
                <w:numId w:val="5"/>
              </w:numPr>
              <w:rPr>
                <w:rFonts w:eastAsia="Times New Roman"/>
                <w:sz w:val="22"/>
                <w:szCs w:val="22"/>
                <w:lang w:eastAsia="nb-NO"/>
              </w:rPr>
            </w:pPr>
            <w:r>
              <w:rPr>
                <w:rFonts w:eastAsia="Times New Roman"/>
                <w:sz w:val="22"/>
                <w:szCs w:val="22"/>
                <w:lang w:eastAsia="nb-NO"/>
              </w:rPr>
              <w:t xml:space="preserve">IKT </w:t>
            </w:r>
            <w:r w:rsidR="007D7138">
              <w:rPr>
                <w:rFonts w:eastAsia="Times New Roman"/>
                <w:sz w:val="22"/>
                <w:szCs w:val="22"/>
                <w:lang w:eastAsia="nb-NO"/>
              </w:rPr>
              <w:t>prosjekt for de eldste</w:t>
            </w:r>
            <w:r w:rsidR="0026537F">
              <w:rPr>
                <w:rFonts w:eastAsia="Times New Roman"/>
                <w:sz w:val="22"/>
                <w:szCs w:val="22"/>
                <w:lang w:eastAsia="nb-NO"/>
              </w:rPr>
              <w:t xml:space="preserve">, et utviklingsprosjekt </w:t>
            </w:r>
            <w:r w:rsidR="00211DBB">
              <w:rPr>
                <w:rFonts w:eastAsia="Times New Roman"/>
                <w:sz w:val="22"/>
                <w:szCs w:val="22"/>
                <w:lang w:eastAsia="nb-NO"/>
              </w:rPr>
              <w:t>i forbindelse med videreutdanning</w:t>
            </w:r>
            <w:r w:rsidR="00AB1012">
              <w:rPr>
                <w:rFonts w:eastAsia="Times New Roman"/>
                <w:sz w:val="22"/>
                <w:szCs w:val="22"/>
                <w:lang w:eastAsia="nb-NO"/>
              </w:rPr>
              <w:t>.</w:t>
            </w:r>
          </w:p>
          <w:p w14:paraId="4ED54BD5" w14:textId="23585FC8" w:rsidR="006040AA" w:rsidRPr="005F1015" w:rsidRDefault="006040AA" w:rsidP="01E8E1AB">
            <w:pPr>
              <w:rPr>
                <w:rFonts w:eastAsia="Calibri"/>
                <w:color w:val="000000" w:themeColor="text1"/>
                <w:lang w:eastAsia="nb-NO"/>
              </w:rPr>
            </w:pPr>
          </w:p>
        </w:tc>
      </w:tr>
    </w:tbl>
    <w:p w14:paraId="48ADF6F5" w14:textId="77777777" w:rsidR="00CF7884" w:rsidRDefault="00CF7884" w:rsidP="00731E42">
      <w:pPr>
        <w:pStyle w:val="Overskrift1"/>
        <w:ind w:left="0" w:firstLine="0"/>
      </w:pPr>
      <w:bookmarkStart w:id="6" w:name="_Toc87129499"/>
    </w:p>
    <w:p w14:paraId="2475456E" w14:textId="342348D6" w:rsidR="004473DE" w:rsidRPr="00255C59" w:rsidRDefault="6703C808" w:rsidP="00731E42">
      <w:pPr>
        <w:pStyle w:val="Overskrift1"/>
        <w:ind w:left="0" w:firstLine="0"/>
      </w:pPr>
      <w:r w:rsidRPr="00255C59">
        <w:t>2.</w:t>
      </w:r>
      <w:r w:rsidR="00033FE1">
        <w:t xml:space="preserve"> </w:t>
      </w:r>
      <w:r w:rsidR="006B7B33" w:rsidRPr="00255C59">
        <w:t>Barnehagens innhold og oppgave</w:t>
      </w:r>
      <w:bookmarkEnd w:id="6"/>
    </w:p>
    <w:p w14:paraId="63D2A79B" w14:textId="750F0F68" w:rsidR="00E260AD" w:rsidRPr="003B5FB1" w:rsidRDefault="052C3019" w:rsidP="009575A8">
      <w:pPr>
        <w:pStyle w:val="Overskrift3"/>
      </w:pPr>
      <w:bookmarkStart w:id="7" w:name="_Toc87129500"/>
      <w:r w:rsidRPr="003B5FB1">
        <w:t xml:space="preserve">2.1 </w:t>
      </w:r>
      <w:r w:rsidR="00BE3BEC" w:rsidRPr="003B5FB1">
        <w:t>O</w:t>
      </w:r>
      <w:r w:rsidR="00E260AD" w:rsidRPr="003B5FB1">
        <w:t>msorg</w:t>
      </w:r>
      <w:bookmarkEnd w:id="7"/>
    </w:p>
    <w:p w14:paraId="1CA1633D" w14:textId="2CDB7A9E" w:rsidR="000B78D7" w:rsidRDefault="740F4C46" w:rsidP="00AD00F6">
      <w:pPr>
        <w:rPr>
          <w:sz w:val="22"/>
          <w:szCs w:val="22"/>
        </w:rPr>
      </w:pPr>
      <w:r w:rsidRPr="00CE237C">
        <w:rPr>
          <w:sz w:val="22"/>
          <w:szCs w:val="22"/>
        </w:rPr>
        <w:t>Alle barn bli</w:t>
      </w:r>
      <w:r w:rsidR="4ABD51A4" w:rsidRPr="00CE237C">
        <w:rPr>
          <w:sz w:val="22"/>
          <w:szCs w:val="22"/>
        </w:rPr>
        <w:t>r</w:t>
      </w:r>
      <w:r w:rsidRPr="00CE237C">
        <w:rPr>
          <w:sz w:val="22"/>
          <w:szCs w:val="22"/>
        </w:rPr>
        <w:t xml:space="preserve"> sett og få</w:t>
      </w:r>
      <w:r w:rsidR="111072E3" w:rsidRPr="00CE237C">
        <w:rPr>
          <w:sz w:val="22"/>
          <w:szCs w:val="22"/>
        </w:rPr>
        <w:t>r</w:t>
      </w:r>
      <w:r w:rsidRPr="00CE237C">
        <w:rPr>
          <w:sz w:val="22"/>
          <w:szCs w:val="22"/>
        </w:rPr>
        <w:t xml:space="preserve"> hjelp og støtte til det de har behov for. </w:t>
      </w:r>
      <w:r w:rsidR="4C1A576C" w:rsidRPr="00CE237C">
        <w:rPr>
          <w:sz w:val="22"/>
          <w:szCs w:val="22"/>
        </w:rPr>
        <w:t xml:space="preserve">Omsorg handler både om forholdet mellom barna og personalet og barnas omsorg for hverandre. </w:t>
      </w:r>
    </w:p>
    <w:p w14:paraId="7C662D5B" w14:textId="77777777" w:rsidR="006021FA" w:rsidRDefault="006021FA" w:rsidP="00AD00F6">
      <w:pPr>
        <w:rPr>
          <w:rFonts w:eastAsia="Calibri"/>
          <w:color w:val="000000" w:themeColor="text1"/>
        </w:rPr>
      </w:pPr>
    </w:p>
    <w:tbl>
      <w:tblPr>
        <w:tblStyle w:val="Tabellrutenett"/>
        <w:tblW w:w="0" w:type="auto"/>
        <w:tblLook w:val="04A0" w:firstRow="1" w:lastRow="0" w:firstColumn="1" w:lastColumn="0" w:noHBand="0" w:noVBand="1"/>
      </w:tblPr>
      <w:tblGrid>
        <w:gridCol w:w="9060"/>
      </w:tblGrid>
      <w:tr w:rsidR="006021FA" w14:paraId="1D893E13" w14:textId="77777777" w:rsidTr="04140714">
        <w:tc>
          <w:tcPr>
            <w:tcW w:w="9060" w:type="dxa"/>
          </w:tcPr>
          <w:p w14:paraId="651BC497" w14:textId="77777777" w:rsidR="00A141FA" w:rsidRDefault="00A141FA" w:rsidP="0D00FE0A">
            <w:pPr>
              <w:rPr>
                <w:sz w:val="22"/>
                <w:szCs w:val="22"/>
              </w:rPr>
            </w:pPr>
          </w:p>
          <w:p w14:paraId="34CB8233" w14:textId="62DD7699" w:rsidR="0078576A" w:rsidRDefault="71F57E40" w:rsidP="0D00FE0A">
            <w:pPr>
              <w:rPr>
                <w:sz w:val="22"/>
                <w:szCs w:val="22"/>
              </w:rPr>
            </w:pPr>
            <w:r w:rsidRPr="4BC31AA1">
              <w:rPr>
                <w:sz w:val="22"/>
                <w:szCs w:val="22"/>
              </w:rPr>
              <w:t>Omsorg er en forutsetning for barnas trygghet</w:t>
            </w:r>
            <w:r w:rsidR="418E9637" w:rsidRPr="0C4AAA22">
              <w:rPr>
                <w:sz w:val="22"/>
                <w:szCs w:val="22"/>
              </w:rPr>
              <w:t>,</w:t>
            </w:r>
            <w:r w:rsidR="6253C66A" w:rsidRPr="70FE1754">
              <w:rPr>
                <w:sz w:val="22"/>
                <w:szCs w:val="22"/>
              </w:rPr>
              <w:t xml:space="preserve"> </w:t>
            </w:r>
            <w:r w:rsidRPr="08D00BAA">
              <w:rPr>
                <w:sz w:val="22"/>
                <w:szCs w:val="22"/>
              </w:rPr>
              <w:t>trivsel og for utvikling</w:t>
            </w:r>
            <w:r w:rsidR="56219AC0" w:rsidRPr="08D00BAA">
              <w:rPr>
                <w:sz w:val="22"/>
                <w:szCs w:val="22"/>
              </w:rPr>
              <w:t xml:space="preserve"> av empati</w:t>
            </w:r>
            <w:r w:rsidR="56219AC0" w:rsidRPr="09F1C83E">
              <w:rPr>
                <w:sz w:val="22"/>
                <w:szCs w:val="22"/>
              </w:rPr>
              <w:t xml:space="preserve"> og</w:t>
            </w:r>
            <w:r w:rsidR="027F408A" w:rsidRPr="587B2BEC">
              <w:rPr>
                <w:sz w:val="22"/>
                <w:szCs w:val="22"/>
              </w:rPr>
              <w:t xml:space="preserve"> </w:t>
            </w:r>
            <w:r w:rsidR="590595F7" w:rsidRPr="70FE1754">
              <w:rPr>
                <w:sz w:val="22"/>
                <w:szCs w:val="22"/>
              </w:rPr>
              <w:t>sosialkompetanse</w:t>
            </w:r>
            <w:r w:rsidR="027F408A" w:rsidRPr="587B2BEC">
              <w:rPr>
                <w:sz w:val="22"/>
                <w:szCs w:val="22"/>
              </w:rPr>
              <w:t>.</w:t>
            </w:r>
          </w:p>
          <w:p w14:paraId="681349BA" w14:textId="77777777" w:rsidR="00626D9B" w:rsidRPr="00626D9B" w:rsidRDefault="2E73EF56" w:rsidP="00486E1C">
            <w:pPr>
              <w:pStyle w:val="Listeavsnitt"/>
              <w:numPr>
                <w:ilvl w:val="0"/>
                <w:numId w:val="18"/>
              </w:numPr>
              <w:rPr>
                <w:rFonts w:eastAsia="Calibri"/>
                <w:color w:val="000000" w:themeColor="text1"/>
                <w:sz w:val="22"/>
                <w:szCs w:val="22"/>
              </w:rPr>
            </w:pPr>
            <w:r w:rsidRPr="00F715E0">
              <w:rPr>
                <w:sz w:val="22"/>
                <w:szCs w:val="22"/>
              </w:rPr>
              <w:t>For oss handler omsorg om relasjoner mellom personalet og barna</w:t>
            </w:r>
            <w:r w:rsidR="4CD5274A" w:rsidRPr="00F715E0">
              <w:rPr>
                <w:sz w:val="22"/>
                <w:szCs w:val="22"/>
              </w:rPr>
              <w:t>,</w:t>
            </w:r>
            <w:r w:rsidRPr="00F715E0">
              <w:rPr>
                <w:sz w:val="22"/>
                <w:szCs w:val="22"/>
              </w:rPr>
              <w:t xml:space="preserve"> </w:t>
            </w:r>
            <w:r w:rsidR="45437DA1" w:rsidRPr="00F715E0">
              <w:rPr>
                <w:sz w:val="22"/>
                <w:szCs w:val="22"/>
              </w:rPr>
              <w:t>samt</w:t>
            </w:r>
            <w:r w:rsidRPr="00F715E0">
              <w:rPr>
                <w:sz w:val="22"/>
                <w:szCs w:val="22"/>
              </w:rPr>
              <w:t xml:space="preserve"> barnas</w:t>
            </w:r>
            <w:r w:rsidR="1BF3896A" w:rsidRPr="00F715E0">
              <w:rPr>
                <w:sz w:val="22"/>
                <w:szCs w:val="22"/>
              </w:rPr>
              <w:t xml:space="preserve"> omsorg for hverandre</w:t>
            </w:r>
            <w:r w:rsidR="73D2390C" w:rsidRPr="00F715E0">
              <w:rPr>
                <w:sz w:val="22"/>
                <w:szCs w:val="22"/>
              </w:rPr>
              <w:t xml:space="preserve">. </w:t>
            </w:r>
            <w:r w:rsidR="550F77B5" w:rsidRPr="00F715E0">
              <w:rPr>
                <w:sz w:val="22"/>
                <w:szCs w:val="22"/>
              </w:rPr>
              <w:t xml:space="preserve">Barna veiledes gjennom </w:t>
            </w:r>
            <w:r w:rsidR="0A3EFDAF" w:rsidRPr="00F715E0">
              <w:rPr>
                <w:sz w:val="22"/>
                <w:szCs w:val="22"/>
              </w:rPr>
              <w:t>lek og samspill med hverandre hvor de lærer å sette seg inn i andres følelser og situasjon</w:t>
            </w:r>
            <w:r w:rsidR="7C88DEA8" w:rsidRPr="00F715E0">
              <w:rPr>
                <w:sz w:val="22"/>
                <w:szCs w:val="22"/>
              </w:rPr>
              <w:t xml:space="preserve">. Ved å gjøre dette vil barna etter hvert </w:t>
            </w:r>
            <w:r w:rsidR="4ECD2169" w:rsidRPr="00F715E0">
              <w:rPr>
                <w:sz w:val="22"/>
                <w:szCs w:val="22"/>
              </w:rPr>
              <w:t xml:space="preserve">selv </w:t>
            </w:r>
            <w:r w:rsidR="7C88DEA8" w:rsidRPr="00F715E0">
              <w:rPr>
                <w:sz w:val="22"/>
                <w:szCs w:val="22"/>
              </w:rPr>
              <w:t>vise omsorg og empati.</w:t>
            </w:r>
            <w:r w:rsidR="39FA722C" w:rsidRPr="00F715E0">
              <w:rPr>
                <w:sz w:val="22"/>
                <w:szCs w:val="22"/>
              </w:rPr>
              <w:t xml:space="preserve"> </w:t>
            </w:r>
          </w:p>
          <w:p w14:paraId="72ABD768" w14:textId="2F4AEA82" w:rsidR="12E3DAAA" w:rsidRPr="00F715E0" w:rsidRDefault="66EEC65D" w:rsidP="00486E1C">
            <w:pPr>
              <w:pStyle w:val="Listeavsnitt"/>
              <w:numPr>
                <w:ilvl w:val="0"/>
                <w:numId w:val="18"/>
              </w:numPr>
              <w:rPr>
                <w:rFonts w:eastAsia="Calibri"/>
                <w:color w:val="000000" w:themeColor="text1"/>
                <w:sz w:val="22"/>
                <w:szCs w:val="22"/>
              </w:rPr>
            </w:pPr>
            <w:r w:rsidRPr="00F715E0">
              <w:rPr>
                <w:sz w:val="22"/>
                <w:szCs w:val="22"/>
              </w:rPr>
              <w:lastRenderedPageBreak/>
              <w:t>Personalet</w:t>
            </w:r>
            <w:r w:rsidR="27D2CCEA" w:rsidRPr="00F715E0">
              <w:rPr>
                <w:sz w:val="22"/>
                <w:szCs w:val="22"/>
              </w:rPr>
              <w:t xml:space="preserve"> gir barna omsorg gjennom </w:t>
            </w:r>
            <w:r w:rsidR="32FBE822" w:rsidRPr="00F715E0">
              <w:rPr>
                <w:sz w:val="22"/>
                <w:szCs w:val="22"/>
              </w:rPr>
              <w:t>hele dagen blant annet</w:t>
            </w:r>
            <w:r w:rsidR="27D2CCEA" w:rsidRPr="00F715E0">
              <w:rPr>
                <w:sz w:val="22"/>
                <w:szCs w:val="22"/>
              </w:rPr>
              <w:t xml:space="preserve"> ved å sitte på fanget,</w:t>
            </w:r>
            <w:r w:rsidR="49713643" w:rsidRPr="00F715E0">
              <w:rPr>
                <w:sz w:val="22"/>
                <w:szCs w:val="22"/>
              </w:rPr>
              <w:t xml:space="preserve"> </w:t>
            </w:r>
            <w:r w:rsidR="3C44259B" w:rsidRPr="00F715E0">
              <w:rPr>
                <w:sz w:val="22"/>
                <w:szCs w:val="22"/>
              </w:rPr>
              <w:t>i</w:t>
            </w:r>
            <w:r w:rsidR="583589AE" w:rsidRPr="00F715E0">
              <w:rPr>
                <w:sz w:val="22"/>
                <w:szCs w:val="22"/>
              </w:rPr>
              <w:t xml:space="preserve"> </w:t>
            </w:r>
            <w:r w:rsidR="49713643" w:rsidRPr="00F715E0">
              <w:rPr>
                <w:sz w:val="22"/>
                <w:szCs w:val="22"/>
              </w:rPr>
              <w:t>stelle</w:t>
            </w:r>
            <w:r w:rsidR="3F582D66" w:rsidRPr="00F715E0">
              <w:rPr>
                <w:sz w:val="22"/>
                <w:szCs w:val="22"/>
              </w:rPr>
              <w:t>situasjoner</w:t>
            </w:r>
            <w:r w:rsidR="49713643" w:rsidRPr="00F715E0">
              <w:rPr>
                <w:sz w:val="22"/>
                <w:szCs w:val="22"/>
              </w:rPr>
              <w:t xml:space="preserve">, </w:t>
            </w:r>
            <w:r w:rsidR="3D06E5DC" w:rsidRPr="00F715E0">
              <w:rPr>
                <w:sz w:val="22"/>
                <w:szCs w:val="22"/>
              </w:rPr>
              <w:t xml:space="preserve">ved </w:t>
            </w:r>
            <w:r w:rsidR="49713643" w:rsidRPr="00F715E0">
              <w:rPr>
                <w:sz w:val="22"/>
                <w:szCs w:val="22"/>
              </w:rPr>
              <w:t>trøst</w:t>
            </w:r>
            <w:r w:rsidR="4C3E8A20" w:rsidRPr="00F715E0">
              <w:rPr>
                <w:sz w:val="22"/>
                <w:szCs w:val="22"/>
              </w:rPr>
              <w:t>,</w:t>
            </w:r>
            <w:r w:rsidR="49713643" w:rsidRPr="00F715E0">
              <w:rPr>
                <w:sz w:val="22"/>
                <w:szCs w:val="22"/>
              </w:rPr>
              <w:t xml:space="preserve"> </w:t>
            </w:r>
            <w:r w:rsidR="4C3E8A20" w:rsidRPr="00F715E0">
              <w:rPr>
                <w:sz w:val="22"/>
                <w:szCs w:val="22"/>
              </w:rPr>
              <w:t>støtte</w:t>
            </w:r>
            <w:r w:rsidR="395F3B59" w:rsidRPr="00F715E0">
              <w:rPr>
                <w:sz w:val="22"/>
                <w:szCs w:val="22"/>
              </w:rPr>
              <w:t xml:space="preserve"> </w:t>
            </w:r>
            <w:r w:rsidR="49713643" w:rsidRPr="00F715E0">
              <w:rPr>
                <w:sz w:val="22"/>
                <w:szCs w:val="22"/>
              </w:rPr>
              <w:t xml:space="preserve">og </w:t>
            </w:r>
            <w:r w:rsidR="47B51298" w:rsidRPr="00F715E0">
              <w:rPr>
                <w:sz w:val="22"/>
                <w:szCs w:val="22"/>
              </w:rPr>
              <w:t xml:space="preserve">gjennom </w:t>
            </w:r>
            <w:r w:rsidR="556CAD1A" w:rsidRPr="00F715E0">
              <w:rPr>
                <w:sz w:val="22"/>
                <w:szCs w:val="22"/>
              </w:rPr>
              <w:t>anne</w:t>
            </w:r>
            <w:r w:rsidR="4C2D36BA" w:rsidRPr="00F715E0">
              <w:rPr>
                <w:sz w:val="22"/>
                <w:szCs w:val="22"/>
              </w:rPr>
              <w:t>t</w:t>
            </w:r>
            <w:r w:rsidR="49713643" w:rsidRPr="00F715E0">
              <w:rPr>
                <w:sz w:val="22"/>
                <w:szCs w:val="22"/>
              </w:rPr>
              <w:t xml:space="preserve"> samspill</w:t>
            </w:r>
            <w:r w:rsidR="1BACD52A" w:rsidRPr="00F715E0">
              <w:rPr>
                <w:sz w:val="22"/>
                <w:szCs w:val="22"/>
              </w:rPr>
              <w:t xml:space="preserve">. </w:t>
            </w:r>
            <w:r w:rsidR="42C160FB" w:rsidRPr="00F715E0">
              <w:rPr>
                <w:sz w:val="22"/>
                <w:szCs w:val="22"/>
              </w:rPr>
              <w:t xml:space="preserve"> Personalet er sensitive </w:t>
            </w:r>
            <w:r w:rsidR="114FD090" w:rsidRPr="00F715E0">
              <w:rPr>
                <w:sz w:val="22"/>
                <w:szCs w:val="22"/>
              </w:rPr>
              <w:t xml:space="preserve">ovenfor barnas behov og </w:t>
            </w:r>
            <w:r w:rsidR="7098E745" w:rsidRPr="00F715E0">
              <w:rPr>
                <w:sz w:val="22"/>
                <w:szCs w:val="22"/>
              </w:rPr>
              <w:t>ut</w:t>
            </w:r>
            <w:r w:rsidR="42ACF255" w:rsidRPr="00F715E0">
              <w:rPr>
                <w:sz w:val="22"/>
                <w:szCs w:val="22"/>
              </w:rPr>
              <w:t>t</w:t>
            </w:r>
            <w:r w:rsidR="7098E745" w:rsidRPr="00F715E0">
              <w:rPr>
                <w:sz w:val="22"/>
                <w:szCs w:val="22"/>
              </w:rPr>
              <w:t>rykk</w:t>
            </w:r>
            <w:r w:rsidR="114FD090" w:rsidRPr="00F715E0">
              <w:rPr>
                <w:sz w:val="22"/>
                <w:szCs w:val="22"/>
              </w:rPr>
              <w:t xml:space="preserve"> slik at de</w:t>
            </w:r>
            <w:r w:rsidR="42C160FB" w:rsidRPr="00F715E0">
              <w:rPr>
                <w:sz w:val="22"/>
                <w:szCs w:val="22"/>
              </w:rPr>
              <w:t xml:space="preserve"> blir sett og hørt.</w:t>
            </w:r>
            <w:r w:rsidR="269522EC" w:rsidRPr="00F715E0">
              <w:rPr>
                <w:sz w:val="22"/>
                <w:szCs w:val="22"/>
              </w:rPr>
              <w:t xml:space="preserve"> </w:t>
            </w:r>
            <w:r w:rsidR="507D856A" w:rsidRPr="00F715E0">
              <w:rPr>
                <w:sz w:val="22"/>
                <w:szCs w:val="22"/>
              </w:rPr>
              <w:t>Vi jobber etter trygghetssirkelen</w:t>
            </w:r>
            <w:r w:rsidR="7948846D" w:rsidRPr="00F715E0">
              <w:rPr>
                <w:sz w:val="22"/>
                <w:szCs w:val="22"/>
              </w:rPr>
              <w:t xml:space="preserve"> der personalet er en trygg base for barna </w:t>
            </w:r>
            <w:r w:rsidR="53D1A16E" w:rsidRPr="00F715E0">
              <w:rPr>
                <w:sz w:val="22"/>
                <w:szCs w:val="22"/>
              </w:rPr>
              <w:t>i deres utforskning og læring</w:t>
            </w:r>
            <w:r w:rsidR="12E3DAAA" w:rsidRPr="00F715E0">
              <w:rPr>
                <w:sz w:val="22"/>
                <w:szCs w:val="22"/>
              </w:rPr>
              <w:t xml:space="preserve">. </w:t>
            </w:r>
          </w:p>
          <w:p w14:paraId="75397BA1" w14:textId="7BCD52F1" w:rsidR="1FCE249A" w:rsidRPr="00626D9B" w:rsidRDefault="1FCE249A" w:rsidP="00486E1C">
            <w:pPr>
              <w:pStyle w:val="Listeavsnitt"/>
              <w:numPr>
                <w:ilvl w:val="0"/>
                <w:numId w:val="18"/>
              </w:numPr>
              <w:rPr>
                <w:rFonts w:eastAsia="Calibri"/>
                <w:color w:val="000000" w:themeColor="text1"/>
                <w:sz w:val="22"/>
                <w:szCs w:val="22"/>
              </w:rPr>
            </w:pPr>
            <w:r w:rsidRPr="00626D9B">
              <w:rPr>
                <w:rFonts w:eastAsia="Calibri"/>
                <w:color w:val="000000" w:themeColor="text1"/>
                <w:sz w:val="22"/>
                <w:szCs w:val="22"/>
              </w:rPr>
              <w:t xml:space="preserve">Ved å observere og kartlegge barna i hverdagen </w:t>
            </w:r>
            <w:r w:rsidR="4375312A" w:rsidRPr="00626D9B">
              <w:rPr>
                <w:rFonts w:eastAsia="Calibri"/>
                <w:color w:val="000000" w:themeColor="text1"/>
                <w:sz w:val="22"/>
                <w:szCs w:val="22"/>
              </w:rPr>
              <w:t xml:space="preserve">lærer vi </w:t>
            </w:r>
            <w:r w:rsidR="4C0ED3A3" w:rsidRPr="00626D9B">
              <w:rPr>
                <w:rFonts w:eastAsia="Calibri"/>
                <w:color w:val="000000" w:themeColor="text1"/>
                <w:sz w:val="22"/>
                <w:szCs w:val="22"/>
              </w:rPr>
              <w:t xml:space="preserve">dem </w:t>
            </w:r>
            <w:r w:rsidR="4375312A" w:rsidRPr="00626D9B">
              <w:rPr>
                <w:rFonts w:eastAsia="Calibri"/>
                <w:color w:val="000000" w:themeColor="text1"/>
                <w:sz w:val="22"/>
                <w:szCs w:val="22"/>
              </w:rPr>
              <w:t>å kjenne</w:t>
            </w:r>
            <w:r w:rsidR="597B59B7" w:rsidRPr="00626D9B">
              <w:rPr>
                <w:rFonts w:eastAsia="Calibri"/>
                <w:color w:val="000000" w:themeColor="text1"/>
                <w:sz w:val="22"/>
                <w:szCs w:val="22"/>
              </w:rPr>
              <w:t>,</w:t>
            </w:r>
            <w:r w:rsidR="4375312A" w:rsidRPr="00626D9B">
              <w:rPr>
                <w:rFonts w:eastAsia="Calibri"/>
                <w:color w:val="000000" w:themeColor="text1"/>
                <w:sz w:val="22"/>
                <w:szCs w:val="22"/>
              </w:rPr>
              <w:t xml:space="preserve"> og deres</w:t>
            </w:r>
            <w:r w:rsidR="1C2B6B39" w:rsidRPr="00626D9B">
              <w:rPr>
                <w:rFonts w:eastAsia="Calibri"/>
                <w:color w:val="000000" w:themeColor="text1"/>
                <w:sz w:val="22"/>
                <w:szCs w:val="22"/>
              </w:rPr>
              <w:t xml:space="preserve"> behov </w:t>
            </w:r>
            <w:r w:rsidR="4375312A" w:rsidRPr="00626D9B">
              <w:rPr>
                <w:rFonts w:eastAsia="Calibri"/>
                <w:color w:val="000000" w:themeColor="text1"/>
                <w:sz w:val="22"/>
                <w:szCs w:val="22"/>
              </w:rPr>
              <w:t>for omsorg</w:t>
            </w:r>
            <w:r w:rsidR="5F75DA22" w:rsidRPr="00626D9B">
              <w:rPr>
                <w:rFonts w:eastAsia="Calibri"/>
                <w:color w:val="000000" w:themeColor="text1"/>
                <w:sz w:val="22"/>
                <w:szCs w:val="22"/>
              </w:rPr>
              <w:t xml:space="preserve"> blir ivaretatt</w:t>
            </w:r>
            <w:r w:rsidR="4375312A" w:rsidRPr="00626D9B">
              <w:rPr>
                <w:rFonts w:eastAsia="Calibri"/>
                <w:color w:val="000000" w:themeColor="text1"/>
                <w:sz w:val="22"/>
                <w:szCs w:val="22"/>
              </w:rPr>
              <w:t>.</w:t>
            </w:r>
            <w:r w:rsidR="121449A3" w:rsidRPr="00626D9B">
              <w:rPr>
                <w:rFonts w:eastAsia="Calibri"/>
                <w:color w:val="000000" w:themeColor="text1"/>
                <w:sz w:val="22"/>
                <w:szCs w:val="22"/>
              </w:rPr>
              <w:t xml:space="preserve"> </w:t>
            </w:r>
          </w:p>
          <w:p w14:paraId="13C85131" w14:textId="1E1CB497" w:rsidR="17F165CA" w:rsidRPr="00626D9B" w:rsidRDefault="5B005C80" w:rsidP="00486E1C">
            <w:pPr>
              <w:pStyle w:val="Listeavsnitt"/>
              <w:numPr>
                <w:ilvl w:val="0"/>
                <w:numId w:val="18"/>
              </w:numPr>
              <w:rPr>
                <w:rFonts w:eastAsia="Calibri"/>
                <w:color w:val="000000" w:themeColor="text1"/>
                <w:sz w:val="22"/>
                <w:szCs w:val="22"/>
              </w:rPr>
            </w:pPr>
            <w:r w:rsidRPr="00626D9B">
              <w:rPr>
                <w:rFonts w:eastAsia="Calibri"/>
                <w:color w:val="000000" w:themeColor="text1"/>
                <w:sz w:val="22"/>
                <w:szCs w:val="22"/>
              </w:rPr>
              <w:t xml:space="preserve">I en hektisk og aktiv barnehage hverdag er det viktig at ro og hvile blir ivaretatt. Vi legger derfor til rette for at </w:t>
            </w:r>
            <w:r w:rsidR="74663DD1" w:rsidRPr="00626D9B">
              <w:rPr>
                <w:rFonts w:eastAsia="Calibri"/>
                <w:color w:val="000000" w:themeColor="text1"/>
                <w:sz w:val="22"/>
                <w:szCs w:val="22"/>
              </w:rPr>
              <w:t xml:space="preserve">alle barn får mulighet til </w:t>
            </w:r>
            <w:r w:rsidR="1D954005" w:rsidRPr="00626D9B">
              <w:rPr>
                <w:rFonts w:eastAsia="Calibri"/>
                <w:color w:val="000000" w:themeColor="text1"/>
                <w:sz w:val="22"/>
                <w:szCs w:val="22"/>
              </w:rPr>
              <w:t>dette</w:t>
            </w:r>
            <w:r w:rsidR="7C5101AF" w:rsidRPr="00626D9B">
              <w:rPr>
                <w:rFonts w:eastAsia="Calibri"/>
                <w:color w:val="000000" w:themeColor="text1"/>
                <w:sz w:val="22"/>
                <w:szCs w:val="22"/>
              </w:rPr>
              <w:t xml:space="preserve"> enten de går på en </w:t>
            </w:r>
            <w:r w:rsidR="51541976" w:rsidRPr="00626D9B">
              <w:rPr>
                <w:rFonts w:eastAsia="Calibri"/>
                <w:color w:val="000000" w:themeColor="text1"/>
                <w:sz w:val="22"/>
                <w:szCs w:val="22"/>
              </w:rPr>
              <w:t>småbarns</w:t>
            </w:r>
            <w:r w:rsidR="7C5101AF" w:rsidRPr="00626D9B">
              <w:rPr>
                <w:rFonts w:eastAsia="Calibri"/>
                <w:color w:val="000000" w:themeColor="text1"/>
                <w:sz w:val="22"/>
                <w:szCs w:val="22"/>
              </w:rPr>
              <w:t xml:space="preserve"> avdeling eller en storbarns avdeling.</w:t>
            </w:r>
            <w:r w:rsidR="1228712F" w:rsidRPr="00626D9B">
              <w:rPr>
                <w:rFonts w:eastAsia="Calibri"/>
                <w:color w:val="000000" w:themeColor="text1"/>
                <w:sz w:val="22"/>
                <w:szCs w:val="22"/>
              </w:rPr>
              <w:t xml:space="preserve"> </w:t>
            </w:r>
          </w:p>
          <w:p w14:paraId="6C83F635" w14:textId="098E4F45" w:rsidR="00626D9B" w:rsidRDefault="00626D9B" w:rsidP="00942231"/>
        </w:tc>
      </w:tr>
    </w:tbl>
    <w:p w14:paraId="64E81BC8" w14:textId="77777777" w:rsidR="00EC5691" w:rsidRDefault="00EC5691" w:rsidP="00AB65B7">
      <w:pPr>
        <w:pStyle w:val="Overskrift3"/>
        <w:ind w:left="0" w:firstLine="0"/>
      </w:pPr>
    </w:p>
    <w:p w14:paraId="0D17BA76" w14:textId="655ABBEB" w:rsidR="007563C8" w:rsidRPr="00F16B1C" w:rsidRDefault="0CAE29A8" w:rsidP="00AB65B7">
      <w:pPr>
        <w:pStyle w:val="Overskrift3"/>
        <w:ind w:left="0" w:firstLine="0"/>
        <w:rPr>
          <w:color w:val="auto"/>
        </w:rPr>
      </w:pPr>
      <w:bookmarkStart w:id="8" w:name="_Toc87129501"/>
      <w:r w:rsidRPr="003B5FB1">
        <w:t xml:space="preserve">2.2 </w:t>
      </w:r>
      <w:r w:rsidR="007563C8" w:rsidRPr="003B5FB1">
        <w:t>Lek</w:t>
      </w:r>
      <w:r w:rsidR="00CB1634" w:rsidRPr="003B5FB1">
        <w:t xml:space="preserve"> - ven</w:t>
      </w:r>
      <w:r w:rsidR="003F1D55" w:rsidRPr="003B5FB1">
        <w:t>n</w:t>
      </w:r>
      <w:r w:rsidR="00CB1634" w:rsidRPr="003B5FB1">
        <w:t>skap</w:t>
      </w:r>
      <w:bookmarkEnd w:id="8"/>
    </w:p>
    <w:p w14:paraId="328D4A5A" w14:textId="082876BE" w:rsidR="00BE3BEC" w:rsidRDefault="007563C8" w:rsidP="00AD00F6">
      <w:pPr>
        <w:rPr>
          <w:sz w:val="22"/>
          <w:szCs w:val="22"/>
        </w:rPr>
      </w:pPr>
      <w:r w:rsidRPr="00CE237C">
        <w:rPr>
          <w:sz w:val="22"/>
          <w:szCs w:val="22"/>
        </w:rPr>
        <w:t>Barn deltar i variert lek der de utvikler kompetanse og danner gode relasjoner.</w:t>
      </w:r>
    </w:p>
    <w:p w14:paraId="452280D6" w14:textId="77777777" w:rsidR="006C38B7" w:rsidRDefault="006C38B7" w:rsidP="00AD00F6">
      <w:pPr>
        <w:rPr>
          <w:sz w:val="22"/>
          <w:szCs w:val="22"/>
        </w:rPr>
      </w:pPr>
    </w:p>
    <w:tbl>
      <w:tblPr>
        <w:tblStyle w:val="Tabellrutenett"/>
        <w:tblW w:w="0" w:type="auto"/>
        <w:tblLook w:val="04A0" w:firstRow="1" w:lastRow="0" w:firstColumn="1" w:lastColumn="0" w:noHBand="0" w:noVBand="1"/>
      </w:tblPr>
      <w:tblGrid>
        <w:gridCol w:w="9060"/>
      </w:tblGrid>
      <w:tr w:rsidR="009A4AB0" w14:paraId="1D364D5B" w14:textId="0249FF8A" w:rsidTr="00AA402B">
        <w:tc>
          <w:tcPr>
            <w:tcW w:w="9060" w:type="dxa"/>
          </w:tcPr>
          <w:p w14:paraId="73125350" w14:textId="7551BC1B" w:rsidR="009A4AB0" w:rsidRPr="00E03DB5" w:rsidRDefault="004D658E" w:rsidP="3C4E3DF8">
            <w:pPr>
              <w:pStyle w:val="Default"/>
              <w:rPr>
                <w:rFonts w:ascii="Arial" w:eastAsiaTheme="minorEastAsia" w:hAnsi="Arial" w:cs="Arial"/>
                <w:sz w:val="22"/>
                <w:szCs w:val="22"/>
              </w:rPr>
            </w:pPr>
            <w:r w:rsidRPr="3C4E3DF8">
              <w:rPr>
                <w:rFonts w:ascii="Arial" w:eastAsiaTheme="minorEastAsia" w:hAnsi="Arial" w:cs="Arial"/>
                <w:sz w:val="22"/>
                <w:szCs w:val="22"/>
              </w:rPr>
              <w:t xml:space="preserve">Vi jobber med </w:t>
            </w:r>
            <w:r w:rsidR="002A2846" w:rsidRPr="3C4E3DF8">
              <w:rPr>
                <w:rFonts w:ascii="Arial" w:eastAsiaTheme="minorEastAsia" w:hAnsi="Arial" w:cs="Arial"/>
                <w:sz w:val="22"/>
                <w:szCs w:val="22"/>
              </w:rPr>
              <w:t>mobbeplanen</w:t>
            </w:r>
            <w:r w:rsidR="00E0000E" w:rsidRPr="3C4E3DF8">
              <w:rPr>
                <w:rFonts w:ascii="Arial" w:eastAsiaTheme="minorEastAsia" w:hAnsi="Arial" w:cs="Arial"/>
                <w:sz w:val="22"/>
                <w:szCs w:val="22"/>
              </w:rPr>
              <w:t xml:space="preserve"> for å forebygge </w:t>
            </w:r>
            <w:r w:rsidR="004B3B45" w:rsidRPr="3C4E3DF8">
              <w:rPr>
                <w:rFonts w:ascii="Arial" w:eastAsiaTheme="minorEastAsia" w:hAnsi="Arial" w:cs="Arial"/>
                <w:sz w:val="22"/>
                <w:szCs w:val="22"/>
              </w:rPr>
              <w:t>mobbing og krenkelser.</w:t>
            </w:r>
          </w:p>
          <w:p w14:paraId="732B9B3D" w14:textId="77777777" w:rsidR="00251470" w:rsidRDefault="00251470" w:rsidP="009A4AB0">
            <w:pPr>
              <w:rPr>
                <w:sz w:val="22"/>
                <w:szCs w:val="22"/>
              </w:rPr>
            </w:pPr>
          </w:p>
          <w:p w14:paraId="77268DA7" w14:textId="4F651035" w:rsidR="009A4AB0" w:rsidRDefault="009A4AB0" w:rsidP="009A4AB0">
            <w:pPr>
              <w:rPr>
                <w:sz w:val="22"/>
                <w:szCs w:val="22"/>
              </w:rPr>
            </w:pPr>
            <w:r w:rsidRPr="00CE237C">
              <w:rPr>
                <w:sz w:val="22"/>
                <w:szCs w:val="22"/>
              </w:rPr>
              <w:t>Hvordan det tilrettelegges for variert lek ute og inne.</w:t>
            </w:r>
          </w:p>
          <w:p w14:paraId="54F3375C" w14:textId="5F5EAFE7" w:rsidR="001D64F8" w:rsidRPr="0039421D" w:rsidRDefault="004C7104" w:rsidP="00486E1C">
            <w:pPr>
              <w:pStyle w:val="Listeavsnitt"/>
              <w:numPr>
                <w:ilvl w:val="0"/>
                <w:numId w:val="14"/>
              </w:numPr>
              <w:rPr>
                <w:sz w:val="22"/>
                <w:szCs w:val="22"/>
              </w:rPr>
            </w:pPr>
            <w:r w:rsidRPr="0039421D">
              <w:rPr>
                <w:sz w:val="22"/>
                <w:szCs w:val="22"/>
              </w:rPr>
              <w:t xml:space="preserve">Vi </w:t>
            </w:r>
            <w:r w:rsidR="00A43BD1" w:rsidRPr="0039421D">
              <w:rPr>
                <w:sz w:val="22"/>
                <w:szCs w:val="22"/>
              </w:rPr>
              <w:t>tilrettelegger lek for ulik årsti</w:t>
            </w:r>
            <w:r w:rsidR="00914FFA" w:rsidRPr="0039421D">
              <w:rPr>
                <w:sz w:val="22"/>
                <w:szCs w:val="22"/>
              </w:rPr>
              <w:t>d og tema som</w:t>
            </w:r>
            <w:r w:rsidR="00A43BD1" w:rsidRPr="0039421D">
              <w:rPr>
                <w:sz w:val="22"/>
                <w:szCs w:val="22"/>
              </w:rPr>
              <w:t xml:space="preserve"> snølek, vannlek</w:t>
            </w:r>
            <w:r w:rsidR="001D64F8" w:rsidRPr="0039421D">
              <w:rPr>
                <w:sz w:val="22"/>
                <w:szCs w:val="22"/>
              </w:rPr>
              <w:t xml:space="preserve"> og sandlek.</w:t>
            </w:r>
          </w:p>
          <w:p w14:paraId="0A976B51" w14:textId="58C3BB85" w:rsidR="00846730" w:rsidRPr="0039421D" w:rsidRDefault="00A17439" w:rsidP="00486E1C">
            <w:pPr>
              <w:pStyle w:val="Listeavsnitt"/>
              <w:numPr>
                <w:ilvl w:val="0"/>
                <w:numId w:val="14"/>
              </w:numPr>
              <w:rPr>
                <w:sz w:val="22"/>
                <w:szCs w:val="22"/>
              </w:rPr>
            </w:pPr>
            <w:r w:rsidRPr="0039421D">
              <w:rPr>
                <w:sz w:val="22"/>
                <w:szCs w:val="22"/>
              </w:rPr>
              <w:t xml:space="preserve">Vi går tur i nærmiljø og oppsøker </w:t>
            </w:r>
            <w:r w:rsidR="006016E6" w:rsidRPr="0039421D">
              <w:rPr>
                <w:sz w:val="22"/>
                <w:szCs w:val="22"/>
              </w:rPr>
              <w:t>park</w:t>
            </w:r>
            <w:r w:rsidR="00474623" w:rsidRPr="0039421D">
              <w:rPr>
                <w:sz w:val="22"/>
                <w:szCs w:val="22"/>
              </w:rPr>
              <w:t xml:space="preserve">, skog, </w:t>
            </w:r>
            <w:r w:rsidR="00E861C6" w:rsidRPr="0039421D">
              <w:rPr>
                <w:sz w:val="22"/>
                <w:szCs w:val="22"/>
              </w:rPr>
              <w:t>bibliotek</w:t>
            </w:r>
            <w:r w:rsidR="00834714" w:rsidRPr="0039421D">
              <w:rPr>
                <w:sz w:val="22"/>
                <w:szCs w:val="22"/>
              </w:rPr>
              <w:t xml:space="preserve"> og </w:t>
            </w:r>
            <w:r w:rsidR="008F40A8" w:rsidRPr="0039421D">
              <w:rPr>
                <w:sz w:val="22"/>
                <w:szCs w:val="22"/>
              </w:rPr>
              <w:t>fotballbaner og andre arenaer.</w:t>
            </w:r>
          </w:p>
          <w:p w14:paraId="782F1AC7" w14:textId="3F3C1B62" w:rsidR="006004F6" w:rsidRPr="0039421D" w:rsidRDefault="00E84D1E" w:rsidP="00486E1C">
            <w:pPr>
              <w:pStyle w:val="Listeavsnitt"/>
              <w:numPr>
                <w:ilvl w:val="0"/>
                <w:numId w:val="14"/>
              </w:numPr>
              <w:rPr>
                <w:sz w:val="22"/>
                <w:szCs w:val="22"/>
              </w:rPr>
            </w:pPr>
            <w:r w:rsidRPr="0039421D">
              <w:rPr>
                <w:sz w:val="22"/>
                <w:szCs w:val="22"/>
              </w:rPr>
              <w:t xml:space="preserve">Vi har </w:t>
            </w:r>
            <w:r w:rsidR="004C4DCA">
              <w:rPr>
                <w:sz w:val="22"/>
                <w:szCs w:val="22"/>
              </w:rPr>
              <w:t>fokus</w:t>
            </w:r>
            <w:r w:rsidRPr="0039421D">
              <w:rPr>
                <w:sz w:val="22"/>
                <w:szCs w:val="22"/>
              </w:rPr>
              <w:t xml:space="preserve"> på </w:t>
            </w:r>
            <w:r w:rsidR="00974278" w:rsidRPr="0039421D">
              <w:rPr>
                <w:sz w:val="22"/>
                <w:szCs w:val="22"/>
              </w:rPr>
              <w:t xml:space="preserve">det fysiske </w:t>
            </w:r>
            <w:r w:rsidR="00974469" w:rsidRPr="0039421D">
              <w:rPr>
                <w:sz w:val="22"/>
                <w:szCs w:val="22"/>
              </w:rPr>
              <w:t xml:space="preserve">rommet </w:t>
            </w:r>
            <w:r w:rsidR="000264D1" w:rsidRPr="0039421D">
              <w:rPr>
                <w:sz w:val="22"/>
                <w:szCs w:val="22"/>
              </w:rPr>
              <w:t xml:space="preserve">der </w:t>
            </w:r>
            <w:r w:rsidR="00974469" w:rsidRPr="0039421D">
              <w:rPr>
                <w:sz w:val="22"/>
                <w:szCs w:val="22"/>
              </w:rPr>
              <w:t>det innbys til bordakt</w:t>
            </w:r>
            <w:r w:rsidR="00167F10" w:rsidRPr="0039421D">
              <w:rPr>
                <w:sz w:val="22"/>
                <w:szCs w:val="22"/>
              </w:rPr>
              <w:t>ivitet som konstruksjonslek</w:t>
            </w:r>
            <w:r w:rsidR="00DA4043" w:rsidRPr="0039421D">
              <w:rPr>
                <w:sz w:val="22"/>
                <w:szCs w:val="22"/>
              </w:rPr>
              <w:t xml:space="preserve">, </w:t>
            </w:r>
            <w:r w:rsidR="007E2939" w:rsidRPr="0039421D">
              <w:rPr>
                <w:sz w:val="22"/>
                <w:szCs w:val="22"/>
              </w:rPr>
              <w:t>digital lek</w:t>
            </w:r>
            <w:r w:rsidR="00DA2AA8">
              <w:rPr>
                <w:sz w:val="22"/>
                <w:szCs w:val="22"/>
              </w:rPr>
              <w:t xml:space="preserve">, </w:t>
            </w:r>
            <w:r w:rsidR="00167F10" w:rsidRPr="0039421D">
              <w:rPr>
                <w:sz w:val="22"/>
                <w:szCs w:val="22"/>
              </w:rPr>
              <w:t>forming</w:t>
            </w:r>
            <w:r w:rsidR="00167A2D" w:rsidRPr="0039421D">
              <w:rPr>
                <w:sz w:val="22"/>
                <w:szCs w:val="22"/>
              </w:rPr>
              <w:t xml:space="preserve"> og fysisk lek som rollelek</w:t>
            </w:r>
            <w:r w:rsidR="000F03A5" w:rsidRPr="0039421D">
              <w:rPr>
                <w:sz w:val="22"/>
                <w:szCs w:val="22"/>
              </w:rPr>
              <w:t xml:space="preserve">, </w:t>
            </w:r>
            <w:r w:rsidR="005E0CE8" w:rsidRPr="0039421D">
              <w:rPr>
                <w:sz w:val="22"/>
                <w:szCs w:val="22"/>
              </w:rPr>
              <w:t>hoppe og danse</w:t>
            </w:r>
            <w:r w:rsidR="00A65516" w:rsidRPr="0039421D">
              <w:rPr>
                <w:sz w:val="22"/>
                <w:szCs w:val="22"/>
              </w:rPr>
              <w:t>lek</w:t>
            </w:r>
            <w:r w:rsidR="003F5BC2" w:rsidRPr="0039421D">
              <w:rPr>
                <w:sz w:val="22"/>
                <w:szCs w:val="22"/>
              </w:rPr>
              <w:t>.</w:t>
            </w:r>
          </w:p>
          <w:p w14:paraId="1F5DB1C1" w14:textId="77777777" w:rsidR="008F40A8" w:rsidRDefault="008F40A8" w:rsidP="009A4AB0">
            <w:pPr>
              <w:rPr>
                <w:sz w:val="22"/>
                <w:szCs w:val="22"/>
              </w:rPr>
            </w:pPr>
          </w:p>
          <w:p w14:paraId="1D153AB4" w14:textId="6AA66610" w:rsidR="009A4AB0" w:rsidRDefault="009A4AB0" w:rsidP="009A4AB0">
            <w:pPr>
              <w:rPr>
                <w:sz w:val="22"/>
                <w:szCs w:val="22"/>
              </w:rPr>
            </w:pPr>
            <w:r w:rsidRPr="00CE237C">
              <w:rPr>
                <w:sz w:val="22"/>
                <w:szCs w:val="22"/>
              </w:rPr>
              <w:t>D</w:t>
            </w:r>
            <w:r w:rsidR="00C521A8">
              <w:rPr>
                <w:sz w:val="22"/>
                <w:szCs w:val="22"/>
              </w:rPr>
              <w:t>e</w:t>
            </w:r>
            <w:r w:rsidRPr="00CE237C">
              <w:rPr>
                <w:sz w:val="22"/>
                <w:szCs w:val="22"/>
              </w:rPr>
              <w:t xml:space="preserve"> voksenes rolle og hvordan de aktivt deltar i leken. </w:t>
            </w:r>
          </w:p>
          <w:p w14:paraId="4DCB3652" w14:textId="54B10721" w:rsidR="00BD6ECE" w:rsidRPr="0039421D" w:rsidRDefault="00E21089" w:rsidP="00486E1C">
            <w:pPr>
              <w:pStyle w:val="Listeavsnitt"/>
              <w:numPr>
                <w:ilvl w:val="0"/>
                <w:numId w:val="15"/>
              </w:numPr>
              <w:rPr>
                <w:sz w:val="22"/>
                <w:szCs w:val="22"/>
              </w:rPr>
            </w:pPr>
            <w:r w:rsidRPr="0039421D">
              <w:rPr>
                <w:sz w:val="22"/>
                <w:szCs w:val="22"/>
              </w:rPr>
              <w:t xml:space="preserve">Vi </w:t>
            </w:r>
            <w:r w:rsidR="00BC3F2D" w:rsidRPr="0039421D">
              <w:rPr>
                <w:sz w:val="22"/>
                <w:szCs w:val="22"/>
              </w:rPr>
              <w:t xml:space="preserve">støtter, </w:t>
            </w:r>
            <w:r w:rsidR="00500F34" w:rsidRPr="0039421D">
              <w:rPr>
                <w:sz w:val="22"/>
                <w:szCs w:val="22"/>
              </w:rPr>
              <w:t>ane</w:t>
            </w:r>
            <w:r w:rsidR="007A34CC" w:rsidRPr="0039421D">
              <w:rPr>
                <w:sz w:val="22"/>
                <w:szCs w:val="22"/>
              </w:rPr>
              <w:t>r</w:t>
            </w:r>
            <w:r w:rsidR="00500F34" w:rsidRPr="0039421D">
              <w:rPr>
                <w:sz w:val="22"/>
                <w:szCs w:val="22"/>
              </w:rPr>
              <w:t>kj</w:t>
            </w:r>
            <w:r w:rsidR="00BD6ECE" w:rsidRPr="0039421D">
              <w:rPr>
                <w:sz w:val="22"/>
                <w:szCs w:val="22"/>
              </w:rPr>
              <w:t>enner</w:t>
            </w:r>
            <w:r w:rsidR="007A34CC" w:rsidRPr="0039421D">
              <w:rPr>
                <w:sz w:val="22"/>
                <w:szCs w:val="22"/>
              </w:rPr>
              <w:t xml:space="preserve"> og </w:t>
            </w:r>
            <w:r w:rsidR="007A08D2" w:rsidRPr="0039421D">
              <w:rPr>
                <w:sz w:val="22"/>
                <w:szCs w:val="22"/>
              </w:rPr>
              <w:t>observerer leken.</w:t>
            </w:r>
            <w:r w:rsidR="007A1FA7" w:rsidRPr="0039421D">
              <w:rPr>
                <w:sz w:val="22"/>
                <w:szCs w:val="22"/>
              </w:rPr>
              <w:t xml:space="preserve"> </w:t>
            </w:r>
            <w:r w:rsidR="008E1C2F" w:rsidRPr="0039421D">
              <w:rPr>
                <w:sz w:val="22"/>
                <w:szCs w:val="22"/>
              </w:rPr>
              <w:t>Vi tar del i barnas lek på barnas premisser</w:t>
            </w:r>
            <w:r w:rsidR="000271E3" w:rsidRPr="0039421D">
              <w:rPr>
                <w:sz w:val="22"/>
                <w:szCs w:val="22"/>
              </w:rPr>
              <w:t>.</w:t>
            </w:r>
          </w:p>
          <w:p w14:paraId="148FE503" w14:textId="1B7E99C2" w:rsidR="00B453DA" w:rsidRPr="0039421D" w:rsidRDefault="00312328" w:rsidP="00486E1C">
            <w:pPr>
              <w:pStyle w:val="Listeavsnitt"/>
              <w:numPr>
                <w:ilvl w:val="0"/>
                <w:numId w:val="15"/>
              </w:numPr>
              <w:rPr>
                <w:sz w:val="22"/>
                <w:szCs w:val="22"/>
              </w:rPr>
            </w:pPr>
            <w:r w:rsidRPr="0039421D">
              <w:rPr>
                <w:sz w:val="22"/>
                <w:szCs w:val="22"/>
              </w:rPr>
              <w:t xml:space="preserve">Vi inspirerer ved </w:t>
            </w:r>
            <w:r w:rsidR="00A141FA">
              <w:rPr>
                <w:sz w:val="22"/>
                <w:szCs w:val="22"/>
              </w:rPr>
              <w:t>å</w:t>
            </w:r>
            <w:r w:rsidRPr="0039421D">
              <w:rPr>
                <w:sz w:val="22"/>
                <w:szCs w:val="22"/>
              </w:rPr>
              <w:t xml:space="preserve"> </w:t>
            </w:r>
            <w:r w:rsidR="001607E9" w:rsidRPr="0039421D">
              <w:rPr>
                <w:sz w:val="22"/>
                <w:szCs w:val="22"/>
              </w:rPr>
              <w:t xml:space="preserve">introdusere </w:t>
            </w:r>
            <w:r w:rsidR="00D22C6E" w:rsidRPr="0039421D">
              <w:rPr>
                <w:sz w:val="22"/>
                <w:szCs w:val="22"/>
              </w:rPr>
              <w:t xml:space="preserve">ulike temaer og arenaer </w:t>
            </w:r>
            <w:r w:rsidR="006B2C94" w:rsidRPr="0039421D">
              <w:rPr>
                <w:sz w:val="22"/>
                <w:szCs w:val="22"/>
              </w:rPr>
              <w:t>som videre inspirere</w:t>
            </w:r>
            <w:r w:rsidR="00A141FA">
              <w:rPr>
                <w:sz w:val="22"/>
                <w:szCs w:val="22"/>
              </w:rPr>
              <w:t>r</w:t>
            </w:r>
            <w:r w:rsidR="006B2C94" w:rsidRPr="0039421D">
              <w:rPr>
                <w:sz w:val="22"/>
                <w:szCs w:val="22"/>
              </w:rPr>
              <w:t xml:space="preserve"> til </w:t>
            </w:r>
            <w:r w:rsidR="006B35F8" w:rsidRPr="0039421D">
              <w:rPr>
                <w:sz w:val="22"/>
                <w:szCs w:val="22"/>
              </w:rPr>
              <w:t>ulik</w:t>
            </w:r>
            <w:r w:rsidR="006B2C94" w:rsidRPr="0039421D">
              <w:rPr>
                <w:sz w:val="22"/>
                <w:szCs w:val="22"/>
              </w:rPr>
              <w:t xml:space="preserve"> lek og kreativitet</w:t>
            </w:r>
            <w:r w:rsidR="00A141FA">
              <w:rPr>
                <w:sz w:val="22"/>
                <w:szCs w:val="22"/>
              </w:rPr>
              <w:t>,</w:t>
            </w:r>
            <w:r w:rsidR="00386AB1" w:rsidRPr="0039421D">
              <w:rPr>
                <w:sz w:val="22"/>
                <w:szCs w:val="22"/>
              </w:rPr>
              <w:t xml:space="preserve"> som </w:t>
            </w:r>
            <w:r w:rsidR="00A63EC6" w:rsidRPr="0039421D">
              <w:rPr>
                <w:sz w:val="22"/>
                <w:szCs w:val="22"/>
              </w:rPr>
              <w:t>forming</w:t>
            </w:r>
            <w:r w:rsidR="008A6197" w:rsidRPr="0039421D">
              <w:rPr>
                <w:sz w:val="22"/>
                <w:szCs w:val="22"/>
              </w:rPr>
              <w:t xml:space="preserve">, </w:t>
            </w:r>
            <w:r w:rsidR="003B659B" w:rsidRPr="0039421D">
              <w:rPr>
                <w:sz w:val="22"/>
                <w:szCs w:val="22"/>
              </w:rPr>
              <w:t>konstruksjon</w:t>
            </w:r>
            <w:r w:rsidR="00AD2E85" w:rsidRPr="0039421D">
              <w:rPr>
                <w:sz w:val="22"/>
                <w:szCs w:val="22"/>
              </w:rPr>
              <w:t>s</w:t>
            </w:r>
            <w:r w:rsidR="003B659B" w:rsidRPr="0039421D">
              <w:rPr>
                <w:sz w:val="22"/>
                <w:szCs w:val="22"/>
              </w:rPr>
              <w:t xml:space="preserve">lek og </w:t>
            </w:r>
            <w:r w:rsidR="00B453DA" w:rsidRPr="0039421D">
              <w:rPr>
                <w:sz w:val="22"/>
                <w:szCs w:val="22"/>
              </w:rPr>
              <w:t>fantasilek.</w:t>
            </w:r>
          </w:p>
          <w:p w14:paraId="22C6773E" w14:textId="318B3F4B" w:rsidR="00B453DA" w:rsidRPr="0039421D" w:rsidRDefault="00322586" w:rsidP="00486E1C">
            <w:pPr>
              <w:pStyle w:val="Listeavsnitt"/>
              <w:numPr>
                <w:ilvl w:val="0"/>
                <w:numId w:val="15"/>
              </w:numPr>
              <w:rPr>
                <w:sz w:val="22"/>
                <w:szCs w:val="22"/>
              </w:rPr>
            </w:pPr>
            <w:r w:rsidRPr="0039421D">
              <w:rPr>
                <w:sz w:val="22"/>
                <w:szCs w:val="22"/>
              </w:rPr>
              <w:t xml:space="preserve">Vi gir tid og rom </w:t>
            </w:r>
            <w:r w:rsidR="00A06496" w:rsidRPr="0039421D">
              <w:rPr>
                <w:sz w:val="22"/>
                <w:szCs w:val="22"/>
              </w:rPr>
              <w:t xml:space="preserve">for den frie leken. Vi lar miljøer få stå noen dager </w:t>
            </w:r>
            <w:r w:rsidR="00BF1D56" w:rsidRPr="0039421D">
              <w:rPr>
                <w:sz w:val="22"/>
                <w:szCs w:val="22"/>
              </w:rPr>
              <w:t>for å fremme</w:t>
            </w:r>
            <w:r w:rsidR="00185B62" w:rsidRPr="0039421D">
              <w:rPr>
                <w:sz w:val="22"/>
                <w:szCs w:val="22"/>
              </w:rPr>
              <w:t xml:space="preserve"> </w:t>
            </w:r>
            <w:r w:rsidR="002674F0" w:rsidRPr="0039421D">
              <w:rPr>
                <w:sz w:val="22"/>
                <w:szCs w:val="22"/>
              </w:rPr>
              <w:t xml:space="preserve">videre </w:t>
            </w:r>
            <w:r w:rsidR="00185B62" w:rsidRPr="0039421D">
              <w:rPr>
                <w:sz w:val="22"/>
                <w:szCs w:val="22"/>
              </w:rPr>
              <w:t>lek</w:t>
            </w:r>
            <w:r w:rsidR="00F065DA" w:rsidRPr="0039421D">
              <w:rPr>
                <w:sz w:val="22"/>
                <w:szCs w:val="22"/>
              </w:rPr>
              <w:t>.</w:t>
            </w:r>
          </w:p>
          <w:p w14:paraId="3AE111DD" w14:textId="258D3DE0" w:rsidR="00F065DA" w:rsidRDefault="03CC0256" w:rsidP="00486E1C">
            <w:pPr>
              <w:pStyle w:val="Listeavsnitt"/>
              <w:numPr>
                <w:ilvl w:val="0"/>
                <w:numId w:val="15"/>
              </w:numPr>
              <w:rPr>
                <w:sz w:val="22"/>
                <w:szCs w:val="22"/>
              </w:rPr>
            </w:pPr>
            <w:r w:rsidRPr="01E8E1AB">
              <w:rPr>
                <w:sz w:val="22"/>
                <w:szCs w:val="22"/>
              </w:rPr>
              <w:t xml:space="preserve">Personalet har respekt </w:t>
            </w:r>
            <w:r w:rsidR="05AFCD04" w:rsidRPr="01E8E1AB">
              <w:rPr>
                <w:sz w:val="22"/>
                <w:szCs w:val="22"/>
              </w:rPr>
              <w:t xml:space="preserve">for barnas </w:t>
            </w:r>
            <w:r w:rsidR="49652C0B" w:rsidRPr="01E8E1AB">
              <w:rPr>
                <w:sz w:val="22"/>
                <w:szCs w:val="22"/>
              </w:rPr>
              <w:t>init</w:t>
            </w:r>
            <w:r w:rsidR="590FD6B0" w:rsidRPr="01E8E1AB">
              <w:rPr>
                <w:sz w:val="22"/>
                <w:szCs w:val="22"/>
              </w:rPr>
              <w:t>i</w:t>
            </w:r>
            <w:r w:rsidR="49652C0B" w:rsidRPr="01E8E1AB">
              <w:rPr>
                <w:sz w:val="22"/>
                <w:szCs w:val="22"/>
              </w:rPr>
              <w:t xml:space="preserve">ativ </w:t>
            </w:r>
            <w:r w:rsidR="79DF4052" w:rsidRPr="01E8E1AB">
              <w:rPr>
                <w:sz w:val="22"/>
                <w:szCs w:val="22"/>
              </w:rPr>
              <w:t xml:space="preserve">og barns medvirkning. </w:t>
            </w:r>
          </w:p>
          <w:p w14:paraId="27D79411" w14:textId="129B13F4" w:rsidR="3CA03EF5" w:rsidRDefault="3CA03EF5" w:rsidP="00D34DB8">
            <w:pPr>
              <w:rPr>
                <w:rFonts w:eastAsia="Calibri"/>
                <w:color w:val="000000" w:themeColor="text1"/>
              </w:rPr>
            </w:pPr>
          </w:p>
          <w:p w14:paraId="4ECA2D2F" w14:textId="137BF05B" w:rsidR="008D1117" w:rsidRDefault="009A4AB0" w:rsidP="009A4AB0">
            <w:pPr>
              <w:rPr>
                <w:sz w:val="22"/>
                <w:szCs w:val="22"/>
              </w:rPr>
            </w:pPr>
            <w:r w:rsidRPr="00CE237C">
              <w:rPr>
                <w:sz w:val="22"/>
                <w:szCs w:val="22"/>
              </w:rPr>
              <w:t>Hvordan den frie leken organiseres.</w:t>
            </w:r>
          </w:p>
          <w:p w14:paraId="1FABACC8" w14:textId="77777777" w:rsidR="0039421D" w:rsidRDefault="00254762" w:rsidP="00486E1C">
            <w:pPr>
              <w:pStyle w:val="Listeavsnitt"/>
              <w:numPr>
                <w:ilvl w:val="0"/>
                <w:numId w:val="16"/>
              </w:numPr>
              <w:rPr>
                <w:sz w:val="22"/>
                <w:szCs w:val="22"/>
              </w:rPr>
            </w:pPr>
            <w:r w:rsidRPr="0039421D">
              <w:rPr>
                <w:sz w:val="22"/>
                <w:szCs w:val="22"/>
              </w:rPr>
              <w:t>Barna</w:t>
            </w:r>
            <w:r w:rsidR="00B66079" w:rsidRPr="0039421D">
              <w:rPr>
                <w:sz w:val="22"/>
                <w:szCs w:val="22"/>
              </w:rPr>
              <w:t xml:space="preserve"> har tilgjengelig</w:t>
            </w:r>
            <w:r w:rsidR="00AC7654" w:rsidRPr="0039421D">
              <w:rPr>
                <w:sz w:val="22"/>
                <w:szCs w:val="22"/>
              </w:rPr>
              <w:t xml:space="preserve">het til </w:t>
            </w:r>
            <w:r w:rsidR="001A185D" w:rsidRPr="0039421D">
              <w:rPr>
                <w:sz w:val="22"/>
                <w:szCs w:val="22"/>
              </w:rPr>
              <w:t>ulike leker og materialer</w:t>
            </w:r>
            <w:r w:rsidR="00A71AA4" w:rsidRPr="0039421D">
              <w:rPr>
                <w:sz w:val="22"/>
                <w:szCs w:val="22"/>
              </w:rPr>
              <w:t xml:space="preserve">. </w:t>
            </w:r>
          </w:p>
          <w:p w14:paraId="7862AE2D" w14:textId="62BA49BC" w:rsidR="0039421D" w:rsidRDefault="00A71AA4" w:rsidP="00486E1C">
            <w:pPr>
              <w:pStyle w:val="Listeavsnitt"/>
              <w:numPr>
                <w:ilvl w:val="0"/>
                <w:numId w:val="16"/>
              </w:numPr>
              <w:rPr>
                <w:sz w:val="22"/>
                <w:szCs w:val="22"/>
              </w:rPr>
            </w:pPr>
            <w:r w:rsidRPr="0039421D">
              <w:rPr>
                <w:sz w:val="22"/>
                <w:szCs w:val="22"/>
              </w:rPr>
              <w:t xml:space="preserve">Barna kan selv velge </w:t>
            </w:r>
            <w:r w:rsidR="00F27BB4" w:rsidRPr="0039421D">
              <w:rPr>
                <w:sz w:val="22"/>
                <w:szCs w:val="22"/>
              </w:rPr>
              <w:t>etter eget ønske</w:t>
            </w:r>
            <w:r w:rsidR="00CA2849" w:rsidRPr="0039421D">
              <w:rPr>
                <w:sz w:val="22"/>
                <w:szCs w:val="22"/>
              </w:rPr>
              <w:t>.</w:t>
            </w:r>
            <w:r w:rsidR="00836B26" w:rsidRPr="0039421D">
              <w:rPr>
                <w:sz w:val="22"/>
                <w:szCs w:val="22"/>
              </w:rPr>
              <w:t xml:space="preserve"> </w:t>
            </w:r>
            <w:r w:rsidR="00E51F60" w:rsidRPr="0039421D">
              <w:rPr>
                <w:sz w:val="22"/>
                <w:szCs w:val="22"/>
              </w:rPr>
              <w:t xml:space="preserve">Vi </w:t>
            </w:r>
            <w:r w:rsidR="00233276" w:rsidRPr="0039421D">
              <w:rPr>
                <w:sz w:val="22"/>
                <w:szCs w:val="22"/>
              </w:rPr>
              <w:t xml:space="preserve">gir </w:t>
            </w:r>
            <w:r w:rsidR="00B91CFC" w:rsidRPr="0039421D">
              <w:rPr>
                <w:sz w:val="22"/>
                <w:szCs w:val="22"/>
              </w:rPr>
              <w:t xml:space="preserve">barna tid </w:t>
            </w:r>
            <w:r w:rsidR="00E27A11" w:rsidRPr="0039421D">
              <w:rPr>
                <w:sz w:val="22"/>
                <w:szCs w:val="22"/>
              </w:rPr>
              <w:t xml:space="preserve">og rom til lek </w:t>
            </w:r>
            <w:r w:rsidR="00884773" w:rsidRPr="0039421D">
              <w:rPr>
                <w:sz w:val="22"/>
                <w:szCs w:val="22"/>
              </w:rPr>
              <w:t>til eget initiativ inne og ute.</w:t>
            </w:r>
            <w:r w:rsidR="002160FC" w:rsidRPr="0039421D">
              <w:rPr>
                <w:sz w:val="22"/>
                <w:szCs w:val="22"/>
              </w:rPr>
              <w:t xml:space="preserve"> </w:t>
            </w:r>
          </w:p>
          <w:p w14:paraId="0F44F010" w14:textId="77777777" w:rsidR="0039421D" w:rsidRDefault="00D75E44" w:rsidP="00486E1C">
            <w:pPr>
              <w:pStyle w:val="Listeavsnitt"/>
              <w:numPr>
                <w:ilvl w:val="0"/>
                <w:numId w:val="16"/>
              </w:numPr>
              <w:rPr>
                <w:sz w:val="22"/>
                <w:szCs w:val="22"/>
              </w:rPr>
            </w:pPr>
            <w:r w:rsidRPr="0039421D">
              <w:rPr>
                <w:sz w:val="22"/>
                <w:szCs w:val="22"/>
              </w:rPr>
              <w:t xml:space="preserve">Personalet </w:t>
            </w:r>
            <w:r w:rsidR="00FA6AD6" w:rsidRPr="0039421D">
              <w:rPr>
                <w:sz w:val="22"/>
                <w:szCs w:val="22"/>
              </w:rPr>
              <w:t xml:space="preserve">er lydhøre for </w:t>
            </w:r>
            <w:r w:rsidR="00452F67" w:rsidRPr="0039421D">
              <w:rPr>
                <w:sz w:val="22"/>
                <w:szCs w:val="22"/>
              </w:rPr>
              <w:t>barnas ønsker og tilrettelegger</w:t>
            </w:r>
            <w:r w:rsidR="006A7C81" w:rsidRPr="0039421D">
              <w:rPr>
                <w:sz w:val="22"/>
                <w:szCs w:val="22"/>
              </w:rPr>
              <w:t xml:space="preserve">. </w:t>
            </w:r>
          </w:p>
          <w:p w14:paraId="00C79580" w14:textId="7CC0E603" w:rsidR="0091320C" w:rsidRPr="0039421D" w:rsidRDefault="006A7C81" w:rsidP="00486E1C">
            <w:pPr>
              <w:pStyle w:val="Listeavsnitt"/>
              <w:numPr>
                <w:ilvl w:val="0"/>
                <w:numId w:val="16"/>
              </w:numPr>
              <w:rPr>
                <w:sz w:val="22"/>
                <w:szCs w:val="22"/>
              </w:rPr>
            </w:pPr>
            <w:r w:rsidRPr="0039421D">
              <w:rPr>
                <w:sz w:val="22"/>
                <w:szCs w:val="22"/>
              </w:rPr>
              <w:t xml:space="preserve">Personalet </w:t>
            </w:r>
            <w:r w:rsidR="00A6654B" w:rsidRPr="0039421D">
              <w:rPr>
                <w:sz w:val="22"/>
                <w:szCs w:val="22"/>
              </w:rPr>
              <w:t>skal bidra til</w:t>
            </w:r>
            <w:r w:rsidR="004B4322" w:rsidRPr="0039421D">
              <w:rPr>
                <w:sz w:val="22"/>
                <w:szCs w:val="22"/>
              </w:rPr>
              <w:t xml:space="preserve"> at barna opplever glede </w:t>
            </w:r>
            <w:r w:rsidR="000D6AE2" w:rsidRPr="0039421D">
              <w:rPr>
                <w:sz w:val="22"/>
                <w:szCs w:val="22"/>
              </w:rPr>
              <w:t xml:space="preserve">og </w:t>
            </w:r>
            <w:r w:rsidR="00AE077C" w:rsidRPr="0039421D">
              <w:rPr>
                <w:sz w:val="22"/>
                <w:szCs w:val="22"/>
              </w:rPr>
              <w:t>e</w:t>
            </w:r>
            <w:r w:rsidR="000D6AE2" w:rsidRPr="0039421D">
              <w:rPr>
                <w:sz w:val="22"/>
                <w:szCs w:val="22"/>
              </w:rPr>
              <w:t>ngasjemen</w:t>
            </w:r>
            <w:r w:rsidR="00AE077C" w:rsidRPr="0039421D">
              <w:rPr>
                <w:sz w:val="22"/>
                <w:szCs w:val="22"/>
              </w:rPr>
              <w:t>t gjennom lek.</w:t>
            </w:r>
            <w:r w:rsidR="00F27BB4" w:rsidRPr="0039421D">
              <w:rPr>
                <w:sz w:val="22"/>
                <w:szCs w:val="22"/>
              </w:rPr>
              <w:t xml:space="preserve"> </w:t>
            </w:r>
          </w:p>
          <w:p w14:paraId="50863224" w14:textId="77777777" w:rsidR="0091320C" w:rsidRPr="00CE237C" w:rsidRDefault="0091320C" w:rsidP="009A4AB0">
            <w:pPr>
              <w:rPr>
                <w:sz w:val="22"/>
                <w:szCs w:val="22"/>
              </w:rPr>
            </w:pPr>
          </w:p>
          <w:p w14:paraId="1671F71E" w14:textId="45A286A1" w:rsidR="008D1117" w:rsidRPr="00EC5691" w:rsidRDefault="009A4AB0" w:rsidP="00AD00F6">
            <w:pPr>
              <w:rPr>
                <w:sz w:val="22"/>
                <w:szCs w:val="22"/>
              </w:rPr>
            </w:pPr>
            <w:r w:rsidRPr="00EC5691">
              <w:rPr>
                <w:sz w:val="22"/>
                <w:szCs w:val="22"/>
              </w:rPr>
              <w:t>Hvordan legges det til rette for at alle barn har venner?</w:t>
            </w:r>
          </w:p>
          <w:p w14:paraId="36944D77" w14:textId="77777777" w:rsidR="0039421D" w:rsidRPr="00EC5691" w:rsidRDefault="00D45382" w:rsidP="00486E1C">
            <w:pPr>
              <w:pStyle w:val="Listeavsnitt"/>
              <w:numPr>
                <w:ilvl w:val="0"/>
                <w:numId w:val="17"/>
              </w:numPr>
              <w:rPr>
                <w:sz w:val="22"/>
                <w:szCs w:val="22"/>
              </w:rPr>
            </w:pPr>
            <w:r w:rsidRPr="00EC5691">
              <w:rPr>
                <w:sz w:val="22"/>
                <w:szCs w:val="22"/>
              </w:rPr>
              <w:t xml:space="preserve">Personalet arrangerer lekegrupper </w:t>
            </w:r>
            <w:r w:rsidR="003C2BA8" w:rsidRPr="00EC5691">
              <w:rPr>
                <w:sz w:val="22"/>
                <w:szCs w:val="22"/>
              </w:rPr>
              <w:t xml:space="preserve">og </w:t>
            </w:r>
            <w:r w:rsidR="001A06E1" w:rsidRPr="00EC5691">
              <w:rPr>
                <w:sz w:val="22"/>
                <w:szCs w:val="22"/>
              </w:rPr>
              <w:t xml:space="preserve">bruker </w:t>
            </w:r>
            <w:r w:rsidR="00ED2031" w:rsidRPr="00EC5691">
              <w:rPr>
                <w:sz w:val="22"/>
                <w:szCs w:val="22"/>
              </w:rPr>
              <w:t>pedagogisk materiell om vennskap</w:t>
            </w:r>
            <w:r w:rsidR="00FE4A8F" w:rsidRPr="00EC5691">
              <w:rPr>
                <w:sz w:val="22"/>
                <w:szCs w:val="22"/>
              </w:rPr>
              <w:t xml:space="preserve"> gjennom sang, musikk</w:t>
            </w:r>
            <w:r w:rsidR="00073257" w:rsidRPr="00EC5691">
              <w:rPr>
                <w:sz w:val="22"/>
                <w:szCs w:val="22"/>
              </w:rPr>
              <w:t xml:space="preserve"> og rollespill. </w:t>
            </w:r>
          </w:p>
          <w:p w14:paraId="4CA3D5C8" w14:textId="77777777" w:rsidR="0039421D" w:rsidRPr="00EC5691" w:rsidRDefault="008755C9" w:rsidP="00486E1C">
            <w:pPr>
              <w:pStyle w:val="Listeavsnitt"/>
              <w:numPr>
                <w:ilvl w:val="0"/>
                <w:numId w:val="17"/>
              </w:numPr>
              <w:rPr>
                <w:sz w:val="22"/>
                <w:szCs w:val="22"/>
              </w:rPr>
            </w:pPr>
            <w:r w:rsidRPr="00EC5691">
              <w:rPr>
                <w:sz w:val="22"/>
                <w:szCs w:val="22"/>
              </w:rPr>
              <w:t xml:space="preserve">Vi </w:t>
            </w:r>
            <w:r w:rsidR="003E5D9B" w:rsidRPr="00EC5691">
              <w:rPr>
                <w:sz w:val="22"/>
                <w:szCs w:val="22"/>
              </w:rPr>
              <w:t>snakker om følelser og lærer om empati</w:t>
            </w:r>
            <w:r w:rsidR="00005F00" w:rsidRPr="00EC5691">
              <w:rPr>
                <w:sz w:val="22"/>
                <w:szCs w:val="22"/>
              </w:rPr>
              <w:t>, respekt, toleranse</w:t>
            </w:r>
            <w:r w:rsidR="00BE6482" w:rsidRPr="00EC5691">
              <w:rPr>
                <w:sz w:val="22"/>
                <w:szCs w:val="22"/>
              </w:rPr>
              <w:t>, konfliktløsning</w:t>
            </w:r>
            <w:r w:rsidR="00005F00" w:rsidRPr="00EC5691">
              <w:rPr>
                <w:sz w:val="22"/>
                <w:szCs w:val="22"/>
              </w:rPr>
              <w:t xml:space="preserve"> og likeverd.</w:t>
            </w:r>
            <w:r w:rsidR="003E5D9B" w:rsidRPr="00EC5691">
              <w:rPr>
                <w:sz w:val="22"/>
                <w:szCs w:val="22"/>
              </w:rPr>
              <w:t xml:space="preserve">  </w:t>
            </w:r>
          </w:p>
          <w:p w14:paraId="606164F2" w14:textId="77777777" w:rsidR="0039421D" w:rsidRPr="00EC5691" w:rsidRDefault="00EF7B73" w:rsidP="00486E1C">
            <w:pPr>
              <w:pStyle w:val="Listeavsnitt"/>
              <w:numPr>
                <w:ilvl w:val="0"/>
                <w:numId w:val="17"/>
              </w:numPr>
              <w:rPr>
                <w:sz w:val="22"/>
                <w:szCs w:val="22"/>
              </w:rPr>
            </w:pPr>
            <w:r w:rsidRPr="00EC5691">
              <w:rPr>
                <w:sz w:val="22"/>
                <w:szCs w:val="22"/>
              </w:rPr>
              <w:t xml:space="preserve">Vi </w:t>
            </w:r>
            <w:r w:rsidR="00CD6396" w:rsidRPr="00EC5691">
              <w:rPr>
                <w:sz w:val="22"/>
                <w:szCs w:val="22"/>
              </w:rPr>
              <w:t xml:space="preserve">skal støtte barna i å forstå egne og andres følelser og respektere andres følelser </w:t>
            </w:r>
            <w:r w:rsidR="000A0D55" w:rsidRPr="00EC5691">
              <w:rPr>
                <w:sz w:val="22"/>
                <w:szCs w:val="22"/>
              </w:rPr>
              <w:t xml:space="preserve">og andres grenser. </w:t>
            </w:r>
          </w:p>
          <w:p w14:paraId="12C7CC94" w14:textId="77777777" w:rsidR="00D45382" w:rsidRDefault="000A0D55" w:rsidP="00486E1C">
            <w:pPr>
              <w:pStyle w:val="Listeavsnitt"/>
              <w:numPr>
                <w:ilvl w:val="0"/>
                <w:numId w:val="17"/>
              </w:numPr>
            </w:pPr>
            <w:r w:rsidRPr="3C4E3DF8">
              <w:rPr>
                <w:sz w:val="22"/>
                <w:szCs w:val="22"/>
              </w:rPr>
              <w:t>Vi skal finne løsninger i konfliktsituasjoner.</w:t>
            </w:r>
            <w:r>
              <w:t xml:space="preserve"> </w:t>
            </w:r>
          </w:p>
          <w:p w14:paraId="15D165AD" w14:textId="0E6F5003" w:rsidR="00EC5691" w:rsidRPr="006C38B7" w:rsidRDefault="00EC5691" w:rsidP="00DD053C">
            <w:pPr>
              <w:rPr>
                <w:rFonts w:eastAsia="Calibri"/>
                <w:color w:val="000000" w:themeColor="text1"/>
              </w:rPr>
            </w:pPr>
          </w:p>
        </w:tc>
      </w:tr>
    </w:tbl>
    <w:p w14:paraId="71308954" w14:textId="476BF437" w:rsidR="00F12EB5" w:rsidRPr="00206A73" w:rsidRDefault="00F12EB5" w:rsidP="00565F38">
      <w:pPr>
        <w:pStyle w:val="Overskrift3"/>
        <w:ind w:left="0" w:firstLine="0"/>
      </w:pPr>
      <w:bookmarkStart w:id="9" w:name="_Toc87129502"/>
      <w:r w:rsidRPr="00206A73">
        <w:lastRenderedPageBreak/>
        <w:t>2.3 Danning og lærin</w:t>
      </w:r>
      <w:r w:rsidR="00206A73">
        <w:t>g</w:t>
      </w:r>
      <w:bookmarkEnd w:id="9"/>
    </w:p>
    <w:p w14:paraId="7AEEB47A" w14:textId="1DB9D4DD" w:rsidR="00444404" w:rsidRDefault="001E55C6" w:rsidP="00AD00F6">
      <w:pPr>
        <w:rPr>
          <w:sz w:val="22"/>
          <w:szCs w:val="22"/>
        </w:rPr>
      </w:pPr>
      <w:r w:rsidRPr="00CE237C">
        <w:rPr>
          <w:sz w:val="22"/>
          <w:szCs w:val="22"/>
        </w:rPr>
        <w:t>Danning bidra</w:t>
      </w:r>
      <w:r w:rsidR="003B4094" w:rsidRPr="00CE237C">
        <w:rPr>
          <w:sz w:val="22"/>
          <w:szCs w:val="22"/>
        </w:rPr>
        <w:t>r</w:t>
      </w:r>
      <w:r w:rsidRPr="00CE237C">
        <w:rPr>
          <w:sz w:val="22"/>
          <w:szCs w:val="22"/>
        </w:rPr>
        <w:t xml:space="preserve"> til at barna forstå</w:t>
      </w:r>
      <w:r w:rsidR="003B4094" w:rsidRPr="00CE237C">
        <w:rPr>
          <w:sz w:val="22"/>
          <w:szCs w:val="22"/>
        </w:rPr>
        <w:t>r</w:t>
      </w:r>
      <w:r w:rsidRPr="00CE237C">
        <w:rPr>
          <w:sz w:val="22"/>
          <w:szCs w:val="22"/>
        </w:rPr>
        <w:t xml:space="preserve"> felles verdier og normer som er viktige</w:t>
      </w:r>
      <w:r w:rsidR="007E10B1" w:rsidRPr="00CE237C">
        <w:rPr>
          <w:sz w:val="22"/>
          <w:szCs w:val="22"/>
        </w:rPr>
        <w:t xml:space="preserve"> for demokratisk fellesskap</w:t>
      </w:r>
      <w:r w:rsidR="00DB3B6A" w:rsidRPr="00CE237C">
        <w:rPr>
          <w:sz w:val="22"/>
          <w:szCs w:val="22"/>
        </w:rPr>
        <w:t>.</w:t>
      </w:r>
      <w:r w:rsidR="00390D3B" w:rsidRPr="00CE237C">
        <w:rPr>
          <w:sz w:val="22"/>
          <w:szCs w:val="22"/>
        </w:rPr>
        <w:t xml:space="preserve"> </w:t>
      </w:r>
      <w:r w:rsidR="007F23CC" w:rsidRPr="00CE237C">
        <w:rPr>
          <w:sz w:val="22"/>
          <w:szCs w:val="22"/>
        </w:rPr>
        <w:t>Barnehagen</w:t>
      </w:r>
      <w:r w:rsidR="009070F0" w:rsidRPr="00CE237C">
        <w:rPr>
          <w:sz w:val="22"/>
          <w:szCs w:val="22"/>
        </w:rPr>
        <w:t xml:space="preserve"> skal støtte</w:t>
      </w:r>
      <w:r w:rsidR="00386B50" w:rsidRPr="00CE237C">
        <w:rPr>
          <w:sz w:val="22"/>
          <w:szCs w:val="22"/>
        </w:rPr>
        <w:t xml:space="preserve"> barna i å forholde seg prøvende og n</w:t>
      </w:r>
      <w:r w:rsidR="004A399A" w:rsidRPr="00CE237C">
        <w:rPr>
          <w:sz w:val="22"/>
          <w:szCs w:val="22"/>
        </w:rPr>
        <w:t xml:space="preserve">ysgjerrig til </w:t>
      </w:r>
      <w:r w:rsidR="6BC26338" w:rsidRPr="00CE237C">
        <w:rPr>
          <w:sz w:val="22"/>
          <w:szCs w:val="22"/>
        </w:rPr>
        <w:t>omverdenen</w:t>
      </w:r>
      <w:r w:rsidR="004A399A" w:rsidRPr="00CE237C">
        <w:rPr>
          <w:sz w:val="22"/>
          <w:szCs w:val="22"/>
        </w:rPr>
        <w:t xml:space="preserve"> og bidra til å legge grunnlag for modig, selvstendig og ansvar</w:t>
      </w:r>
      <w:r w:rsidR="002D4A0A" w:rsidRPr="00CE237C">
        <w:rPr>
          <w:sz w:val="22"/>
          <w:szCs w:val="22"/>
        </w:rPr>
        <w:t xml:space="preserve">lig deltakelse i </w:t>
      </w:r>
      <w:r w:rsidR="17E19F66" w:rsidRPr="00CE237C">
        <w:rPr>
          <w:sz w:val="22"/>
          <w:szCs w:val="22"/>
        </w:rPr>
        <w:t>demokratiske</w:t>
      </w:r>
      <w:r w:rsidR="002D4A0A" w:rsidRPr="00CE237C">
        <w:rPr>
          <w:sz w:val="22"/>
          <w:szCs w:val="22"/>
        </w:rPr>
        <w:t xml:space="preserve"> fellesskap. </w:t>
      </w:r>
      <w:r w:rsidR="007F3B6F" w:rsidRPr="00CE237C">
        <w:rPr>
          <w:sz w:val="22"/>
          <w:szCs w:val="22"/>
        </w:rPr>
        <w:t>Barnehagen skal tilrettelegge</w:t>
      </w:r>
      <w:r w:rsidR="00806B3F" w:rsidRPr="00CE237C">
        <w:rPr>
          <w:sz w:val="22"/>
          <w:szCs w:val="22"/>
        </w:rPr>
        <w:t xml:space="preserve"> for meningsfulle opplevelser og støtte barnas</w:t>
      </w:r>
      <w:r w:rsidR="00E717B8" w:rsidRPr="00CE237C">
        <w:rPr>
          <w:sz w:val="22"/>
          <w:szCs w:val="22"/>
        </w:rPr>
        <w:t xml:space="preserve"> identitetsutvikling og positiv selvforståelse.</w:t>
      </w:r>
      <w:r w:rsidR="007F23CC" w:rsidRPr="00CE237C">
        <w:rPr>
          <w:sz w:val="22"/>
          <w:szCs w:val="22"/>
        </w:rPr>
        <w:t xml:space="preserve"> </w:t>
      </w:r>
      <w:r w:rsidR="0016619C" w:rsidRPr="00CE237C">
        <w:rPr>
          <w:sz w:val="22"/>
          <w:szCs w:val="22"/>
        </w:rPr>
        <w:t>Barna oppleve</w:t>
      </w:r>
      <w:r w:rsidR="00B12B72" w:rsidRPr="00CE237C">
        <w:rPr>
          <w:sz w:val="22"/>
          <w:szCs w:val="22"/>
        </w:rPr>
        <w:t>r</w:t>
      </w:r>
      <w:r w:rsidR="0016619C" w:rsidRPr="00CE237C">
        <w:rPr>
          <w:sz w:val="22"/>
          <w:szCs w:val="22"/>
        </w:rPr>
        <w:t xml:space="preserve"> et stimulerende miljø som støtter opp om deres lyst til å leke, utforske, lære og mest</w:t>
      </w:r>
      <w:r w:rsidR="004F20F7" w:rsidRPr="00CE237C">
        <w:rPr>
          <w:sz w:val="22"/>
          <w:szCs w:val="22"/>
        </w:rPr>
        <w:t>r</w:t>
      </w:r>
      <w:r w:rsidR="0016619C" w:rsidRPr="00CE237C">
        <w:rPr>
          <w:sz w:val="22"/>
          <w:szCs w:val="22"/>
        </w:rPr>
        <w:t>e</w:t>
      </w:r>
      <w:r w:rsidR="00EC3560" w:rsidRPr="00CE237C">
        <w:rPr>
          <w:sz w:val="22"/>
          <w:szCs w:val="22"/>
        </w:rPr>
        <w:t>.</w:t>
      </w:r>
    </w:p>
    <w:p w14:paraId="42FD8384" w14:textId="77777777" w:rsidR="009A4AB0" w:rsidRPr="00CE237C" w:rsidRDefault="009A4AB0" w:rsidP="00AD00F6">
      <w:pPr>
        <w:rPr>
          <w:sz w:val="22"/>
          <w:szCs w:val="22"/>
        </w:rPr>
      </w:pPr>
    </w:p>
    <w:tbl>
      <w:tblPr>
        <w:tblStyle w:val="Tabellrutenett"/>
        <w:tblW w:w="0" w:type="auto"/>
        <w:tblLook w:val="04A0" w:firstRow="1" w:lastRow="0" w:firstColumn="1" w:lastColumn="0" w:noHBand="0" w:noVBand="1"/>
      </w:tblPr>
      <w:tblGrid>
        <w:gridCol w:w="9060"/>
      </w:tblGrid>
      <w:tr w:rsidR="009A4AB0" w14:paraId="70A7BF2D" w14:textId="77777777" w:rsidTr="3CA03EF5">
        <w:tc>
          <w:tcPr>
            <w:tcW w:w="9060" w:type="dxa"/>
          </w:tcPr>
          <w:p w14:paraId="46A4468C" w14:textId="2C4AC3BF" w:rsidR="3CA03EF5" w:rsidRPr="00DB5A27" w:rsidRDefault="30F7DAED" w:rsidP="00486E1C">
            <w:pPr>
              <w:pStyle w:val="Listeavsnitt"/>
              <w:numPr>
                <w:ilvl w:val="0"/>
                <w:numId w:val="19"/>
              </w:numPr>
              <w:rPr>
                <w:sz w:val="22"/>
                <w:szCs w:val="22"/>
              </w:rPr>
            </w:pPr>
            <w:r w:rsidRPr="3CA03EF5">
              <w:rPr>
                <w:sz w:val="22"/>
                <w:szCs w:val="22"/>
              </w:rPr>
              <w:t>Danning skjer</w:t>
            </w:r>
            <w:r w:rsidR="3C74AF41" w:rsidRPr="3CA03EF5">
              <w:rPr>
                <w:sz w:val="22"/>
                <w:szCs w:val="22"/>
              </w:rPr>
              <w:t xml:space="preserve"> hele livet gjennom handlinger, lek, utforskning, dialog og samspill med andre. </w:t>
            </w:r>
            <w:r w:rsidR="14FA6410" w:rsidRPr="3CA03EF5">
              <w:rPr>
                <w:sz w:val="22"/>
                <w:szCs w:val="22"/>
              </w:rPr>
              <w:t>Personalet</w:t>
            </w:r>
            <w:r w:rsidR="3C74AF41" w:rsidRPr="3CA03EF5">
              <w:rPr>
                <w:sz w:val="22"/>
                <w:szCs w:val="22"/>
              </w:rPr>
              <w:t xml:space="preserve"> i barnehagen er oppt</w:t>
            </w:r>
            <w:r w:rsidR="3C74AF41" w:rsidRPr="3CA03EF5">
              <w:rPr>
                <w:rFonts w:eastAsia="Abadi Extra Light"/>
                <w:sz w:val="22"/>
                <w:szCs w:val="22"/>
              </w:rPr>
              <w:t xml:space="preserve">att av </w:t>
            </w:r>
            <w:r w:rsidR="37B80E6D" w:rsidRPr="3CA03EF5">
              <w:rPr>
                <w:rFonts w:eastAsia="Abadi Extra Light"/>
                <w:sz w:val="22"/>
                <w:szCs w:val="22"/>
              </w:rPr>
              <w:t xml:space="preserve">å være </w:t>
            </w:r>
            <w:r w:rsidR="3EE8B81C" w:rsidRPr="3CA03EF5">
              <w:rPr>
                <w:rFonts w:eastAsia="Abadi Extra Light"/>
                <w:sz w:val="22"/>
                <w:szCs w:val="22"/>
              </w:rPr>
              <w:t>til</w:t>
            </w:r>
            <w:r w:rsidR="1517D9D5" w:rsidRPr="3CA03EF5">
              <w:rPr>
                <w:rFonts w:eastAsia="Abadi Extra Light"/>
                <w:sz w:val="22"/>
                <w:szCs w:val="22"/>
              </w:rPr>
              <w:t xml:space="preserve"> </w:t>
            </w:r>
            <w:r w:rsidR="3EE8B81C" w:rsidRPr="3CA03EF5">
              <w:rPr>
                <w:rFonts w:eastAsia="Abadi Extra Light"/>
                <w:sz w:val="22"/>
                <w:szCs w:val="22"/>
              </w:rPr>
              <w:t>stede</w:t>
            </w:r>
            <w:r w:rsidR="37B80E6D" w:rsidRPr="3CA03EF5">
              <w:rPr>
                <w:rFonts w:eastAsia="Abadi Extra Light"/>
                <w:sz w:val="22"/>
                <w:szCs w:val="22"/>
              </w:rPr>
              <w:t xml:space="preserve"> </w:t>
            </w:r>
            <w:r w:rsidR="49D443D7" w:rsidRPr="3CA03EF5">
              <w:rPr>
                <w:rFonts w:eastAsia="Abadi Extra Light"/>
                <w:sz w:val="22"/>
                <w:szCs w:val="22"/>
              </w:rPr>
              <w:t>m</w:t>
            </w:r>
            <w:r w:rsidR="49D443D7" w:rsidRPr="3CA03EF5">
              <w:rPr>
                <w:rFonts w:eastAsiaTheme="minorEastAsia"/>
                <w:sz w:val="22"/>
                <w:szCs w:val="22"/>
              </w:rPr>
              <w:t>e</w:t>
            </w:r>
            <w:r w:rsidR="49D443D7" w:rsidRPr="3CA03EF5">
              <w:rPr>
                <w:sz w:val="22"/>
                <w:szCs w:val="22"/>
              </w:rPr>
              <w:t>d</w:t>
            </w:r>
            <w:r w:rsidR="37B80E6D" w:rsidRPr="3CA03EF5">
              <w:rPr>
                <w:sz w:val="22"/>
                <w:szCs w:val="22"/>
              </w:rPr>
              <w:t xml:space="preserve"> </w:t>
            </w:r>
            <w:r w:rsidR="2751D68B" w:rsidRPr="3CA03EF5">
              <w:rPr>
                <w:sz w:val="22"/>
                <w:szCs w:val="22"/>
              </w:rPr>
              <w:t xml:space="preserve">barna </w:t>
            </w:r>
            <w:r w:rsidR="3CA02C01" w:rsidRPr="3CA03EF5">
              <w:rPr>
                <w:sz w:val="22"/>
                <w:szCs w:val="22"/>
              </w:rPr>
              <w:t>ved å legge merke til, anerkjenne og følge opp barnas perspektiver og handlinger.</w:t>
            </w:r>
          </w:p>
          <w:p w14:paraId="7768CD62" w14:textId="77777777" w:rsidR="001C5C8D" w:rsidRPr="00EC5691" w:rsidRDefault="001C5C8D" w:rsidP="009A4AB0">
            <w:pPr>
              <w:rPr>
                <w:sz w:val="22"/>
                <w:szCs w:val="22"/>
              </w:rPr>
            </w:pPr>
          </w:p>
          <w:p w14:paraId="34D1D366" w14:textId="6082B793" w:rsidR="009A4AB0" w:rsidRPr="00926031" w:rsidRDefault="5BB52F21" w:rsidP="00926031">
            <w:pPr>
              <w:pStyle w:val="Listeavsnitt"/>
              <w:numPr>
                <w:ilvl w:val="0"/>
                <w:numId w:val="19"/>
              </w:numPr>
              <w:rPr>
                <w:sz w:val="22"/>
                <w:szCs w:val="22"/>
              </w:rPr>
            </w:pPr>
            <w:r w:rsidRPr="3CA03EF5">
              <w:rPr>
                <w:sz w:val="22"/>
                <w:szCs w:val="22"/>
              </w:rPr>
              <w:t xml:space="preserve">Personalet </w:t>
            </w:r>
            <w:r w:rsidR="67CF311F" w:rsidRPr="3CA03EF5">
              <w:rPr>
                <w:sz w:val="22"/>
                <w:szCs w:val="22"/>
              </w:rPr>
              <w:t>lar</w:t>
            </w:r>
            <w:r w:rsidRPr="3CA03EF5">
              <w:rPr>
                <w:sz w:val="22"/>
                <w:szCs w:val="22"/>
              </w:rPr>
              <w:t xml:space="preserve"> barna ta del i beslutningsprosesser ved å være i </w:t>
            </w:r>
            <w:r w:rsidR="2A122078" w:rsidRPr="3CA03EF5">
              <w:rPr>
                <w:sz w:val="22"/>
                <w:szCs w:val="22"/>
              </w:rPr>
              <w:t>samspill i det daglige.</w:t>
            </w:r>
            <w:r w:rsidRPr="3CA03EF5">
              <w:rPr>
                <w:sz w:val="22"/>
                <w:szCs w:val="22"/>
              </w:rPr>
              <w:t xml:space="preserve"> Vi </w:t>
            </w:r>
            <w:r w:rsidR="1B5B1785" w:rsidRPr="3CA03EF5">
              <w:rPr>
                <w:sz w:val="22"/>
                <w:szCs w:val="22"/>
              </w:rPr>
              <w:t xml:space="preserve">lytter og støtter </w:t>
            </w:r>
            <w:r w:rsidR="766335D6" w:rsidRPr="3CA03EF5">
              <w:rPr>
                <w:sz w:val="22"/>
                <w:szCs w:val="22"/>
              </w:rPr>
              <w:t>barnas aktiviteter, engasjement og delta</w:t>
            </w:r>
            <w:r w:rsidR="4FFA3FC5" w:rsidRPr="3CA03EF5">
              <w:rPr>
                <w:sz w:val="22"/>
                <w:szCs w:val="22"/>
              </w:rPr>
              <w:t>kel</w:t>
            </w:r>
            <w:r w:rsidR="766335D6" w:rsidRPr="3CA03EF5">
              <w:rPr>
                <w:sz w:val="22"/>
                <w:szCs w:val="22"/>
              </w:rPr>
              <w:t>se i fellesskapet</w:t>
            </w:r>
            <w:r w:rsidR="2A122078" w:rsidRPr="3CA03EF5">
              <w:rPr>
                <w:sz w:val="22"/>
                <w:szCs w:val="22"/>
              </w:rPr>
              <w:t>.</w:t>
            </w:r>
            <w:r w:rsidR="37DF09FE" w:rsidRPr="3CA03EF5">
              <w:rPr>
                <w:sz w:val="22"/>
                <w:szCs w:val="22"/>
              </w:rPr>
              <w:t xml:space="preserve"> Vi snakker om at vi er like og ulike og </w:t>
            </w:r>
            <w:r w:rsidR="7AD11BDB" w:rsidRPr="3CA03EF5">
              <w:rPr>
                <w:sz w:val="22"/>
                <w:szCs w:val="22"/>
              </w:rPr>
              <w:t>utfordrer</w:t>
            </w:r>
            <w:r w:rsidR="07068177" w:rsidRPr="3CA03EF5">
              <w:rPr>
                <w:sz w:val="22"/>
                <w:szCs w:val="22"/>
              </w:rPr>
              <w:t xml:space="preserve"> barnas tenkning. Vi Jobber for at alle skal ha en stor egenverdi inn i et </w:t>
            </w:r>
            <w:r w:rsidR="640EFEBD" w:rsidRPr="3CA03EF5">
              <w:rPr>
                <w:sz w:val="22"/>
                <w:szCs w:val="22"/>
              </w:rPr>
              <w:t>inkluderende f</w:t>
            </w:r>
            <w:r w:rsidR="07068177" w:rsidRPr="3CA03EF5">
              <w:rPr>
                <w:sz w:val="22"/>
                <w:szCs w:val="22"/>
              </w:rPr>
              <w:t>ellesskap</w:t>
            </w:r>
            <w:r w:rsidR="7AD11BDB" w:rsidRPr="3CA03EF5">
              <w:rPr>
                <w:sz w:val="22"/>
                <w:szCs w:val="22"/>
              </w:rPr>
              <w:t>.</w:t>
            </w:r>
          </w:p>
        </w:tc>
      </w:tr>
    </w:tbl>
    <w:p w14:paraId="573A3A87" w14:textId="77777777" w:rsidR="0016767D" w:rsidRDefault="0016767D" w:rsidP="00AD00F6">
      <w:pPr>
        <w:rPr>
          <w:rStyle w:val="Overskrift3Tegn"/>
        </w:rPr>
      </w:pPr>
      <w:bookmarkStart w:id="10" w:name="_Toc87129503"/>
    </w:p>
    <w:p w14:paraId="1D86AB5B" w14:textId="77777777" w:rsidR="0016767D" w:rsidRDefault="0016767D" w:rsidP="00AD00F6">
      <w:pPr>
        <w:rPr>
          <w:rStyle w:val="Overskrift3Tegn"/>
        </w:rPr>
      </w:pPr>
    </w:p>
    <w:p w14:paraId="331932C6" w14:textId="6FE41F03" w:rsidR="00D26D27" w:rsidRPr="00A632D0" w:rsidRDefault="7F2DB541" w:rsidP="00AD00F6">
      <w:pPr>
        <w:rPr>
          <w:rStyle w:val="Overskrift3Tegn"/>
        </w:rPr>
      </w:pPr>
      <w:r w:rsidRPr="00A632D0">
        <w:rPr>
          <w:rStyle w:val="Overskrift3Tegn"/>
        </w:rPr>
        <w:t xml:space="preserve">2.4 </w:t>
      </w:r>
      <w:r w:rsidR="00E260AD" w:rsidRPr="00A632D0">
        <w:rPr>
          <w:rStyle w:val="Overskrift3Tegn"/>
        </w:rPr>
        <w:t>Barns medvirkning</w:t>
      </w:r>
      <w:bookmarkEnd w:id="10"/>
      <w:r w:rsidR="00D26D27" w:rsidRPr="00A632D0">
        <w:rPr>
          <w:rStyle w:val="Overskrift3Tegn"/>
        </w:rPr>
        <w:t xml:space="preserve"> </w:t>
      </w:r>
    </w:p>
    <w:p w14:paraId="1843263E" w14:textId="2BE49D35" w:rsidR="00D26D27" w:rsidRPr="00CE237C" w:rsidRDefault="00D26D27" w:rsidP="00AD00F6">
      <w:pPr>
        <w:rPr>
          <w:sz w:val="22"/>
          <w:szCs w:val="22"/>
        </w:rPr>
      </w:pPr>
      <w:r w:rsidRPr="00CE237C">
        <w:rPr>
          <w:sz w:val="22"/>
          <w:szCs w:val="22"/>
        </w:rPr>
        <w:t>Barnehagen ivaretar barnas rett til medvirkning ved å legge til rette for og oppmuntre til at barna får gitt uttrykk for sitt syn på barnehagens daglige virksomhet.</w:t>
      </w:r>
    </w:p>
    <w:p w14:paraId="7FFC05BA" w14:textId="557574D7" w:rsidR="00942231" w:rsidRDefault="00942231" w:rsidP="008E5AE0"/>
    <w:tbl>
      <w:tblPr>
        <w:tblStyle w:val="Tabellrutenett"/>
        <w:tblW w:w="0" w:type="auto"/>
        <w:tblLook w:val="04A0" w:firstRow="1" w:lastRow="0" w:firstColumn="1" w:lastColumn="0" w:noHBand="0" w:noVBand="1"/>
      </w:tblPr>
      <w:tblGrid>
        <w:gridCol w:w="9060"/>
      </w:tblGrid>
      <w:tr w:rsidR="008E5AE0" w14:paraId="33532A41" w14:textId="77777777" w:rsidTr="008E5AE0">
        <w:tc>
          <w:tcPr>
            <w:tcW w:w="9060" w:type="dxa"/>
          </w:tcPr>
          <w:p w14:paraId="18E847C9" w14:textId="2838881A" w:rsidR="00A45EF6" w:rsidRPr="00CA72B8" w:rsidRDefault="0007460E" w:rsidP="00CA72B8">
            <w:pPr>
              <w:pStyle w:val="Listeavsnitt"/>
              <w:numPr>
                <w:ilvl w:val="0"/>
                <w:numId w:val="20"/>
              </w:numPr>
              <w:rPr>
                <w:sz w:val="22"/>
                <w:szCs w:val="22"/>
              </w:rPr>
            </w:pPr>
            <w:r w:rsidRPr="00EC5691">
              <w:rPr>
                <w:sz w:val="22"/>
                <w:szCs w:val="22"/>
              </w:rPr>
              <w:t xml:space="preserve">Personalet og barn lytter til hverandre og ser på </w:t>
            </w:r>
            <w:r w:rsidR="00305511" w:rsidRPr="00EC5691">
              <w:rPr>
                <w:sz w:val="22"/>
                <w:szCs w:val="22"/>
              </w:rPr>
              <w:t xml:space="preserve">hverandres løsninger som verdifulle. </w:t>
            </w:r>
            <w:r w:rsidR="00B95AC3" w:rsidRPr="00EC5691">
              <w:rPr>
                <w:sz w:val="22"/>
                <w:szCs w:val="22"/>
              </w:rPr>
              <w:t xml:space="preserve">Personalet </w:t>
            </w:r>
            <w:r w:rsidR="00DC4651" w:rsidRPr="00EC5691">
              <w:rPr>
                <w:sz w:val="22"/>
                <w:szCs w:val="22"/>
              </w:rPr>
              <w:t xml:space="preserve">er aktive lyttere og </w:t>
            </w:r>
            <w:r w:rsidR="00AE0043" w:rsidRPr="00EC5691">
              <w:rPr>
                <w:sz w:val="22"/>
                <w:szCs w:val="22"/>
              </w:rPr>
              <w:t>viser engasjement på barnas initiativ til medbestemmelse.</w:t>
            </w:r>
          </w:p>
          <w:p w14:paraId="07EF6081" w14:textId="74A4043E" w:rsidR="00AE0043" w:rsidRPr="00A45EF6" w:rsidRDefault="00374A3E" w:rsidP="00486E1C">
            <w:pPr>
              <w:pStyle w:val="Listeavsnitt"/>
              <w:numPr>
                <w:ilvl w:val="0"/>
                <w:numId w:val="20"/>
              </w:numPr>
              <w:rPr>
                <w:sz w:val="22"/>
                <w:szCs w:val="22"/>
              </w:rPr>
            </w:pPr>
            <w:r w:rsidRPr="00EC5691">
              <w:rPr>
                <w:sz w:val="22"/>
                <w:szCs w:val="22"/>
              </w:rPr>
              <w:t xml:space="preserve">Vi tar barnets </w:t>
            </w:r>
            <w:r w:rsidR="004B41E7" w:rsidRPr="00EC5691">
              <w:rPr>
                <w:sz w:val="22"/>
                <w:szCs w:val="22"/>
              </w:rPr>
              <w:t>uttrykksform på alvor, om det er verbalt eller med kroppsspråk og følelser</w:t>
            </w:r>
            <w:r w:rsidR="001A4E8F" w:rsidRPr="00EC5691">
              <w:rPr>
                <w:sz w:val="22"/>
                <w:szCs w:val="22"/>
              </w:rPr>
              <w:t xml:space="preserve"> for å </w:t>
            </w:r>
            <w:r w:rsidR="00C11B37" w:rsidRPr="00EC5691">
              <w:rPr>
                <w:sz w:val="22"/>
                <w:szCs w:val="22"/>
              </w:rPr>
              <w:t xml:space="preserve">ivareta deres behov. </w:t>
            </w:r>
          </w:p>
          <w:p w14:paraId="0D418065" w14:textId="65057A50" w:rsidR="00122969" w:rsidRPr="00CA72B8" w:rsidRDefault="00AC12EB" w:rsidP="008E5AE0">
            <w:pPr>
              <w:pStyle w:val="Listeavsnitt"/>
              <w:numPr>
                <w:ilvl w:val="0"/>
                <w:numId w:val="20"/>
              </w:numPr>
              <w:rPr>
                <w:sz w:val="22"/>
                <w:szCs w:val="22"/>
              </w:rPr>
            </w:pPr>
            <w:r w:rsidRPr="00EC5691">
              <w:rPr>
                <w:sz w:val="22"/>
                <w:szCs w:val="22"/>
              </w:rPr>
              <w:t xml:space="preserve">Personalet støtter </w:t>
            </w:r>
            <w:r w:rsidR="00152A30" w:rsidRPr="00EC5691">
              <w:rPr>
                <w:sz w:val="22"/>
                <w:szCs w:val="22"/>
              </w:rPr>
              <w:t xml:space="preserve">barnet i å uttrykke seg, </w:t>
            </w:r>
            <w:r w:rsidR="004B41E7" w:rsidRPr="00EC5691">
              <w:rPr>
                <w:sz w:val="22"/>
                <w:szCs w:val="22"/>
              </w:rPr>
              <w:t xml:space="preserve">å gjøre seg synlig </w:t>
            </w:r>
            <w:r w:rsidR="00DA3CB9" w:rsidRPr="00EC5691">
              <w:rPr>
                <w:sz w:val="22"/>
                <w:szCs w:val="22"/>
              </w:rPr>
              <w:t xml:space="preserve">samt </w:t>
            </w:r>
            <w:r w:rsidR="0073293A" w:rsidRPr="00EC5691">
              <w:rPr>
                <w:sz w:val="22"/>
                <w:szCs w:val="22"/>
              </w:rPr>
              <w:t xml:space="preserve">å </w:t>
            </w:r>
            <w:r w:rsidR="00DA3CB9" w:rsidRPr="00EC5691">
              <w:rPr>
                <w:sz w:val="22"/>
                <w:szCs w:val="22"/>
              </w:rPr>
              <w:t xml:space="preserve">føle på </w:t>
            </w:r>
            <w:r w:rsidR="00E55EF6" w:rsidRPr="00EC5691">
              <w:rPr>
                <w:sz w:val="22"/>
                <w:szCs w:val="22"/>
              </w:rPr>
              <w:t>å være av b</w:t>
            </w:r>
            <w:r w:rsidR="0073293A" w:rsidRPr="00EC5691">
              <w:rPr>
                <w:sz w:val="22"/>
                <w:szCs w:val="22"/>
              </w:rPr>
              <w:t>etydning i sosiale sammenhenger.</w:t>
            </w:r>
          </w:p>
          <w:p w14:paraId="4A3D78E1" w14:textId="305740E5" w:rsidR="008E5AE0" w:rsidRPr="004C4DCA" w:rsidRDefault="004C1636" w:rsidP="008E5AE0">
            <w:pPr>
              <w:pStyle w:val="Listeavsnitt"/>
              <w:numPr>
                <w:ilvl w:val="0"/>
                <w:numId w:val="20"/>
              </w:numPr>
              <w:rPr>
                <w:sz w:val="22"/>
                <w:szCs w:val="22"/>
              </w:rPr>
            </w:pPr>
            <w:r w:rsidRPr="00EC5691">
              <w:rPr>
                <w:sz w:val="22"/>
                <w:szCs w:val="22"/>
              </w:rPr>
              <w:t xml:space="preserve">Vi skal være støttende voksne </w:t>
            </w:r>
            <w:r w:rsidR="00684311" w:rsidRPr="00EC5691">
              <w:rPr>
                <w:sz w:val="22"/>
                <w:szCs w:val="22"/>
              </w:rPr>
              <w:t>som gir barna opplevelse av å bli gitt ansvar og oppgaver som er i samsvar med deres alder og modning.</w:t>
            </w:r>
          </w:p>
        </w:tc>
      </w:tr>
    </w:tbl>
    <w:p w14:paraId="7C2438D5" w14:textId="77777777" w:rsidR="0029711C" w:rsidRDefault="0029711C" w:rsidP="00AB65B7">
      <w:pPr>
        <w:pStyle w:val="Overskrift3"/>
        <w:ind w:left="0" w:firstLine="0"/>
      </w:pPr>
      <w:bookmarkStart w:id="11" w:name="_Toc87129504"/>
    </w:p>
    <w:p w14:paraId="4D8B9AA1" w14:textId="195F67F7" w:rsidR="008002EA" w:rsidRPr="00A632D0" w:rsidRDefault="340EC915" w:rsidP="00AB65B7">
      <w:pPr>
        <w:pStyle w:val="Overskrift3"/>
        <w:ind w:left="0" w:firstLine="0"/>
      </w:pPr>
      <w:r w:rsidRPr="00E331D6">
        <w:t>2.5</w:t>
      </w:r>
      <w:r w:rsidR="00906AAC" w:rsidRPr="00E331D6">
        <w:t xml:space="preserve"> </w:t>
      </w:r>
      <w:r w:rsidR="00250F87" w:rsidRPr="00E331D6">
        <w:t>Barnehagens digitale praksis.</w:t>
      </w:r>
      <w:bookmarkEnd w:id="11"/>
    </w:p>
    <w:p w14:paraId="70A8BD10" w14:textId="21F9C579" w:rsidR="008420DD" w:rsidRDefault="00E61444" w:rsidP="00AD00F6">
      <w:r w:rsidRPr="00CE237C">
        <w:rPr>
          <w:sz w:val="22"/>
          <w:szCs w:val="22"/>
        </w:rPr>
        <w:t>Barnehagenes digi</w:t>
      </w:r>
      <w:r w:rsidR="000607C8" w:rsidRPr="00CE237C">
        <w:rPr>
          <w:sz w:val="22"/>
          <w:szCs w:val="22"/>
        </w:rPr>
        <w:t>t</w:t>
      </w:r>
      <w:r w:rsidRPr="00CE237C">
        <w:rPr>
          <w:sz w:val="22"/>
          <w:szCs w:val="22"/>
        </w:rPr>
        <w:t>ale praksis bidra</w:t>
      </w:r>
      <w:r w:rsidR="2AE44A2E" w:rsidRPr="00CE237C">
        <w:rPr>
          <w:sz w:val="22"/>
          <w:szCs w:val="22"/>
        </w:rPr>
        <w:t>r</w:t>
      </w:r>
      <w:r w:rsidRPr="00CE237C">
        <w:rPr>
          <w:sz w:val="22"/>
          <w:szCs w:val="22"/>
        </w:rPr>
        <w:t xml:space="preserve"> til barnas lek, kreativite</w:t>
      </w:r>
      <w:r w:rsidR="00035929" w:rsidRPr="00CE237C">
        <w:rPr>
          <w:sz w:val="22"/>
          <w:szCs w:val="22"/>
        </w:rPr>
        <w:t xml:space="preserve">t og læring. </w:t>
      </w:r>
      <w:r w:rsidR="00523E12" w:rsidRPr="00CE237C">
        <w:rPr>
          <w:sz w:val="22"/>
          <w:szCs w:val="22"/>
        </w:rPr>
        <w:t>Ved bruk av digital</w:t>
      </w:r>
      <w:r w:rsidR="2B23A896" w:rsidRPr="00CE237C">
        <w:rPr>
          <w:sz w:val="22"/>
          <w:szCs w:val="22"/>
        </w:rPr>
        <w:t>e</w:t>
      </w:r>
      <w:r w:rsidR="00523E12" w:rsidRPr="00CE237C">
        <w:rPr>
          <w:sz w:val="22"/>
          <w:szCs w:val="22"/>
        </w:rPr>
        <w:t xml:space="preserve"> verktøy i det pedagogiske arbeidet støtte</w:t>
      </w:r>
      <w:r w:rsidR="5A140614" w:rsidRPr="00CE237C">
        <w:rPr>
          <w:sz w:val="22"/>
          <w:szCs w:val="22"/>
        </w:rPr>
        <w:t>r</w:t>
      </w:r>
      <w:r w:rsidR="00523E12" w:rsidRPr="00CE237C">
        <w:rPr>
          <w:sz w:val="22"/>
          <w:szCs w:val="22"/>
        </w:rPr>
        <w:t xml:space="preserve"> </w:t>
      </w:r>
      <w:r w:rsidR="25EE9436" w:rsidRPr="00CE237C">
        <w:rPr>
          <w:sz w:val="22"/>
          <w:szCs w:val="22"/>
        </w:rPr>
        <w:t xml:space="preserve">dette </w:t>
      </w:r>
      <w:r w:rsidR="00523E12" w:rsidRPr="00CE237C">
        <w:rPr>
          <w:sz w:val="22"/>
          <w:szCs w:val="22"/>
        </w:rPr>
        <w:t>opp om barnas lærings</w:t>
      </w:r>
      <w:r w:rsidR="00F31951" w:rsidRPr="00CE237C">
        <w:rPr>
          <w:sz w:val="22"/>
          <w:szCs w:val="22"/>
        </w:rPr>
        <w:t>prosesser</w:t>
      </w:r>
      <w:r w:rsidR="004F20F7" w:rsidRPr="00CE237C">
        <w:rPr>
          <w:sz w:val="22"/>
          <w:szCs w:val="22"/>
        </w:rPr>
        <w:t>. Det oppfyller også</w:t>
      </w:r>
      <w:r w:rsidR="00F31951" w:rsidRPr="00CE237C">
        <w:rPr>
          <w:sz w:val="22"/>
          <w:szCs w:val="22"/>
        </w:rPr>
        <w:t xml:space="preserve"> rammeplanens føringer for et </w:t>
      </w:r>
      <w:r w:rsidR="0EA92479" w:rsidRPr="00CE237C">
        <w:rPr>
          <w:sz w:val="22"/>
          <w:szCs w:val="22"/>
        </w:rPr>
        <w:t xml:space="preserve">rikt </w:t>
      </w:r>
      <w:r w:rsidR="00F31951" w:rsidRPr="00CE237C">
        <w:rPr>
          <w:sz w:val="22"/>
          <w:szCs w:val="22"/>
        </w:rPr>
        <w:t>og allsidig læringsmiljø for alle barn</w:t>
      </w:r>
      <w:r w:rsidR="000E196B" w:rsidRPr="00CE237C">
        <w:rPr>
          <w:sz w:val="22"/>
          <w:szCs w:val="22"/>
        </w:rPr>
        <w:t xml:space="preserve">. Ved bruk av digitale verktøy </w:t>
      </w:r>
      <w:r w:rsidR="452B4131" w:rsidRPr="00CE237C">
        <w:rPr>
          <w:sz w:val="22"/>
          <w:szCs w:val="22"/>
        </w:rPr>
        <w:t xml:space="preserve">er </w:t>
      </w:r>
      <w:r w:rsidR="000E196B" w:rsidRPr="00CE237C">
        <w:rPr>
          <w:sz w:val="22"/>
          <w:szCs w:val="22"/>
        </w:rPr>
        <w:t>personalet aktiv</w:t>
      </w:r>
      <w:r w:rsidR="00307A31" w:rsidRPr="00CE237C">
        <w:rPr>
          <w:sz w:val="22"/>
          <w:szCs w:val="22"/>
        </w:rPr>
        <w:t xml:space="preserve">e sammen med </w:t>
      </w:r>
      <w:r w:rsidR="00307A31" w:rsidRPr="003B5FB1">
        <w:t>barna</w:t>
      </w:r>
      <w:r w:rsidR="005C233D" w:rsidRPr="003B5FB1">
        <w:t>. Barnehagen utøve</w:t>
      </w:r>
      <w:r w:rsidR="3DA4EAA2" w:rsidRPr="003B5FB1">
        <w:t>r</w:t>
      </w:r>
      <w:r w:rsidR="005C233D" w:rsidRPr="003B5FB1">
        <w:t xml:space="preserve"> digital </w:t>
      </w:r>
      <w:r w:rsidR="005C233D" w:rsidRPr="00CE237C">
        <w:rPr>
          <w:sz w:val="22"/>
          <w:szCs w:val="22"/>
        </w:rPr>
        <w:t>dømmekraft og bidra</w:t>
      </w:r>
      <w:r w:rsidR="500D0E64" w:rsidRPr="00CE237C">
        <w:rPr>
          <w:sz w:val="22"/>
          <w:szCs w:val="22"/>
        </w:rPr>
        <w:t>r</w:t>
      </w:r>
      <w:r w:rsidR="005C233D" w:rsidRPr="00CE237C">
        <w:rPr>
          <w:sz w:val="22"/>
          <w:szCs w:val="22"/>
        </w:rPr>
        <w:t xml:space="preserve"> til at barna utvikler en begynnende etisk forståelse</w:t>
      </w:r>
      <w:r w:rsidR="004516A0" w:rsidRPr="00CE237C">
        <w:rPr>
          <w:sz w:val="22"/>
          <w:szCs w:val="22"/>
        </w:rPr>
        <w:t xml:space="preserve"> knyttet til digitale </w:t>
      </w:r>
      <w:hyperlink r:id="rId21" w:history="1">
        <w:r w:rsidR="004516A0" w:rsidRPr="008D6F64">
          <w:rPr>
            <w:rStyle w:val="Hyperkobling"/>
            <w:sz w:val="22"/>
            <w:szCs w:val="22"/>
          </w:rPr>
          <w:t>medier.</w:t>
        </w:r>
      </w:hyperlink>
      <w:r w:rsidR="004516A0" w:rsidRPr="003B5FB1">
        <w:t xml:space="preserve"> </w:t>
      </w:r>
    </w:p>
    <w:p w14:paraId="7F6E3C11" w14:textId="77777777" w:rsidR="00914ACE" w:rsidRPr="003B5FB1" w:rsidRDefault="00914ACE" w:rsidP="00AD00F6"/>
    <w:tbl>
      <w:tblPr>
        <w:tblStyle w:val="Tabellrutenett"/>
        <w:tblW w:w="0" w:type="auto"/>
        <w:tblLook w:val="04A0" w:firstRow="1" w:lastRow="0" w:firstColumn="1" w:lastColumn="0" w:noHBand="0" w:noVBand="1"/>
      </w:tblPr>
      <w:tblGrid>
        <w:gridCol w:w="9060"/>
      </w:tblGrid>
      <w:tr w:rsidR="008420DD" w14:paraId="78604B80" w14:textId="77777777" w:rsidTr="3CA03EF5">
        <w:tc>
          <w:tcPr>
            <w:tcW w:w="9060" w:type="dxa"/>
          </w:tcPr>
          <w:p w14:paraId="4D8974B4" w14:textId="62CFA383" w:rsidR="00B414F7" w:rsidRPr="00EC5691" w:rsidRDefault="00B414F7" w:rsidP="00486E1C">
            <w:pPr>
              <w:pStyle w:val="Listeavsnitt"/>
              <w:numPr>
                <w:ilvl w:val="0"/>
                <w:numId w:val="21"/>
              </w:numPr>
              <w:rPr>
                <w:sz w:val="22"/>
                <w:szCs w:val="22"/>
              </w:rPr>
            </w:pPr>
            <w:r w:rsidRPr="00EC5691">
              <w:rPr>
                <w:sz w:val="22"/>
                <w:szCs w:val="22"/>
              </w:rPr>
              <w:t xml:space="preserve">Vi bruker iPad, PCer og </w:t>
            </w:r>
            <w:r w:rsidR="00C57223" w:rsidRPr="00EC5691">
              <w:rPr>
                <w:sz w:val="22"/>
                <w:szCs w:val="22"/>
              </w:rPr>
              <w:t>Smart Board</w:t>
            </w:r>
            <w:r w:rsidRPr="00EC5691">
              <w:rPr>
                <w:sz w:val="22"/>
                <w:szCs w:val="22"/>
              </w:rPr>
              <w:t xml:space="preserve"> sammen med barna</w:t>
            </w:r>
            <w:r w:rsidR="00040716" w:rsidRPr="00EC5691">
              <w:rPr>
                <w:sz w:val="22"/>
                <w:szCs w:val="22"/>
              </w:rPr>
              <w:t>.</w:t>
            </w:r>
            <w:r w:rsidRPr="00EC5691">
              <w:rPr>
                <w:sz w:val="22"/>
                <w:szCs w:val="22"/>
              </w:rPr>
              <w:t xml:space="preserve"> </w:t>
            </w:r>
          </w:p>
          <w:p w14:paraId="2D1239DB" w14:textId="7ECE4D59" w:rsidR="007812FB" w:rsidRDefault="00934351" w:rsidP="00C23B8D">
            <w:pPr>
              <w:pStyle w:val="Listeavsnitt"/>
              <w:rPr>
                <w:sz w:val="22"/>
                <w:szCs w:val="22"/>
              </w:rPr>
            </w:pPr>
            <w:r w:rsidRPr="00EC5691">
              <w:rPr>
                <w:sz w:val="22"/>
                <w:szCs w:val="22"/>
              </w:rPr>
              <w:t xml:space="preserve">Utstyret blir brukt </w:t>
            </w:r>
            <w:r w:rsidR="00E55EC9" w:rsidRPr="00EC5691">
              <w:rPr>
                <w:sz w:val="22"/>
                <w:szCs w:val="22"/>
              </w:rPr>
              <w:t>sammen med en voksen til</w:t>
            </w:r>
            <w:r w:rsidR="00C23B8D">
              <w:rPr>
                <w:sz w:val="22"/>
                <w:szCs w:val="22"/>
              </w:rPr>
              <w:t xml:space="preserve"> </w:t>
            </w:r>
            <w:r w:rsidR="00E55EC9" w:rsidRPr="00EC5691">
              <w:rPr>
                <w:sz w:val="22"/>
                <w:szCs w:val="22"/>
              </w:rPr>
              <w:t>stede</w:t>
            </w:r>
            <w:r w:rsidR="004B5C1B" w:rsidRPr="00EC5691">
              <w:rPr>
                <w:sz w:val="22"/>
                <w:szCs w:val="22"/>
              </w:rPr>
              <w:t xml:space="preserve">. </w:t>
            </w:r>
          </w:p>
          <w:p w14:paraId="19329518" w14:textId="5F2C9B09" w:rsidR="004B5C1B" w:rsidRPr="00CE237C" w:rsidRDefault="007812FB" w:rsidP="007827A2">
            <w:pPr>
              <w:pStyle w:val="Listeavsnitt"/>
              <w:numPr>
                <w:ilvl w:val="0"/>
                <w:numId w:val="21"/>
              </w:numPr>
              <w:rPr>
                <w:sz w:val="22"/>
                <w:szCs w:val="22"/>
              </w:rPr>
            </w:pPr>
            <w:r w:rsidRPr="007F0016">
              <w:rPr>
                <w:color w:val="984806" w:themeColor="accent6" w:themeShade="80"/>
                <w:sz w:val="22"/>
                <w:szCs w:val="22"/>
              </w:rPr>
              <w:t xml:space="preserve">Vi bruker digitalt utstyr </w:t>
            </w:r>
            <w:r w:rsidR="003F2095" w:rsidRPr="007F0016">
              <w:rPr>
                <w:color w:val="984806" w:themeColor="accent6" w:themeShade="80"/>
                <w:sz w:val="22"/>
                <w:szCs w:val="22"/>
              </w:rPr>
              <w:t xml:space="preserve">i kombinasjon med andre tilnærminger for å bli kjent med </w:t>
            </w:r>
            <w:r w:rsidR="003F2095" w:rsidRPr="007F0016">
              <w:rPr>
                <w:b/>
                <w:bCs/>
                <w:color w:val="984806" w:themeColor="accent6" w:themeShade="80"/>
                <w:sz w:val="22"/>
                <w:szCs w:val="22"/>
              </w:rPr>
              <w:t>realfag</w:t>
            </w:r>
            <w:r w:rsidR="000C23C4" w:rsidRPr="007F0016">
              <w:rPr>
                <w:b/>
                <w:bCs/>
                <w:color w:val="984806" w:themeColor="accent6" w:themeShade="80"/>
                <w:sz w:val="22"/>
                <w:szCs w:val="22"/>
              </w:rPr>
              <w:t>,</w:t>
            </w:r>
            <w:r w:rsidR="003F2095" w:rsidRPr="007F0016">
              <w:rPr>
                <w:color w:val="984806" w:themeColor="accent6" w:themeShade="80"/>
                <w:sz w:val="22"/>
                <w:szCs w:val="22"/>
              </w:rPr>
              <w:t xml:space="preserve"> </w:t>
            </w:r>
            <w:r w:rsidR="003F2095">
              <w:rPr>
                <w:sz w:val="22"/>
                <w:szCs w:val="22"/>
              </w:rPr>
              <w:t>og undrer oss sammen</w:t>
            </w:r>
            <w:r w:rsidR="00957C5F">
              <w:rPr>
                <w:sz w:val="22"/>
                <w:szCs w:val="22"/>
              </w:rPr>
              <w:t xml:space="preserve"> </w:t>
            </w:r>
            <w:r w:rsidR="003F2095">
              <w:rPr>
                <w:sz w:val="22"/>
                <w:szCs w:val="22"/>
              </w:rPr>
              <w:t xml:space="preserve">over </w:t>
            </w:r>
            <w:r w:rsidR="00957C5F">
              <w:rPr>
                <w:sz w:val="22"/>
                <w:szCs w:val="22"/>
              </w:rPr>
              <w:t>teknologi og eldre metoder for hvordan vi kan lære og bli kjent med miljø og funksjoner rundt oss.</w:t>
            </w:r>
          </w:p>
          <w:p w14:paraId="4CA1B814" w14:textId="4C52F264" w:rsidR="005574E9" w:rsidRDefault="6E268C07" w:rsidP="007827A2">
            <w:pPr>
              <w:pStyle w:val="Listeavsnitt"/>
              <w:numPr>
                <w:ilvl w:val="0"/>
                <w:numId w:val="21"/>
              </w:numPr>
              <w:rPr>
                <w:sz w:val="22"/>
                <w:szCs w:val="22"/>
              </w:rPr>
            </w:pPr>
            <w:r w:rsidRPr="3CA03EF5">
              <w:rPr>
                <w:sz w:val="22"/>
                <w:szCs w:val="22"/>
              </w:rPr>
              <w:t xml:space="preserve">Appene </w:t>
            </w:r>
            <w:r w:rsidR="3EF3D45F" w:rsidRPr="3CA03EF5">
              <w:rPr>
                <w:sz w:val="22"/>
                <w:szCs w:val="22"/>
              </w:rPr>
              <w:t xml:space="preserve">på iPad </w:t>
            </w:r>
            <w:r w:rsidRPr="3CA03EF5">
              <w:rPr>
                <w:sz w:val="22"/>
                <w:szCs w:val="22"/>
              </w:rPr>
              <w:t xml:space="preserve">som er lastet ned </w:t>
            </w:r>
            <w:r w:rsidR="3EF3D45F" w:rsidRPr="3CA03EF5">
              <w:rPr>
                <w:sz w:val="22"/>
                <w:szCs w:val="22"/>
              </w:rPr>
              <w:t xml:space="preserve">er pedagogisk begrunnet </w:t>
            </w:r>
            <w:r w:rsidR="39B9BB1F" w:rsidRPr="3CA03EF5">
              <w:rPr>
                <w:sz w:val="22"/>
                <w:szCs w:val="22"/>
              </w:rPr>
              <w:t>i tråd</w:t>
            </w:r>
            <w:r w:rsidR="2D4D9D42" w:rsidRPr="3CA03EF5">
              <w:rPr>
                <w:sz w:val="22"/>
                <w:szCs w:val="22"/>
              </w:rPr>
              <w:t xml:space="preserve"> </w:t>
            </w:r>
            <w:r w:rsidR="683857DF" w:rsidRPr="3CA03EF5">
              <w:rPr>
                <w:sz w:val="22"/>
                <w:szCs w:val="22"/>
              </w:rPr>
              <w:t xml:space="preserve">med Lørenskog kommune sine anbefalinger. </w:t>
            </w:r>
          </w:p>
          <w:p w14:paraId="7ED399B6" w14:textId="513E2EB6" w:rsidR="007812FB" w:rsidRPr="007812FB" w:rsidRDefault="005574E9" w:rsidP="007812FB">
            <w:pPr>
              <w:pStyle w:val="Listeavsnitt"/>
              <w:numPr>
                <w:ilvl w:val="0"/>
                <w:numId w:val="21"/>
              </w:numPr>
              <w:rPr>
                <w:sz w:val="22"/>
                <w:szCs w:val="22"/>
              </w:rPr>
            </w:pPr>
            <w:r w:rsidRPr="00C23B8D">
              <w:rPr>
                <w:sz w:val="22"/>
                <w:szCs w:val="22"/>
              </w:rPr>
              <w:t xml:space="preserve">Vi </w:t>
            </w:r>
            <w:r w:rsidR="00722E45" w:rsidRPr="00C23B8D">
              <w:rPr>
                <w:sz w:val="22"/>
                <w:szCs w:val="22"/>
              </w:rPr>
              <w:t>ser på</w:t>
            </w:r>
            <w:r w:rsidRPr="00C23B8D">
              <w:rPr>
                <w:sz w:val="22"/>
                <w:szCs w:val="22"/>
              </w:rPr>
              <w:t xml:space="preserve"> film for inspirasjon </w:t>
            </w:r>
            <w:r w:rsidR="00D67522" w:rsidRPr="00C23B8D">
              <w:rPr>
                <w:sz w:val="22"/>
                <w:szCs w:val="22"/>
              </w:rPr>
              <w:t xml:space="preserve">og et supplement i </w:t>
            </w:r>
            <w:r w:rsidR="00D952DC" w:rsidRPr="00C23B8D">
              <w:rPr>
                <w:sz w:val="22"/>
                <w:szCs w:val="22"/>
              </w:rPr>
              <w:t xml:space="preserve">læringsprosesser, som </w:t>
            </w:r>
            <w:r w:rsidR="00424D5E">
              <w:rPr>
                <w:sz w:val="22"/>
                <w:szCs w:val="22"/>
              </w:rPr>
              <w:t>for eksempel</w:t>
            </w:r>
            <w:r w:rsidR="00D952DC" w:rsidRPr="00C23B8D">
              <w:rPr>
                <w:sz w:val="22"/>
                <w:szCs w:val="22"/>
              </w:rPr>
              <w:t xml:space="preserve"> NRK super </w:t>
            </w:r>
            <w:r w:rsidR="00B82ED3" w:rsidRPr="00C23B8D">
              <w:rPr>
                <w:sz w:val="22"/>
                <w:szCs w:val="22"/>
              </w:rPr>
              <w:t>med</w:t>
            </w:r>
            <w:r w:rsidR="00D952DC" w:rsidRPr="00C23B8D">
              <w:rPr>
                <w:sz w:val="22"/>
                <w:szCs w:val="22"/>
              </w:rPr>
              <w:t xml:space="preserve"> BliMe-dansen</w:t>
            </w:r>
            <w:r w:rsidR="005804A1" w:rsidRPr="00C23B8D">
              <w:rPr>
                <w:sz w:val="22"/>
                <w:szCs w:val="22"/>
              </w:rPr>
              <w:t xml:space="preserve"> og «Sånn er jeg – og sånn er det»</w:t>
            </w:r>
          </w:p>
          <w:p w14:paraId="7B35BF1A" w14:textId="4C013653" w:rsidR="007812FB" w:rsidRPr="007812FB" w:rsidRDefault="005804A1" w:rsidP="007812FB">
            <w:pPr>
              <w:pStyle w:val="Listeavsnitt"/>
              <w:numPr>
                <w:ilvl w:val="0"/>
                <w:numId w:val="21"/>
              </w:numPr>
              <w:rPr>
                <w:sz w:val="22"/>
                <w:szCs w:val="22"/>
              </w:rPr>
            </w:pPr>
            <w:r w:rsidRPr="00C23B8D">
              <w:rPr>
                <w:sz w:val="22"/>
                <w:szCs w:val="22"/>
              </w:rPr>
              <w:lastRenderedPageBreak/>
              <w:t>Vi leser d</w:t>
            </w:r>
            <w:r w:rsidR="00203ECE" w:rsidRPr="00C23B8D">
              <w:rPr>
                <w:sz w:val="22"/>
                <w:szCs w:val="22"/>
              </w:rPr>
              <w:t>igitale bøker</w:t>
            </w:r>
            <w:r w:rsidR="00C76A0B" w:rsidRPr="00C23B8D">
              <w:rPr>
                <w:sz w:val="22"/>
                <w:szCs w:val="22"/>
              </w:rPr>
              <w:t xml:space="preserve"> med Polylino</w:t>
            </w:r>
          </w:p>
          <w:p w14:paraId="0038F5FC" w14:textId="612E568F" w:rsidR="00C76A0B" w:rsidRPr="00CE237C" w:rsidRDefault="00C76A0B" w:rsidP="007827A2">
            <w:pPr>
              <w:pStyle w:val="Listeavsnitt"/>
              <w:numPr>
                <w:ilvl w:val="0"/>
                <w:numId w:val="21"/>
              </w:numPr>
              <w:rPr>
                <w:sz w:val="22"/>
                <w:szCs w:val="22"/>
              </w:rPr>
            </w:pPr>
            <w:r w:rsidRPr="004E10C9">
              <w:rPr>
                <w:sz w:val="22"/>
                <w:szCs w:val="22"/>
              </w:rPr>
              <w:t>Vi hører på l</w:t>
            </w:r>
            <w:r w:rsidR="00203ECE" w:rsidRPr="004E10C9">
              <w:rPr>
                <w:sz w:val="22"/>
                <w:szCs w:val="22"/>
              </w:rPr>
              <w:t>ydbok på høyttaler under måltider og hvilestund</w:t>
            </w:r>
            <w:r w:rsidRPr="004E10C9">
              <w:rPr>
                <w:sz w:val="22"/>
                <w:szCs w:val="22"/>
              </w:rPr>
              <w:t>.</w:t>
            </w:r>
          </w:p>
          <w:p w14:paraId="60E92507" w14:textId="5C2EB0C7" w:rsidR="006D6649" w:rsidRPr="00B37203" w:rsidRDefault="00C76A0B" w:rsidP="00B37203">
            <w:pPr>
              <w:pStyle w:val="Listeavsnitt"/>
              <w:numPr>
                <w:ilvl w:val="0"/>
                <w:numId w:val="21"/>
              </w:numPr>
              <w:rPr>
                <w:sz w:val="22"/>
                <w:szCs w:val="22"/>
              </w:rPr>
            </w:pPr>
            <w:r w:rsidRPr="004E10C9">
              <w:rPr>
                <w:sz w:val="22"/>
                <w:szCs w:val="22"/>
              </w:rPr>
              <w:t>Personalet skal sammen med barnegruppen tilegne seg erfaringer med bruk av IKT i barnehagen</w:t>
            </w:r>
          </w:p>
          <w:p w14:paraId="4219F1DC" w14:textId="7D29ACF0" w:rsidR="006D6649" w:rsidRPr="006D6649" w:rsidRDefault="006D6649" w:rsidP="00B37203">
            <w:pPr>
              <w:rPr>
                <w:sz w:val="22"/>
                <w:szCs w:val="22"/>
              </w:rPr>
            </w:pPr>
          </w:p>
        </w:tc>
      </w:tr>
    </w:tbl>
    <w:p w14:paraId="05CCEC90" w14:textId="77777777" w:rsidR="00B37203" w:rsidRDefault="00B37203" w:rsidP="00B37203">
      <w:pPr>
        <w:rPr>
          <w:rFonts w:eastAsia="Calibri"/>
          <w:color w:val="000000" w:themeColor="text1"/>
        </w:rPr>
      </w:pPr>
    </w:p>
    <w:p w14:paraId="7A9F807C" w14:textId="346E4800" w:rsidR="00B37203" w:rsidRPr="00B37203" w:rsidRDefault="00B37203" w:rsidP="00B37203">
      <w:pPr>
        <w:rPr>
          <w:rStyle w:val="normaltextrun"/>
          <w:sz w:val="22"/>
          <w:szCs w:val="22"/>
          <w:shd w:val="clear" w:color="auto" w:fill="FFFFFF"/>
        </w:rPr>
      </w:pPr>
      <w:r w:rsidRPr="007F0016">
        <w:rPr>
          <w:rFonts w:eastAsia="Calibri"/>
          <w:b/>
          <w:bCs/>
          <w:color w:val="984806" w:themeColor="accent6" w:themeShade="80"/>
          <w:sz w:val="22"/>
          <w:szCs w:val="22"/>
        </w:rPr>
        <w:t>Realfag</w:t>
      </w:r>
      <w:r w:rsidRPr="00B37203">
        <w:rPr>
          <w:rFonts w:eastAsia="Calibri"/>
          <w:b/>
          <w:bCs/>
          <w:color w:val="984806" w:themeColor="accent6" w:themeShade="80"/>
          <w:sz w:val="22"/>
          <w:szCs w:val="22"/>
        </w:rPr>
        <w:t xml:space="preserve"> </w:t>
      </w:r>
      <w:r w:rsidRPr="00B37203">
        <w:rPr>
          <w:rFonts w:eastAsia="Calibri"/>
          <w:color w:val="000000" w:themeColor="text1"/>
          <w:sz w:val="22"/>
          <w:szCs w:val="22"/>
        </w:rPr>
        <w:t>er en samlebetegnelse på naturvitenskaplige fag som matematikk, biologi, fysikk, kjemi, geofag, og astronomi.</w:t>
      </w:r>
      <w:r w:rsidRPr="00B37203">
        <w:rPr>
          <w:sz w:val="22"/>
          <w:szCs w:val="22"/>
          <w:shd w:val="clear" w:color="auto" w:fill="FFFFFF"/>
        </w:rPr>
        <w:t xml:space="preserve"> </w:t>
      </w:r>
      <w:r w:rsidRPr="00B37203">
        <w:rPr>
          <w:rStyle w:val="normaltextrun"/>
          <w:sz w:val="22"/>
          <w:szCs w:val="22"/>
          <w:shd w:val="clear" w:color="auto" w:fill="FFFFFF"/>
        </w:rPr>
        <w:t>Informasjonsteknologi (IT), teknologi og forskningslære blir også regnet med under realfagbegrepet i opplæringssammenheng i barnehage og skole.</w:t>
      </w:r>
    </w:p>
    <w:p w14:paraId="61B438B3" w14:textId="77777777" w:rsidR="00B37203" w:rsidRPr="00B37203" w:rsidRDefault="00B37203" w:rsidP="00B37203">
      <w:pPr>
        <w:rPr>
          <w:rFonts w:eastAsia="Calibri"/>
          <w:color w:val="000000" w:themeColor="text1"/>
          <w:sz w:val="22"/>
          <w:szCs w:val="22"/>
        </w:rPr>
      </w:pPr>
    </w:p>
    <w:p w14:paraId="677FB861" w14:textId="65718765" w:rsidR="00B37203" w:rsidRPr="007F0016" w:rsidRDefault="00B37203" w:rsidP="00B37203">
      <w:pPr>
        <w:rPr>
          <w:rFonts w:ascii="Calibri" w:eastAsia="Times New Roman" w:hAnsi="Calibri" w:cs="Calibri"/>
          <w:color w:val="984806" w:themeColor="accent6" w:themeShade="80"/>
          <w:sz w:val="22"/>
          <w:szCs w:val="22"/>
        </w:rPr>
      </w:pPr>
      <w:r w:rsidRPr="00B37203">
        <w:rPr>
          <w:rFonts w:eastAsia="Times New Roman"/>
          <w:sz w:val="22"/>
          <w:szCs w:val="22"/>
        </w:rPr>
        <w:t xml:space="preserve">Realfag en del av barnehagens helhetlige virksomhet I tråd med nordisk barnehagetradisjon er de ulike delene i rammeplanen tett sammenvevd og barnehagen har en helhetlig tilnærming til barnas utvikling. I rammeplanen står det at barnehagen skal støtte barna i å kommunisere, medvirke, lytte, forstå og skape mening. Realfag handler om å tenke kreativt, om å utforske verden, om å ta vare på natur og ressurser, om å resonnere og argumentere, om å oppdage sammenhenger og om å løse problemer som oppstår i hverdagen. Gjennom å støtte barn i deres realfaglige utvikling vil personalet hjelpe barna i å skape mening i sine omgivelser. Rammeplanen løfter frem at barnas nysgjerrighet, kreativitet og vitebegjær skal anerkjennes, stimuleres og legges til grunn i alle læreprosesser. Videre står det at personalet skal utfordre barnas tenkning og invitere dem inn i utforskende samtaler. For å lære realfag på en helhetlig og god måte må barna være aktive, lekende, interesserte, undrende, kreative, spontane og tenkende. Rammeplanen løfter også frem viktigheten av at barna bruker hele kroppen og alle sanser i sine læringsprosesser. Merk også at ordet glede står flere steder i rammeplanen. Barna skal bli glad i naturen og de skal oppleve matematikkglede. Dette viser at realfag i barnehagen først og fremst handler om at barna har gode opplevelser med fagområdene. </w:t>
      </w:r>
    </w:p>
    <w:p w14:paraId="29D15AED" w14:textId="77777777" w:rsidR="00B37203" w:rsidRDefault="00B37203" w:rsidP="00B37203"/>
    <w:p w14:paraId="195399BA" w14:textId="1D48105F" w:rsidR="00FA123E" w:rsidRPr="003B5FB1" w:rsidRDefault="00FA123E" w:rsidP="00AD00F6"/>
    <w:p w14:paraId="63F5CB95" w14:textId="32982870" w:rsidR="00995039" w:rsidRDefault="00995039" w:rsidP="00CA72B8">
      <w:r w:rsidRPr="007A0229">
        <w:rPr>
          <w:noProof/>
        </w:rPr>
        <w:drawing>
          <wp:inline distT="0" distB="0" distL="0" distR="0" wp14:anchorId="0C9EA9AE" wp14:editId="17EC39A3">
            <wp:extent cx="5753100" cy="3413201"/>
            <wp:effectExtent l="0" t="0" r="0" b="0"/>
            <wp:docPr id="37" name="Bilde 37" descr="Et bilde som inneholde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e 37" descr="Et bilde som inneholder person&#10;&#10;Automatisk generert beskrivelse"/>
                    <pic:cNvPicPr/>
                  </pic:nvPicPr>
                  <pic:blipFill rotWithShape="1">
                    <a:blip r:embed="rId22" cstate="print">
                      <a:extLst>
                        <a:ext uri="{28A0092B-C50C-407E-A947-70E740481C1C}">
                          <a14:useLocalDpi xmlns:a14="http://schemas.microsoft.com/office/drawing/2010/main" val="0"/>
                        </a:ext>
                      </a:extLst>
                    </a:blip>
                    <a:srcRect l="-1" t="9758" r="1"/>
                    <a:stretch/>
                  </pic:blipFill>
                  <pic:spPr bwMode="auto">
                    <a:xfrm>
                      <a:off x="0" y="0"/>
                      <a:ext cx="5762514" cy="3418786"/>
                    </a:xfrm>
                    <a:prstGeom prst="rect">
                      <a:avLst/>
                    </a:prstGeom>
                    <a:ln>
                      <a:noFill/>
                    </a:ln>
                    <a:extLst>
                      <a:ext uri="{53640926-AAD7-44D8-BBD7-CCE9431645EC}">
                        <a14:shadowObscured xmlns:a14="http://schemas.microsoft.com/office/drawing/2010/main"/>
                      </a:ext>
                    </a:extLst>
                  </pic:spPr>
                </pic:pic>
              </a:graphicData>
            </a:graphic>
          </wp:inline>
        </w:drawing>
      </w:r>
    </w:p>
    <w:p w14:paraId="3A2D4848" w14:textId="32982870" w:rsidR="0067231B" w:rsidRPr="00E331D6" w:rsidRDefault="4E1DC7CA" w:rsidP="002F5208">
      <w:pPr>
        <w:pStyle w:val="Overskrift3"/>
        <w:ind w:left="0" w:firstLine="0"/>
      </w:pPr>
      <w:bookmarkStart w:id="12" w:name="_Toc87129505"/>
      <w:r w:rsidRPr="00E331D6">
        <w:lastRenderedPageBreak/>
        <w:t xml:space="preserve">2.6 </w:t>
      </w:r>
      <w:r w:rsidR="009A1A2C" w:rsidRPr="00E331D6">
        <w:t>Barnehagens språkmiljø</w:t>
      </w:r>
      <w:bookmarkEnd w:id="12"/>
      <w:r w:rsidR="00091CD0" w:rsidRPr="00E331D6">
        <w:t xml:space="preserve"> </w:t>
      </w:r>
    </w:p>
    <w:p w14:paraId="7F14B910" w14:textId="4538E5CB" w:rsidR="004F3902" w:rsidRPr="00E331D6" w:rsidRDefault="006B6297" w:rsidP="71843549">
      <w:pPr>
        <w:rPr>
          <w:color w:val="FF0000"/>
          <w:sz w:val="22"/>
          <w:szCs w:val="22"/>
        </w:rPr>
      </w:pPr>
      <w:r w:rsidRPr="61DB5880">
        <w:rPr>
          <w:sz w:val="22"/>
          <w:szCs w:val="22"/>
        </w:rPr>
        <w:t>Barnehag</w:t>
      </w:r>
      <w:r w:rsidR="006B2058" w:rsidRPr="61DB5880">
        <w:rPr>
          <w:sz w:val="22"/>
          <w:szCs w:val="22"/>
        </w:rPr>
        <w:t xml:space="preserve">en </w:t>
      </w:r>
      <w:r w:rsidR="00043AC1" w:rsidRPr="61DB5880">
        <w:rPr>
          <w:sz w:val="22"/>
          <w:szCs w:val="22"/>
        </w:rPr>
        <w:t>er</w:t>
      </w:r>
      <w:r w:rsidR="006B2058" w:rsidRPr="61DB5880">
        <w:rPr>
          <w:sz w:val="22"/>
          <w:szCs w:val="22"/>
        </w:rPr>
        <w:t xml:space="preserve"> </w:t>
      </w:r>
      <w:r w:rsidR="00F3064B" w:rsidRPr="61DB5880">
        <w:rPr>
          <w:sz w:val="22"/>
          <w:szCs w:val="22"/>
        </w:rPr>
        <w:t>bevisst</w:t>
      </w:r>
      <w:r w:rsidR="006B2058" w:rsidRPr="61DB5880">
        <w:rPr>
          <w:sz w:val="22"/>
          <w:szCs w:val="22"/>
        </w:rPr>
        <w:t xml:space="preserve"> på at </w:t>
      </w:r>
      <w:r w:rsidR="00043AC1" w:rsidRPr="61DB5880">
        <w:rPr>
          <w:sz w:val="22"/>
          <w:szCs w:val="22"/>
        </w:rPr>
        <w:t>kommunikasjon</w:t>
      </w:r>
      <w:r w:rsidR="006B2058" w:rsidRPr="61DB5880">
        <w:rPr>
          <w:sz w:val="22"/>
          <w:szCs w:val="22"/>
        </w:rPr>
        <w:t xml:space="preserve"> og språk påvirker</w:t>
      </w:r>
      <w:r w:rsidR="00262EC6" w:rsidRPr="61DB5880">
        <w:rPr>
          <w:sz w:val="22"/>
          <w:szCs w:val="22"/>
        </w:rPr>
        <w:t xml:space="preserve"> og påvirkes</w:t>
      </w:r>
      <w:r w:rsidR="00885BDF" w:rsidRPr="61DB5880">
        <w:rPr>
          <w:sz w:val="22"/>
          <w:szCs w:val="22"/>
        </w:rPr>
        <w:t xml:space="preserve"> av</w:t>
      </w:r>
      <w:r w:rsidR="00262EC6" w:rsidRPr="61DB5880">
        <w:rPr>
          <w:sz w:val="22"/>
          <w:szCs w:val="22"/>
        </w:rPr>
        <w:t xml:space="preserve"> alle sider ved barns utvikling</w:t>
      </w:r>
      <w:r w:rsidR="005C676B" w:rsidRPr="61DB5880">
        <w:rPr>
          <w:sz w:val="22"/>
          <w:szCs w:val="22"/>
        </w:rPr>
        <w:t xml:space="preserve">. Gjennom dialog og samspill </w:t>
      </w:r>
      <w:r w:rsidR="00887C22" w:rsidRPr="61DB5880">
        <w:rPr>
          <w:sz w:val="22"/>
          <w:szCs w:val="22"/>
        </w:rPr>
        <w:t xml:space="preserve">støttes </w:t>
      </w:r>
      <w:r w:rsidR="005C676B" w:rsidRPr="61DB5880">
        <w:rPr>
          <w:sz w:val="22"/>
          <w:szCs w:val="22"/>
        </w:rPr>
        <w:t>ba</w:t>
      </w:r>
      <w:r w:rsidR="00F606BE" w:rsidRPr="61DB5880">
        <w:rPr>
          <w:sz w:val="22"/>
          <w:szCs w:val="22"/>
        </w:rPr>
        <w:t>rna i å kommunisere, medvirke, lytte, forstå og ska</w:t>
      </w:r>
      <w:r w:rsidR="00887C22" w:rsidRPr="61DB5880">
        <w:rPr>
          <w:sz w:val="22"/>
          <w:szCs w:val="22"/>
        </w:rPr>
        <w:t>pe</w:t>
      </w:r>
      <w:r w:rsidR="00F606BE" w:rsidRPr="61DB5880">
        <w:rPr>
          <w:sz w:val="22"/>
          <w:szCs w:val="22"/>
        </w:rPr>
        <w:t xml:space="preserve"> mening. </w:t>
      </w:r>
      <w:r w:rsidR="005C597B" w:rsidRPr="61DB5880">
        <w:rPr>
          <w:sz w:val="22"/>
          <w:szCs w:val="22"/>
        </w:rPr>
        <w:t xml:space="preserve">Barnehagen </w:t>
      </w:r>
      <w:r w:rsidR="00043AC1" w:rsidRPr="61DB5880">
        <w:rPr>
          <w:sz w:val="22"/>
          <w:szCs w:val="22"/>
        </w:rPr>
        <w:t>anerkjenne</w:t>
      </w:r>
      <w:r w:rsidR="00887C22" w:rsidRPr="61DB5880">
        <w:rPr>
          <w:sz w:val="22"/>
          <w:szCs w:val="22"/>
        </w:rPr>
        <w:t>r</w:t>
      </w:r>
      <w:r w:rsidR="005C597B" w:rsidRPr="61DB5880">
        <w:rPr>
          <w:sz w:val="22"/>
          <w:szCs w:val="22"/>
        </w:rPr>
        <w:t xml:space="preserve"> og verdsette</w:t>
      </w:r>
      <w:r w:rsidR="00887C22" w:rsidRPr="61DB5880">
        <w:rPr>
          <w:sz w:val="22"/>
          <w:szCs w:val="22"/>
        </w:rPr>
        <w:t>r</w:t>
      </w:r>
      <w:r w:rsidR="005C597B" w:rsidRPr="61DB5880">
        <w:rPr>
          <w:sz w:val="22"/>
          <w:szCs w:val="22"/>
        </w:rPr>
        <w:t xml:space="preserve"> barnas ulike</w:t>
      </w:r>
      <w:r w:rsidR="00870505" w:rsidRPr="61DB5880">
        <w:rPr>
          <w:sz w:val="22"/>
          <w:szCs w:val="22"/>
        </w:rPr>
        <w:t xml:space="preserve"> </w:t>
      </w:r>
      <w:r w:rsidR="005C597B" w:rsidRPr="61DB5880">
        <w:rPr>
          <w:sz w:val="22"/>
          <w:szCs w:val="22"/>
        </w:rPr>
        <w:t>kommunikasjonsuttryk</w:t>
      </w:r>
      <w:r w:rsidR="004F3902" w:rsidRPr="61DB5880">
        <w:rPr>
          <w:sz w:val="22"/>
          <w:szCs w:val="22"/>
        </w:rPr>
        <w:t>k og språk</w:t>
      </w:r>
      <w:r w:rsidR="4B6C68BA" w:rsidRPr="61DB5880">
        <w:rPr>
          <w:sz w:val="22"/>
          <w:szCs w:val="22"/>
        </w:rPr>
        <w:t>. I barnehagen bruker vi “Tegn til tale”. Personalet sendes på egne interne kurs i kommunen.</w:t>
      </w:r>
    </w:p>
    <w:p w14:paraId="7FF72861" w14:textId="6F952589" w:rsidR="35D24C5F" w:rsidRPr="00E331D6" w:rsidRDefault="35D24C5F" w:rsidP="35D24C5F">
      <w:pPr>
        <w:rPr>
          <w:sz w:val="22"/>
          <w:szCs w:val="22"/>
        </w:rPr>
      </w:pPr>
    </w:p>
    <w:p w14:paraId="062B7521" w14:textId="282DD623" w:rsidR="12C8C0CC" w:rsidRPr="00E331D6" w:rsidRDefault="12C8C0CC" w:rsidP="35D24C5F">
      <w:pPr>
        <w:spacing w:after="160" w:line="257" w:lineRule="auto"/>
        <w:ind w:left="-20" w:right="-20"/>
        <w:rPr>
          <w:rFonts w:eastAsia="Arial"/>
          <w:color w:val="000000" w:themeColor="text1"/>
          <w:sz w:val="22"/>
          <w:szCs w:val="22"/>
        </w:rPr>
      </w:pPr>
      <w:r w:rsidRPr="71843549">
        <w:rPr>
          <w:rFonts w:eastAsia="Arial"/>
          <w:color w:val="000000" w:themeColor="text1"/>
          <w:sz w:val="22"/>
          <w:szCs w:val="22"/>
        </w:rPr>
        <w:t>Rammeplanen sier: «Barnehagen skal tilby variert språkmiljø der barna får mulighet til å oppleve glede ved å bruke språk og kommunikasjon med andre» (Rp., s.48). Vi er bevisst på at kommunikasjon og språk</w:t>
      </w:r>
      <w:r w:rsidR="338F9710" w:rsidRPr="71843549">
        <w:rPr>
          <w:rFonts w:eastAsia="Arial"/>
          <w:color w:val="000000" w:themeColor="text1"/>
          <w:sz w:val="22"/>
          <w:szCs w:val="22"/>
        </w:rPr>
        <w:t xml:space="preserve"> </w:t>
      </w:r>
      <w:r w:rsidRPr="71843549">
        <w:rPr>
          <w:rFonts w:eastAsia="Arial"/>
          <w:color w:val="000000" w:themeColor="text1"/>
          <w:sz w:val="22"/>
          <w:szCs w:val="22"/>
        </w:rPr>
        <w:t>påvirker og påvirkes av alle sider ved barns utvikling.</w:t>
      </w:r>
    </w:p>
    <w:p w14:paraId="1553288E" w14:textId="4406D59A" w:rsidR="12C8C0CC" w:rsidRPr="00E331D6" w:rsidRDefault="12C8C0CC" w:rsidP="35D24C5F">
      <w:pPr>
        <w:spacing w:after="160" w:line="257" w:lineRule="auto"/>
        <w:ind w:left="-20" w:right="-20"/>
        <w:rPr>
          <w:rFonts w:eastAsia="Arial"/>
          <w:color w:val="000000" w:themeColor="text1"/>
          <w:sz w:val="22"/>
          <w:szCs w:val="22"/>
        </w:rPr>
      </w:pPr>
      <w:r w:rsidRPr="71843549">
        <w:rPr>
          <w:rFonts w:eastAsia="Arial"/>
          <w:color w:val="000000" w:themeColor="text1"/>
          <w:sz w:val="22"/>
          <w:szCs w:val="22"/>
        </w:rPr>
        <w:t>Gjennom dialog</w:t>
      </w:r>
      <w:r w:rsidR="57D81BC6" w:rsidRPr="71843549">
        <w:rPr>
          <w:rFonts w:eastAsia="Arial"/>
          <w:color w:val="000000" w:themeColor="text1"/>
          <w:sz w:val="22"/>
          <w:szCs w:val="22"/>
        </w:rPr>
        <w:t xml:space="preserve"> og</w:t>
      </w:r>
      <w:r w:rsidRPr="71843549">
        <w:rPr>
          <w:rFonts w:eastAsia="Arial"/>
          <w:color w:val="000000" w:themeColor="text1"/>
          <w:sz w:val="22"/>
          <w:szCs w:val="22"/>
        </w:rPr>
        <w:t xml:space="preserve"> samspill støttes barna i å kommunisere, medvirke, lytte, forstå og skape mening. Vi anerkjenner og verdsetter barnas ulike kommunikasjonsuttrykk og språk. Vi gir barna gode og lærerike opplevelser ved å være engasjerte og nysgjerrige voksne i alle aktiviteter og overgangssituasjoner i barnehagehverdagen. </w:t>
      </w:r>
    </w:p>
    <w:p w14:paraId="790EB472" w14:textId="180A484E" w:rsidR="12C8C0CC" w:rsidRPr="00E331D6" w:rsidRDefault="12C8C0CC" w:rsidP="35D24C5F">
      <w:pPr>
        <w:spacing w:after="160" w:line="257" w:lineRule="auto"/>
        <w:ind w:left="-20" w:right="-20"/>
        <w:rPr>
          <w:rFonts w:eastAsia="Arial"/>
          <w:color w:val="000000" w:themeColor="text1"/>
          <w:sz w:val="22"/>
          <w:szCs w:val="22"/>
        </w:rPr>
      </w:pPr>
      <w:r w:rsidRPr="71843549">
        <w:rPr>
          <w:rFonts w:eastAsia="Arial"/>
          <w:color w:val="000000" w:themeColor="text1"/>
          <w:sz w:val="22"/>
          <w:szCs w:val="22"/>
        </w:rPr>
        <w:t>Vi legger til rette for at alle barn involveres i samspill og samtaler ved å dele i mindre lekegrupper, ha organiserte språkgrupper, og ved å ta i bruk språkposer</w:t>
      </w:r>
      <w:r w:rsidR="0DDD36BB" w:rsidRPr="71843549">
        <w:rPr>
          <w:rFonts w:eastAsia="Arial"/>
          <w:color w:val="000000" w:themeColor="text1"/>
          <w:sz w:val="22"/>
          <w:szCs w:val="22"/>
        </w:rPr>
        <w:t xml:space="preserve"> og </w:t>
      </w:r>
      <w:r w:rsidRPr="71843549">
        <w:rPr>
          <w:rFonts w:eastAsia="Arial"/>
          <w:color w:val="000000" w:themeColor="text1"/>
          <w:sz w:val="22"/>
          <w:szCs w:val="22"/>
        </w:rPr>
        <w:t>eventyr i samlingsstund. Personalet er bevisst sin egen rolle, og bruker språket aktivt i alle situasjoner. Vi bruker språklig verktøy med konkreter, tegn og bilder til språklig forsterkning.</w:t>
      </w:r>
    </w:p>
    <w:p w14:paraId="55072BB9" w14:textId="2CC6A3B3" w:rsidR="00EA587E" w:rsidRDefault="12C8C0CC" w:rsidP="00EA587E">
      <w:pPr>
        <w:spacing w:after="160" w:line="257" w:lineRule="auto"/>
        <w:ind w:left="-20" w:right="-20"/>
        <w:rPr>
          <w:rFonts w:eastAsia="Arial"/>
          <w:color w:val="000000" w:themeColor="text1"/>
          <w:sz w:val="22"/>
          <w:szCs w:val="22"/>
        </w:rPr>
      </w:pPr>
      <w:r w:rsidRPr="71843549">
        <w:rPr>
          <w:rFonts w:eastAsia="Arial"/>
          <w:color w:val="000000" w:themeColor="text1"/>
          <w:sz w:val="22"/>
          <w:szCs w:val="22"/>
        </w:rPr>
        <w:t>I 2023 startet Bårliskogen barnehage et samarbeid med migrasjonspedagogene i Lørenskog kommune. Arbeidet gikk ut på fokusert og målbevisst tilrettelegging for et godt flerspråklig miljø og språklig mangfold. Prosjektet gikk over et halvt år og har hjulpet oss til hvordan vi kan jobbe bevisst med språkstøtte i hverdagen opp mot barnas individuelle språkutvikling. Som en del av prosjektet</w:t>
      </w:r>
      <w:r w:rsidR="002079A7" w:rsidRPr="71843549">
        <w:rPr>
          <w:rFonts w:eastAsia="Arial"/>
          <w:color w:val="000000" w:themeColor="text1"/>
          <w:sz w:val="22"/>
          <w:szCs w:val="22"/>
        </w:rPr>
        <w:t>,</w:t>
      </w:r>
      <w:r w:rsidRPr="71843549">
        <w:rPr>
          <w:rFonts w:eastAsia="Arial"/>
          <w:color w:val="000000" w:themeColor="text1"/>
          <w:sz w:val="22"/>
          <w:szCs w:val="22"/>
        </w:rPr>
        <w:t xml:space="preserve"> </w:t>
      </w:r>
      <w:r w:rsidR="00F85F78" w:rsidRPr="71843549">
        <w:rPr>
          <w:rFonts w:eastAsia="Arial"/>
          <w:color w:val="000000" w:themeColor="text1"/>
          <w:sz w:val="22"/>
          <w:szCs w:val="22"/>
        </w:rPr>
        <w:t>flyttet</w:t>
      </w:r>
      <w:r w:rsidRPr="71843549">
        <w:rPr>
          <w:rFonts w:eastAsia="Arial"/>
          <w:color w:val="000000" w:themeColor="text1"/>
          <w:sz w:val="22"/>
          <w:szCs w:val="22"/>
        </w:rPr>
        <w:t xml:space="preserve"> styrer kontor for å gi plass til et større og mer tilrettelagt språkrom i annen eta</w:t>
      </w:r>
      <w:r w:rsidR="31482A1D" w:rsidRPr="71843549">
        <w:rPr>
          <w:rFonts w:eastAsia="Arial"/>
          <w:color w:val="000000" w:themeColor="text1"/>
          <w:sz w:val="22"/>
          <w:szCs w:val="22"/>
        </w:rPr>
        <w:t>sje</w:t>
      </w:r>
      <w:r w:rsidRPr="71843549">
        <w:rPr>
          <w:rFonts w:eastAsia="Arial"/>
          <w:color w:val="000000" w:themeColor="text1"/>
          <w:sz w:val="22"/>
          <w:szCs w:val="22"/>
        </w:rPr>
        <w:t>. Rommet blir flittig benyttet av avdelingene i språkarbeidet.</w:t>
      </w:r>
    </w:p>
    <w:p w14:paraId="5104CF3A" w14:textId="050CBEFA" w:rsidR="12C8C0CC" w:rsidRPr="00E331D6" w:rsidRDefault="12C8C0CC" w:rsidP="00EA587E">
      <w:pPr>
        <w:spacing w:after="160" w:line="257" w:lineRule="auto"/>
        <w:ind w:left="-20" w:right="-20"/>
        <w:rPr>
          <w:rFonts w:eastAsia="Arial"/>
          <w:color w:val="000000" w:themeColor="text1"/>
          <w:sz w:val="22"/>
          <w:szCs w:val="22"/>
        </w:rPr>
      </w:pPr>
      <w:r w:rsidRPr="00E331D6">
        <w:rPr>
          <w:rFonts w:eastAsia="Arial"/>
          <w:color w:val="000000" w:themeColor="text1"/>
          <w:sz w:val="22"/>
          <w:szCs w:val="22"/>
        </w:rPr>
        <w:t xml:space="preserve">Barnehagen skal være en lærende organisasjon der vi hele tiden utfordrer oss selv til å bli bedre og øke vår allerede eksisterende kunnskap med nytt faglig påfyll. I periodeplanene til avdelingene dokumenterer vi hvordan vi jobber på små- og storbarnsavdeling med forskjellige verktøy, spill og aktiviteter for å støtte opp om barnas språkutvikling. </w:t>
      </w:r>
    </w:p>
    <w:p w14:paraId="55F608B6" w14:textId="5B13C1F5" w:rsidR="12C8C0CC" w:rsidRPr="00E331D6" w:rsidRDefault="12C8C0CC" w:rsidP="35D24C5F">
      <w:pPr>
        <w:spacing w:after="160" w:line="257" w:lineRule="auto"/>
        <w:ind w:left="-20" w:right="-20"/>
        <w:rPr>
          <w:rFonts w:eastAsia="Arial"/>
          <w:color w:val="000000" w:themeColor="text1"/>
          <w:sz w:val="22"/>
          <w:szCs w:val="22"/>
        </w:rPr>
      </w:pPr>
      <w:r w:rsidRPr="00E331D6">
        <w:rPr>
          <w:rFonts w:eastAsia="Arial"/>
          <w:color w:val="000000" w:themeColor="text1"/>
          <w:sz w:val="22"/>
          <w:szCs w:val="22"/>
        </w:rPr>
        <w:t>Polylino er et av våre verktøy som vi deler med de foresatte. Der kan vi finne bøker og eventyr på forskjellige språk som kan benyttes både i barnehagen og hjemme. Avdelingene kan velge månedens bok som de deler med foresatte i sine planer for perioden.</w:t>
      </w:r>
    </w:p>
    <w:p w14:paraId="427BEA69" w14:textId="22CE9A87" w:rsidR="12C8C0CC" w:rsidRPr="00E331D6" w:rsidRDefault="12C8C0CC" w:rsidP="35D24C5F">
      <w:pPr>
        <w:spacing w:after="160" w:line="257" w:lineRule="auto"/>
        <w:ind w:left="-20" w:right="-20"/>
        <w:rPr>
          <w:rFonts w:eastAsia="Arial"/>
          <w:color w:val="000000" w:themeColor="text1"/>
          <w:sz w:val="22"/>
          <w:szCs w:val="22"/>
        </w:rPr>
      </w:pPr>
      <w:r w:rsidRPr="00E331D6">
        <w:rPr>
          <w:rFonts w:eastAsia="Arial"/>
          <w:color w:val="000000" w:themeColor="text1"/>
          <w:sz w:val="22"/>
          <w:szCs w:val="22"/>
        </w:rPr>
        <w:t xml:space="preserve">Språkverktøyet Snakkepakken gir personalet økt faglig kompetanse og hjelper de ansatte til å skape et aktivt, kreativt og sosialt miljø. Bruk av Snakkepakken gir økt bevissthet om hva det er lurt å legge vekt på i språkstimuleringen med barnet som aktiv deltager. Snakkepakken har til hensikt å gi motivasjon og lystbetonet språklek i hjem, barnehage og skole. </w:t>
      </w:r>
    </w:p>
    <w:p w14:paraId="7340DA88" w14:textId="13EBFA63" w:rsidR="00E331D6" w:rsidRPr="002B2016" w:rsidRDefault="12C8C0CC" w:rsidP="002B2016">
      <w:pPr>
        <w:spacing w:after="160" w:line="257" w:lineRule="auto"/>
        <w:ind w:left="-20" w:right="-20"/>
        <w:rPr>
          <w:rFonts w:eastAsia="Arial"/>
          <w:color w:val="000000" w:themeColor="text1"/>
          <w:sz w:val="22"/>
          <w:szCs w:val="22"/>
        </w:rPr>
      </w:pPr>
      <w:r w:rsidRPr="00E331D6">
        <w:rPr>
          <w:rFonts w:eastAsia="Arial"/>
          <w:color w:val="000000" w:themeColor="text1"/>
          <w:sz w:val="22"/>
          <w:szCs w:val="22"/>
        </w:rPr>
        <w:t>I snakkepakken finner vi leker, regler, sanger, fortellingene og aktiviteter som gir kunnskap om grunnleggende grammatikk og matte, rim, former, motsetninger, rekkefølger, mønstre, sammensatte ord med mer. Gjenstandene representerer ord som hører til områdene kropp, mat, klær, hus, dyr og farger.</w:t>
      </w:r>
    </w:p>
    <w:p w14:paraId="5E37A87C" w14:textId="77777777" w:rsidR="008E5AE0" w:rsidRDefault="008E5AE0" w:rsidP="00AD00F6">
      <w:pPr>
        <w:rPr>
          <w:rFonts w:eastAsia="Calibri"/>
          <w:color w:val="000000" w:themeColor="text1"/>
        </w:rPr>
      </w:pPr>
    </w:p>
    <w:tbl>
      <w:tblPr>
        <w:tblStyle w:val="Tabellrutenett"/>
        <w:tblW w:w="0" w:type="auto"/>
        <w:tblLook w:val="04A0" w:firstRow="1" w:lastRow="0" w:firstColumn="1" w:lastColumn="0" w:noHBand="0" w:noVBand="1"/>
      </w:tblPr>
      <w:tblGrid>
        <w:gridCol w:w="9060"/>
      </w:tblGrid>
      <w:tr w:rsidR="008E5AE0" w14:paraId="3D7D1BBD" w14:textId="77777777" w:rsidTr="71843549">
        <w:tc>
          <w:tcPr>
            <w:tcW w:w="9060" w:type="dxa"/>
          </w:tcPr>
          <w:p w14:paraId="5E55B625" w14:textId="512A3B90" w:rsidR="7E6D9BA5" w:rsidRDefault="7E6D9BA5" w:rsidP="00486E1C">
            <w:pPr>
              <w:pStyle w:val="Default"/>
              <w:numPr>
                <w:ilvl w:val="0"/>
                <w:numId w:val="23"/>
              </w:numPr>
              <w:rPr>
                <w:color w:val="000000" w:themeColor="text1"/>
              </w:rPr>
            </w:pPr>
            <w:r w:rsidRPr="3CA03EF5">
              <w:rPr>
                <w:rFonts w:ascii="Arial" w:eastAsiaTheme="minorEastAsia" w:hAnsi="Arial" w:cs="Arial"/>
                <w:sz w:val="22"/>
                <w:szCs w:val="22"/>
              </w:rPr>
              <w:t>Personalet skal stimulere til at barna leker med språk, symboler og tekst, samt stimuler</w:t>
            </w:r>
            <w:r w:rsidR="57BA2991" w:rsidRPr="3CA03EF5">
              <w:rPr>
                <w:rFonts w:ascii="Arial" w:eastAsiaTheme="minorEastAsia" w:hAnsi="Arial" w:cs="Arial"/>
                <w:sz w:val="22"/>
                <w:szCs w:val="22"/>
              </w:rPr>
              <w:t>e til språklig nysgjerrighet</w:t>
            </w:r>
            <w:r w:rsidR="4A3191D8" w:rsidRPr="3CA03EF5">
              <w:rPr>
                <w:rFonts w:ascii="Arial" w:eastAsiaTheme="minorEastAsia" w:hAnsi="Arial" w:cs="Arial"/>
                <w:sz w:val="22"/>
                <w:szCs w:val="22"/>
              </w:rPr>
              <w:t xml:space="preserve">, bevissthet og utvikling. </w:t>
            </w:r>
            <w:r w:rsidR="6D782E08" w:rsidRPr="3CA03EF5">
              <w:rPr>
                <w:rFonts w:ascii="Arial" w:eastAsiaTheme="minorEastAsia" w:hAnsi="Arial" w:cs="Arial"/>
                <w:color w:val="000000" w:themeColor="text1"/>
                <w:sz w:val="22"/>
                <w:szCs w:val="22"/>
              </w:rPr>
              <w:t xml:space="preserve">For å støtte barns språkstimulering bruker vi blant annet verktøyet «ord som gror» som er til hjelp for å få kunnskap om barns ordforråd. </w:t>
            </w:r>
          </w:p>
          <w:p w14:paraId="2EB457F1" w14:textId="77777777" w:rsidR="00C71BF7" w:rsidRDefault="00C71BF7" w:rsidP="00504AAB">
            <w:pPr>
              <w:pStyle w:val="Default"/>
              <w:rPr>
                <w:rFonts w:ascii="Arial" w:eastAsiaTheme="minorEastAsia" w:hAnsi="Arial" w:cs="Arial"/>
                <w:sz w:val="22"/>
                <w:szCs w:val="22"/>
              </w:rPr>
            </w:pPr>
          </w:p>
          <w:p w14:paraId="34AB5AE3" w14:textId="2261B21E" w:rsidR="3CA03EF5" w:rsidRPr="00DB5A27" w:rsidRDefault="053261AB" w:rsidP="71843549">
            <w:pPr>
              <w:pStyle w:val="Default"/>
              <w:numPr>
                <w:ilvl w:val="0"/>
                <w:numId w:val="22"/>
              </w:numPr>
              <w:rPr>
                <w:rFonts w:ascii="Arial" w:eastAsiaTheme="minorEastAsia" w:hAnsi="Arial" w:cs="Arial"/>
                <w:sz w:val="22"/>
                <w:szCs w:val="22"/>
              </w:rPr>
            </w:pPr>
            <w:r w:rsidRPr="71843549">
              <w:rPr>
                <w:rFonts w:ascii="Arial" w:eastAsiaTheme="minorEastAsia" w:hAnsi="Arial" w:cs="Arial"/>
                <w:sz w:val="22"/>
                <w:szCs w:val="22"/>
              </w:rPr>
              <w:lastRenderedPageBreak/>
              <w:t>Alle barna skal få rike og varierte opplevelser</w:t>
            </w:r>
            <w:r w:rsidR="662E3D68" w:rsidRPr="71843549">
              <w:rPr>
                <w:rFonts w:ascii="Arial" w:eastAsiaTheme="minorEastAsia" w:hAnsi="Arial" w:cs="Arial"/>
                <w:sz w:val="22"/>
                <w:szCs w:val="22"/>
              </w:rPr>
              <w:t xml:space="preserve"> og erfaringer, utfordringer og mestringsopplevelser</w:t>
            </w:r>
            <w:r w:rsidR="49360D21" w:rsidRPr="71843549">
              <w:rPr>
                <w:rFonts w:ascii="Arial" w:eastAsiaTheme="minorEastAsia" w:hAnsi="Arial" w:cs="Arial"/>
                <w:sz w:val="22"/>
                <w:szCs w:val="22"/>
              </w:rPr>
              <w:t xml:space="preserve"> uansett hvilket utviklingsnivå de er på.</w:t>
            </w:r>
            <w:r w:rsidR="719B9B65" w:rsidRPr="71843549">
              <w:rPr>
                <w:rFonts w:ascii="Arial" w:eastAsiaTheme="minorEastAsia" w:hAnsi="Arial" w:cs="Arial"/>
                <w:sz w:val="22"/>
                <w:szCs w:val="22"/>
              </w:rPr>
              <w:t xml:space="preserve"> </w:t>
            </w:r>
            <w:r w:rsidR="49360D21" w:rsidRPr="71843549">
              <w:rPr>
                <w:rFonts w:ascii="Arial" w:eastAsiaTheme="minorEastAsia" w:hAnsi="Arial" w:cs="Arial"/>
                <w:sz w:val="22"/>
                <w:szCs w:val="22"/>
              </w:rPr>
              <w:t xml:space="preserve">Barn lærer mye gjennom lek, og det er gjennom lek og </w:t>
            </w:r>
            <w:r w:rsidR="40077384" w:rsidRPr="71843549">
              <w:rPr>
                <w:rFonts w:ascii="Arial" w:eastAsiaTheme="minorEastAsia" w:hAnsi="Arial" w:cs="Arial"/>
                <w:sz w:val="22"/>
                <w:szCs w:val="22"/>
              </w:rPr>
              <w:t xml:space="preserve">samspill med andre barna utvikler </w:t>
            </w:r>
            <w:r w:rsidR="704F4249" w:rsidRPr="71843549">
              <w:rPr>
                <w:rFonts w:ascii="Arial" w:eastAsiaTheme="minorEastAsia" w:hAnsi="Arial" w:cs="Arial"/>
                <w:sz w:val="22"/>
                <w:szCs w:val="22"/>
              </w:rPr>
              <w:t>språk</w:t>
            </w:r>
            <w:r w:rsidR="40077384" w:rsidRPr="71843549">
              <w:rPr>
                <w:rFonts w:ascii="Arial" w:eastAsiaTheme="minorEastAsia" w:hAnsi="Arial" w:cs="Arial"/>
                <w:sz w:val="22"/>
                <w:szCs w:val="22"/>
              </w:rPr>
              <w:t xml:space="preserve"> og sosialkompetanse</w:t>
            </w:r>
            <w:r w:rsidR="372AFC6D" w:rsidRPr="71843549">
              <w:rPr>
                <w:rFonts w:ascii="Arial" w:eastAsiaTheme="minorEastAsia" w:hAnsi="Arial" w:cs="Arial"/>
                <w:sz w:val="22"/>
                <w:szCs w:val="22"/>
              </w:rPr>
              <w:t xml:space="preserve">. </w:t>
            </w:r>
          </w:p>
          <w:p w14:paraId="70169CA6" w14:textId="77777777" w:rsidR="00AC5788" w:rsidRPr="0094471B" w:rsidRDefault="00AC5788" w:rsidP="0094471B">
            <w:pPr>
              <w:pStyle w:val="Default"/>
              <w:rPr>
                <w:rFonts w:ascii="Arial" w:eastAsiaTheme="minorEastAsia" w:hAnsi="Arial" w:cs="Arial"/>
                <w:sz w:val="22"/>
                <w:szCs w:val="22"/>
              </w:rPr>
            </w:pPr>
          </w:p>
          <w:p w14:paraId="64C5B321" w14:textId="77777777" w:rsidR="00C71BF7" w:rsidRDefault="4397716F" w:rsidP="00486E1C">
            <w:pPr>
              <w:pStyle w:val="Default"/>
              <w:numPr>
                <w:ilvl w:val="0"/>
                <w:numId w:val="22"/>
              </w:numPr>
              <w:rPr>
                <w:rFonts w:ascii="Arial" w:eastAsiaTheme="minorEastAsia" w:hAnsi="Arial" w:cs="Arial"/>
                <w:color w:val="000000" w:themeColor="text1"/>
                <w:sz w:val="22"/>
                <w:szCs w:val="22"/>
              </w:rPr>
            </w:pPr>
            <w:r w:rsidRPr="2F9AB41E">
              <w:rPr>
                <w:rFonts w:ascii="Arial" w:eastAsiaTheme="minorEastAsia" w:hAnsi="Arial" w:cs="Arial"/>
                <w:color w:val="000000" w:themeColor="text1"/>
                <w:sz w:val="22"/>
                <w:szCs w:val="22"/>
              </w:rPr>
              <w:t xml:space="preserve">Den voksnes rolle er avgjørende </w:t>
            </w:r>
            <w:r w:rsidRPr="3CA0A5FD">
              <w:rPr>
                <w:rFonts w:ascii="Arial" w:eastAsiaTheme="minorEastAsia" w:hAnsi="Arial" w:cs="Arial"/>
                <w:color w:val="000000" w:themeColor="text1"/>
                <w:sz w:val="22"/>
                <w:szCs w:val="22"/>
              </w:rPr>
              <w:t>når det gjelder språkstimulering</w:t>
            </w:r>
            <w:r w:rsidRPr="67165837">
              <w:rPr>
                <w:rFonts w:ascii="Arial" w:eastAsiaTheme="minorEastAsia" w:hAnsi="Arial" w:cs="Arial"/>
                <w:color w:val="000000" w:themeColor="text1"/>
                <w:sz w:val="22"/>
                <w:szCs w:val="22"/>
              </w:rPr>
              <w:t xml:space="preserve"> og språkarbeid i barneha</w:t>
            </w:r>
            <w:r w:rsidR="782618CB" w:rsidRPr="67165837">
              <w:rPr>
                <w:rFonts w:ascii="Arial" w:eastAsiaTheme="minorEastAsia" w:hAnsi="Arial" w:cs="Arial"/>
                <w:color w:val="000000" w:themeColor="text1"/>
                <w:sz w:val="22"/>
                <w:szCs w:val="22"/>
              </w:rPr>
              <w:t>gen</w:t>
            </w:r>
            <w:r w:rsidR="782618CB" w:rsidRPr="7419B965">
              <w:rPr>
                <w:rFonts w:ascii="Arial" w:eastAsiaTheme="minorEastAsia" w:hAnsi="Arial" w:cs="Arial"/>
                <w:color w:val="000000" w:themeColor="text1"/>
                <w:sz w:val="22"/>
                <w:szCs w:val="22"/>
              </w:rPr>
              <w:t>. Personalet skal være sensitive</w:t>
            </w:r>
            <w:r w:rsidR="782618CB" w:rsidRPr="7D7C6F05">
              <w:rPr>
                <w:rFonts w:ascii="Arial" w:eastAsiaTheme="minorEastAsia" w:hAnsi="Arial" w:cs="Arial"/>
                <w:color w:val="000000" w:themeColor="text1"/>
                <w:sz w:val="22"/>
                <w:szCs w:val="22"/>
              </w:rPr>
              <w:t>,</w:t>
            </w:r>
            <w:r w:rsidR="782618CB" w:rsidRPr="0AEC0329">
              <w:rPr>
                <w:rFonts w:ascii="Arial" w:eastAsiaTheme="minorEastAsia" w:hAnsi="Arial" w:cs="Arial"/>
                <w:color w:val="000000" w:themeColor="text1"/>
                <w:sz w:val="22"/>
                <w:szCs w:val="22"/>
              </w:rPr>
              <w:t xml:space="preserve"> engasjerte, nysgjerrige og gode rollemodeller</w:t>
            </w:r>
            <w:r w:rsidR="10CFB0E4" w:rsidRPr="7F5D3655">
              <w:rPr>
                <w:rFonts w:ascii="Arial" w:eastAsiaTheme="minorEastAsia" w:hAnsi="Arial" w:cs="Arial"/>
                <w:color w:val="000000" w:themeColor="text1"/>
                <w:sz w:val="22"/>
                <w:szCs w:val="22"/>
              </w:rPr>
              <w:t xml:space="preserve"> </w:t>
            </w:r>
            <w:r w:rsidR="782618CB" w:rsidRPr="7F5D3655">
              <w:rPr>
                <w:rFonts w:ascii="Arial" w:eastAsiaTheme="minorEastAsia" w:hAnsi="Arial" w:cs="Arial"/>
                <w:color w:val="000000" w:themeColor="text1"/>
                <w:sz w:val="22"/>
                <w:szCs w:val="22"/>
              </w:rPr>
              <w:t>for barna.</w:t>
            </w:r>
            <w:r w:rsidR="26A932FB" w:rsidRPr="7F5D3655">
              <w:rPr>
                <w:rFonts w:ascii="Arial" w:eastAsiaTheme="minorEastAsia" w:hAnsi="Arial" w:cs="Arial"/>
                <w:color w:val="000000" w:themeColor="text1"/>
                <w:sz w:val="22"/>
                <w:szCs w:val="22"/>
              </w:rPr>
              <w:t xml:space="preserve"> </w:t>
            </w:r>
          </w:p>
          <w:p w14:paraId="0F75F06D" w14:textId="77777777" w:rsidR="00C71BF7" w:rsidRDefault="00C71BF7" w:rsidP="00C71BF7">
            <w:pPr>
              <w:pStyle w:val="Listeavsnitt"/>
              <w:rPr>
                <w:rFonts w:eastAsiaTheme="minorEastAsia"/>
                <w:color w:val="000000" w:themeColor="text1"/>
                <w:sz w:val="22"/>
                <w:szCs w:val="22"/>
              </w:rPr>
            </w:pPr>
          </w:p>
          <w:p w14:paraId="066E6D5D" w14:textId="15174118" w:rsidR="7BE98849" w:rsidRDefault="26A932FB" w:rsidP="00486E1C">
            <w:pPr>
              <w:pStyle w:val="Default"/>
              <w:numPr>
                <w:ilvl w:val="0"/>
                <w:numId w:val="22"/>
              </w:numPr>
              <w:rPr>
                <w:rFonts w:ascii="Arial" w:eastAsiaTheme="minorEastAsia" w:hAnsi="Arial" w:cs="Arial"/>
                <w:color w:val="000000" w:themeColor="text1"/>
                <w:sz w:val="22"/>
                <w:szCs w:val="22"/>
              </w:rPr>
            </w:pPr>
            <w:r w:rsidRPr="3AB78C80">
              <w:rPr>
                <w:rFonts w:ascii="Arial" w:eastAsiaTheme="minorEastAsia" w:hAnsi="Arial" w:cs="Arial"/>
                <w:color w:val="000000" w:themeColor="text1"/>
                <w:sz w:val="22"/>
                <w:szCs w:val="22"/>
              </w:rPr>
              <w:t xml:space="preserve">Læring av språk skjer i </w:t>
            </w:r>
            <w:r w:rsidRPr="666F46E8">
              <w:rPr>
                <w:rFonts w:ascii="Arial" w:eastAsiaTheme="minorEastAsia" w:hAnsi="Arial" w:cs="Arial"/>
                <w:color w:val="000000" w:themeColor="text1"/>
                <w:sz w:val="22"/>
                <w:szCs w:val="22"/>
              </w:rPr>
              <w:t>alle situasjoner i løpet av</w:t>
            </w:r>
            <w:r w:rsidRPr="341263D5">
              <w:rPr>
                <w:rFonts w:ascii="Arial" w:eastAsiaTheme="minorEastAsia" w:hAnsi="Arial" w:cs="Arial"/>
                <w:color w:val="000000" w:themeColor="text1"/>
                <w:sz w:val="22"/>
                <w:szCs w:val="22"/>
              </w:rPr>
              <w:t xml:space="preserve"> barnehagedagen, </w:t>
            </w:r>
            <w:r w:rsidR="00424D5E" w:rsidRPr="341263D5">
              <w:rPr>
                <w:rFonts w:ascii="Arial" w:eastAsiaTheme="minorEastAsia" w:hAnsi="Arial" w:cs="Arial"/>
                <w:color w:val="000000" w:themeColor="text1"/>
                <w:sz w:val="22"/>
                <w:szCs w:val="22"/>
              </w:rPr>
              <w:t>f</w:t>
            </w:r>
            <w:r w:rsidR="00424D5E">
              <w:rPr>
                <w:rFonts w:ascii="Arial" w:eastAsiaTheme="minorEastAsia" w:hAnsi="Arial" w:cs="Arial"/>
                <w:color w:val="000000" w:themeColor="text1"/>
                <w:sz w:val="22"/>
                <w:szCs w:val="22"/>
              </w:rPr>
              <w:t>.</w:t>
            </w:r>
            <w:r w:rsidR="00424D5E" w:rsidRPr="341263D5">
              <w:rPr>
                <w:rFonts w:ascii="Arial" w:eastAsiaTheme="minorEastAsia" w:hAnsi="Arial" w:cs="Arial"/>
                <w:color w:val="000000" w:themeColor="text1"/>
                <w:sz w:val="22"/>
                <w:szCs w:val="22"/>
              </w:rPr>
              <w:t>eks.</w:t>
            </w:r>
            <w:r w:rsidRPr="341263D5">
              <w:rPr>
                <w:rFonts w:ascii="Arial" w:eastAsiaTheme="minorEastAsia" w:hAnsi="Arial" w:cs="Arial"/>
                <w:color w:val="000000" w:themeColor="text1"/>
                <w:sz w:val="22"/>
                <w:szCs w:val="22"/>
              </w:rPr>
              <w:t xml:space="preserve"> </w:t>
            </w:r>
            <w:r w:rsidRPr="38FE98AE">
              <w:rPr>
                <w:rFonts w:ascii="Arial" w:eastAsiaTheme="minorEastAsia" w:hAnsi="Arial" w:cs="Arial"/>
                <w:color w:val="000000" w:themeColor="text1"/>
                <w:sz w:val="22"/>
                <w:szCs w:val="22"/>
              </w:rPr>
              <w:t>under måltid,</w:t>
            </w:r>
            <w:r w:rsidR="1F6CB076" w:rsidRPr="38FE98AE">
              <w:rPr>
                <w:rFonts w:ascii="Arial" w:eastAsiaTheme="minorEastAsia" w:hAnsi="Arial" w:cs="Arial"/>
                <w:color w:val="000000" w:themeColor="text1"/>
                <w:sz w:val="22"/>
                <w:szCs w:val="22"/>
              </w:rPr>
              <w:t xml:space="preserve"> stell, </w:t>
            </w:r>
            <w:r w:rsidR="1F6CB076" w:rsidRPr="3A90E7F2">
              <w:rPr>
                <w:rFonts w:ascii="Arial" w:eastAsiaTheme="minorEastAsia" w:hAnsi="Arial" w:cs="Arial"/>
                <w:color w:val="000000" w:themeColor="text1"/>
                <w:sz w:val="22"/>
                <w:szCs w:val="22"/>
              </w:rPr>
              <w:t xml:space="preserve">garderobe, frilek, </w:t>
            </w:r>
            <w:r w:rsidR="1F6CB076" w:rsidRPr="580CBA1B">
              <w:rPr>
                <w:rFonts w:ascii="Arial" w:eastAsiaTheme="minorEastAsia" w:hAnsi="Arial" w:cs="Arial"/>
                <w:color w:val="000000" w:themeColor="text1"/>
                <w:sz w:val="22"/>
                <w:szCs w:val="22"/>
              </w:rPr>
              <w:t xml:space="preserve">utelek osv. </w:t>
            </w:r>
            <w:r w:rsidR="1F6CB076" w:rsidRPr="36ABDCED">
              <w:rPr>
                <w:rFonts w:ascii="Arial" w:eastAsiaTheme="minorEastAsia" w:hAnsi="Arial" w:cs="Arial"/>
                <w:color w:val="000000" w:themeColor="text1"/>
                <w:sz w:val="22"/>
                <w:szCs w:val="22"/>
              </w:rPr>
              <w:t xml:space="preserve">Her har personalet en </w:t>
            </w:r>
            <w:r w:rsidR="1227CF0B" w:rsidRPr="36ABDCED">
              <w:rPr>
                <w:rFonts w:ascii="Arial" w:eastAsiaTheme="minorEastAsia" w:hAnsi="Arial" w:cs="Arial"/>
                <w:color w:val="000000" w:themeColor="text1"/>
                <w:sz w:val="22"/>
                <w:szCs w:val="22"/>
              </w:rPr>
              <w:t>svært</w:t>
            </w:r>
            <w:r w:rsidR="1F6CB076" w:rsidRPr="36ABDCED">
              <w:rPr>
                <w:rFonts w:ascii="Arial" w:eastAsiaTheme="minorEastAsia" w:hAnsi="Arial" w:cs="Arial"/>
                <w:color w:val="000000" w:themeColor="text1"/>
                <w:sz w:val="22"/>
                <w:szCs w:val="22"/>
              </w:rPr>
              <w:t xml:space="preserve"> viktig rolle</w:t>
            </w:r>
            <w:r w:rsidR="4D85D68B" w:rsidRPr="36ABDCED">
              <w:rPr>
                <w:rFonts w:ascii="Arial" w:eastAsiaTheme="minorEastAsia" w:hAnsi="Arial" w:cs="Arial"/>
                <w:color w:val="000000" w:themeColor="text1"/>
                <w:sz w:val="22"/>
                <w:szCs w:val="22"/>
              </w:rPr>
              <w:t xml:space="preserve">, både som bevisste voksne i forhold til </w:t>
            </w:r>
            <w:r w:rsidR="4D85D68B" w:rsidRPr="5D59A793">
              <w:rPr>
                <w:rFonts w:ascii="Arial" w:eastAsiaTheme="minorEastAsia" w:hAnsi="Arial" w:cs="Arial"/>
                <w:color w:val="000000" w:themeColor="text1"/>
                <w:sz w:val="22"/>
                <w:szCs w:val="22"/>
              </w:rPr>
              <w:t xml:space="preserve">stimulering av </w:t>
            </w:r>
            <w:r w:rsidR="4D85D68B" w:rsidRPr="38CF0A7B">
              <w:rPr>
                <w:rFonts w:ascii="Arial" w:eastAsiaTheme="minorEastAsia" w:hAnsi="Arial" w:cs="Arial"/>
                <w:color w:val="000000" w:themeColor="text1"/>
                <w:sz w:val="22"/>
                <w:szCs w:val="22"/>
              </w:rPr>
              <w:t>barnas språk</w:t>
            </w:r>
            <w:r w:rsidR="58F62F5A" w:rsidRPr="38CF0A7B">
              <w:rPr>
                <w:rFonts w:ascii="Arial" w:eastAsiaTheme="minorEastAsia" w:hAnsi="Arial" w:cs="Arial"/>
                <w:color w:val="000000" w:themeColor="text1"/>
                <w:sz w:val="22"/>
                <w:szCs w:val="22"/>
              </w:rPr>
              <w:t xml:space="preserve"> og som </w:t>
            </w:r>
            <w:r w:rsidR="58F62F5A" w:rsidRPr="6BEAF84A">
              <w:rPr>
                <w:rFonts w:ascii="Arial" w:eastAsiaTheme="minorEastAsia" w:hAnsi="Arial" w:cs="Arial"/>
                <w:color w:val="000000" w:themeColor="text1"/>
                <w:sz w:val="22"/>
                <w:szCs w:val="22"/>
              </w:rPr>
              <w:t>gode språkmodeller.</w:t>
            </w:r>
            <w:r w:rsidR="00A2233D">
              <w:rPr>
                <w:rFonts w:ascii="Arial" w:eastAsiaTheme="minorEastAsia" w:hAnsi="Arial" w:cs="Arial"/>
                <w:color w:val="000000" w:themeColor="text1"/>
                <w:sz w:val="22"/>
                <w:szCs w:val="22"/>
              </w:rPr>
              <w:t>’</w:t>
            </w:r>
          </w:p>
          <w:p w14:paraId="19C5E2DC" w14:textId="77777777" w:rsidR="00DC1070" w:rsidRDefault="00DC1070" w:rsidP="36C96505">
            <w:pPr>
              <w:pStyle w:val="Default"/>
              <w:rPr>
                <w:rFonts w:ascii="Arial" w:eastAsiaTheme="minorEastAsia" w:hAnsi="Arial" w:cs="Arial"/>
                <w:color w:val="000000" w:themeColor="text1"/>
                <w:sz w:val="22"/>
                <w:szCs w:val="22"/>
              </w:rPr>
            </w:pPr>
          </w:p>
          <w:p w14:paraId="1D3EE983" w14:textId="77777777" w:rsidR="008E5AE0" w:rsidRDefault="00DC1070" w:rsidP="00486E1C">
            <w:pPr>
              <w:pStyle w:val="Default"/>
              <w:numPr>
                <w:ilvl w:val="0"/>
                <w:numId w:val="13"/>
              </w:numPr>
              <w:rPr>
                <w:rFonts w:ascii="Arial" w:eastAsiaTheme="minorEastAsia" w:hAnsi="Arial" w:cs="Arial"/>
                <w:color w:val="000000" w:themeColor="text1"/>
                <w:sz w:val="22"/>
                <w:szCs w:val="22"/>
              </w:rPr>
            </w:pPr>
            <w:r>
              <w:rPr>
                <w:rFonts w:ascii="Arial" w:eastAsiaTheme="minorEastAsia" w:hAnsi="Arial" w:cs="Arial"/>
                <w:color w:val="000000" w:themeColor="text1"/>
                <w:sz w:val="22"/>
                <w:szCs w:val="22"/>
              </w:rPr>
              <w:t xml:space="preserve">Vi forsterker språket </w:t>
            </w:r>
            <w:r w:rsidR="00FA6938">
              <w:rPr>
                <w:rFonts w:ascii="Arial" w:eastAsiaTheme="minorEastAsia" w:hAnsi="Arial" w:cs="Arial"/>
                <w:color w:val="000000" w:themeColor="text1"/>
                <w:sz w:val="22"/>
                <w:szCs w:val="22"/>
              </w:rPr>
              <w:t xml:space="preserve">ved å bruke visuelle konkreter til eventyr, </w:t>
            </w:r>
            <w:r w:rsidR="00542661">
              <w:rPr>
                <w:rFonts w:ascii="Arial" w:eastAsiaTheme="minorEastAsia" w:hAnsi="Arial" w:cs="Arial"/>
                <w:color w:val="000000" w:themeColor="text1"/>
                <w:sz w:val="22"/>
                <w:szCs w:val="22"/>
              </w:rPr>
              <w:t>symboler</w:t>
            </w:r>
            <w:r w:rsidR="0061066E">
              <w:rPr>
                <w:rFonts w:ascii="Arial" w:eastAsiaTheme="minorEastAsia" w:hAnsi="Arial" w:cs="Arial"/>
                <w:color w:val="000000" w:themeColor="text1"/>
                <w:sz w:val="22"/>
                <w:szCs w:val="22"/>
              </w:rPr>
              <w:t xml:space="preserve"> og</w:t>
            </w:r>
            <w:r w:rsidR="00542661">
              <w:rPr>
                <w:rFonts w:ascii="Arial" w:eastAsiaTheme="minorEastAsia" w:hAnsi="Arial" w:cs="Arial"/>
                <w:color w:val="000000" w:themeColor="text1"/>
                <w:sz w:val="22"/>
                <w:szCs w:val="22"/>
              </w:rPr>
              <w:t xml:space="preserve"> bilder </w:t>
            </w:r>
            <w:r w:rsidR="0061066E">
              <w:rPr>
                <w:rFonts w:ascii="Arial" w:eastAsiaTheme="minorEastAsia" w:hAnsi="Arial" w:cs="Arial"/>
                <w:color w:val="000000" w:themeColor="text1"/>
                <w:sz w:val="22"/>
                <w:szCs w:val="22"/>
              </w:rPr>
              <w:t>for de barna som har behov</w:t>
            </w:r>
            <w:r w:rsidR="0019165D">
              <w:rPr>
                <w:rFonts w:ascii="Arial" w:eastAsiaTheme="minorEastAsia" w:hAnsi="Arial" w:cs="Arial"/>
                <w:color w:val="000000" w:themeColor="text1"/>
                <w:sz w:val="22"/>
                <w:szCs w:val="22"/>
              </w:rPr>
              <w:t xml:space="preserve">. </w:t>
            </w:r>
            <w:r w:rsidR="00B150A7">
              <w:rPr>
                <w:rFonts w:ascii="Arial" w:eastAsiaTheme="minorEastAsia" w:hAnsi="Arial" w:cs="Arial"/>
                <w:color w:val="000000" w:themeColor="text1"/>
                <w:sz w:val="22"/>
                <w:szCs w:val="22"/>
              </w:rPr>
              <w:t xml:space="preserve">Vi </w:t>
            </w:r>
            <w:r w:rsidR="004E2D8E">
              <w:rPr>
                <w:rFonts w:ascii="Arial" w:eastAsiaTheme="minorEastAsia" w:hAnsi="Arial" w:cs="Arial"/>
                <w:color w:val="000000" w:themeColor="text1"/>
                <w:sz w:val="22"/>
                <w:szCs w:val="22"/>
              </w:rPr>
              <w:t xml:space="preserve">gir rom og tid for barn </w:t>
            </w:r>
            <w:r w:rsidR="00305566">
              <w:rPr>
                <w:rFonts w:ascii="Arial" w:eastAsiaTheme="minorEastAsia" w:hAnsi="Arial" w:cs="Arial"/>
                <w:color w:val="000000" w:themeColor="text1"/>
                <w:sz w:val="22"/>
                <w:szCs w:val="22"/>
              </w:rPr>
              <w:t>til å respondere</w:t>
            </w:r>
            <w:r w:rsidR="00504AAB">
              <w:rPr>
                <w:rFonts w:ascii="Arial" w:eastAsiaTheme="minorEastAsia" w:hAnsi="Arial" w:cs="Arial"/>
                <w:color w:val="000000" w:themeColor="text1"/>
                <w:sz w:val="22"/>
                <w:szCs w:val="22"/>
              </w:rPr>
              <w:t>.</w:t>
            </w:r>
          </w:p>
          <w:p w14:paraId="6F2D720C" w14:textId="12C5BF4C" w:rsidR="002079A7" w:rsidRPr="00DB5A27" w:rsidRDefault="002079A7" w:rsidP="002079A7">
            <w:pPr>
              <w:pStyle w:val="Default"/>
              <w:ind w:left="720"/>
              <w:rPr>
                <w:rFonts w:ascii="Arial" w:eastAsiaTheme="minorEastAsia" w:hAnsi="Arial" w:cs="Arial"/>
                <w:color w:val="000000" w:themeColor="text1"/>
                <w:sz w:val="22"/>
                <w:szCs w:val="22"/>
              </w:rPr>
            </w:pPr>
          </w:p>
        </w:tc>
      </w:tr>
    </w:tbl>
    <w:p w14:paraId="6947BCAF" w14:textId="5A4242CC" w:rsidR="35D24C5F" w:rsidRDefault="35D24C5F" w:rsidP="35D24C5F">
      <w:pPr>
        <w:pStyle w:val="Overskrift3"/>
        <w:ind w:left="0" w:firstLine="0"/>
        <w:rPr>
          <w:highlight w:val="yellow"/>
        </w:rPr>
      </w:pPr>
    </w:p>
    <w:p w14:paraId="756EE059" w14:textId="5D4D07B4" w:rsidR="000C3E84" w:rsidRPr="003B5FB1" w:rsidRDefault="2B70FC62" w:rsidP="008C54AA">
      <w:pPr>
        <w:pStyle w:val="Overskrift3"/>
        <w:ind w:left="0" w:firstLine="0"/>
      </w:pPr>
      <w:bookmarkStart w:id="13" w:name="_Toc87129506"/>
      <w:r w:rsidRPr="00E331D6">
        <w:t xml:space="preserve">2.7 </w:t>
      </w:r>
      <w:r w:rsidR="000C3E84" w:rsidRPr="00E331D6">
        <w:t>Barnehagens psykososiale miljø</w:t>
      </w:r>
      <w:bookmarkEnd w:id="13"/>
      <w:r w:rsidR="000C3E84" w:rsidRPr="003B5FB1">
        <w:t xml:space="preserve"> </w:t>
      </w:r>
    </w:p>
    <w:p w14:paraId="64F5ACDC" w14:textId="77777777" w:rsidR="005D42BB" w:rsidRPr="00CE237C" w:rsidRDefault="006639EE" w:rsidP="00AD00F6">
      <w:pPr>
        <w:rPr>
          <w:sz w:val="22"/>
          <w:szCs w:val="22"/>
        </w:rPr>
      </w:pPr>
      <w:r w:rsidRPr="00CE237C">
        <w:rPr>
          <w:sz w:val="22"/>
          <w:szCs w:val="22"/>
        </w:rPr>
        <w:t xml:space="preserve">Barnas fysiske og psykiske helse </w:t>
      </w:r>
      <w:r w:rsidR="00D4791A" w:rsidRPr="00CE237C">
        <w:rPr>
          <w:sz w:val="22"/>
          <w:szCs w:val="22"/>
        </w:rPr>
        <w:t>fremmes</w:t>
      </w:r>
      <w:r w:rsidRPr="00CE237C">
        <w:rPr>
          <w:sz w:val="22"/>
          <w:szCs w:val="22"/>
        </w:rPr>
        <w:t xml:space="preserve"> i barnehagen.</w:t>
      </w:r>
      <w:r w:rsidR="00812043" w:rsidRPr="00CE237C">
        <w:rPr>
          <w:sz w:val="22"/>
          <w:szCs w:val="22"/>
        </w:rPr>
        <w:t xml:space="preserve"> </w:t>
      </w:r>
      <w:r w:rsidR="007063B8" w:rsidRPr="00CE237C">
        <w:rPr>
          <w:sz w:val="22"/>
          <w:szCs w:val="22"/>
        </w:rPr>
        <w:t>Barnehagen bidra</w:t>
      </w:r>
      <w:r w:rsidR="00764FFA" w:rsidRPr="00CE237C">
        <w:rPr>
          <w:sz w:val="22"/>
          <w:szCs w:val="22"/>
        </w:rPr>
        <w:t>r</w:t>
      </w:r>
      <w:r w:rsidR="007063B8" w:rsidRPr="00CE237C">
        <w:rPr>
          <w:sz w:val="22"/>
          <w:szCs w:val="22"/>
        </w:rPr>
        <w:t xml:space="preserve"> til barnas trivsel, livsglede, mestring og følelse av egenverd og forebygge krenkelser og mobbing</w:t>
      </w:r>
      <w:r w:rsidR="000C06FF" w:rsidRPr="00CE237C">
        <w:rPr>
          <w:sz w:val="22"/>
          <w:szCs w:val="22"/>
        </w:rPr>
        <w:t>.</w:t>
      </w:r>
      <w:r w:rsidR="00AB424B" w:rsidRPr="00CE237C">
        <w:rPr>
          <w:sz w:val="22"/>
          <w:szCs w:val="22"/>
        </w:rPr>
        <w:t xml:space="preserve"> </w:t>
      </w:r>
      <w:r w:rsidR="00522309" w:rsidRPr="00CE237C">
        <w:rPr>
          <w:sz w:val="22"/>
          <w:szCs w:val="22"/>
        </w:rPr>
        <w:t>Om et barn opplever</w:t>
      </w:r>
      <w:r w:rsidR="0074223A" w:rsidRPr="00CE237C">
        <w:rPr>
          <w:sz w:val="22"/>
          <w:szCs w:val="22"/>
        </w:rPr>
        <w:t xml:space="preserve"> krenkelser eller mobbing må barnehagen håndtere, stoppe og følge opp. </w:t>
      </w:r>
    </w:p>
    <w:p w14:paraId="40C9229B" w14:textId="77777777" w:rsidR="005D42BB" w:rsidRPr="00CE237C" w:rsidRDefault="005D42BB" w:rsidP="00AD00F6">
      <w:pPr>
        <w:rPr>
          <w:sz w:val="22"/>
          <w:szCs w:val="22"/>
        </w:rPr>
      </w:pPr>
    </w:p>
    <w:p w14:paraId="5BD6BB6B" w14:textId="3FF54E49" w:rsidR="0074223A" w:rsidRPr="00CE237C" w:rsidRDefault="0074223A" w:rsidP="00AD00F6">
      <w:pPr>
        <w:rPr>
          <w:sz w:val="22"/>
          <w:szCs w:val="22"/>
        </w:rPr>
      </w:pPr>
      <w:r w:rsidRPr="00CE237C">
        <w:rPr>
          <w:sz w:val="22"/>
          <w:szCs w:val="22"/>
        </w:rPr>
        <w:t xml:space="preserve">Barnas selvfølelse støttes, samtidig som de skal få hjelp til å mestre balansen mellom å ivareta egne behov og det å ta hensyn til andres behov. I barnehagen skal alle barn kunne erfare å være betydningsfulle for fellesskapet og å være i positivt samspill med barn og voksne. Barnehage legger aktivt til rette for utvikling av vennskap og sosialt fellesskap. </w:t>
      </w:r>
    </w:p>
    <w:p w14:paraId="259A7050" w14:textId="6E7EC474" w:rsidR="008D4F56" w:rsidRPr="003B5FB1" w:rsidRDefault="008D4F56" w:rsidP="00AD00F6"/>
    <w:tbl>
      <w:tblPr>
        <w:tblStyle w:val="Tabellrutenett"/>
        <w:tblW w:w="0" w:type="auto"/>
        <w:tblLook w:val="04A0" w:firstRow="1" w:lastRow="0" w:firstColumn="1" w:lastColumn="0" w:noHBand="0" w:noVBand="1"/>
      </w:tblPr>
      <w:tblGrid>
        <w:gridCol w:w="9060"/>
      </w:tblGrid>
      <w:tr w:rsidR="00A43229" w:rsidRPr="003B5FB1" w14:paraId="56438769" w14:textId="77777777" w:rsidTr="3CA03EF5">
        <w:trPr>
          <w:trHeight w:val="1273"/>
        </w:trPr>
        <w:tc>
          <w:tcPr>
            <w:tcW w:w="9060" w:type="dxa"/>
          </w:tcPr>
          <w:p w14:paraId="48185588" w14:textId="0B3039A5" w:rsidR="00045593" w:rsidRDefault="00A43229" w:rsidP="00AD00F6">
            <w:pPr>
              <w:rPr>
                <w:sz w:val="22"/>
                <w:szCs w:val="22"/>
              </w:rPr>
            </w:pPr>
            <w:r w:rsidRPr="006205E4">
              <w:rPr>
                <w:sz w:val="22"/>
                <w:szCs w:val="22"/>
              </w:rPr>
              <w:t>Hvordan jobber barnehagen med sosial</w:t>
            </w:r>
            <w:r w:rsidR="009A7227" w:rsidRPr="006205E4">
              <w:rPr>
                <w:sz w:val="22"/>
                <w:szCs w:val="22"/>
              </w:rPr>
              <w:t xml:space="preserve"> </w:t>
            </w:r>
            <w:r w:rsidR="0051469A" w:rsidRPr="006205E4">
              <w:rPr>
                <w:sz w:val="22"/>
                <w:szCs w:val="22"/>
              </w:rPr>
              <w:t>ko</w:t>
            </w:r>
            <w:r w:rsidR="00C0498F" w:rsidRPr="006205E4">
              <w:rPr>
                <w:sz w:val="22"/>
                <w:szCs w:val="22"/>
              </w:rPr>
              <w:t>mpetanse</w:t>
            </w:r>
            <w:r w:rsidR="00EA337F" w:rsidRPr="006205E4">
              <w:rPr>
                <w:sz w:val="22"/>
                <w:szCs w:val="22"/>
              </w:rPr>
              <w:t>?</w:t>
            </w:r>
          </w:p>
          <w:p w14:paraId="6D16DD18" w14:textId="1A7928D1" w:rsidR="006205E4" w:rsidRPr="00A45EF6" w:rsidRDefault="00FB403C" w:rsidP="00486E1C">
            <w:pPr>
              <w:pStyle w:val="Default"/>
              <w:numPr>
                <w:ilvl w:val="0"/>
                <w:numId w:val="13"/>
              </w:numPr>
              <w:rPr>
                <w:rFonts w:ascii="Arial" w:eastAsiaTheme="minorHAnsi" w:hAnsi="Arial" w:cs="Arial"/>
                <w:sz w:val="22"/>
                <w:szCs w:val="22"/>
              </w:rPr>
            </w:pPr>
            <w:r>
              <w:rPr>
                <w:rFonts w:ascii="Arial" w:eastAsiaTheme="minorHAnsi" w:hAnsi="Arial" w:cs="Arial"/>
                <w:sz w:val="22"/>
                <w:szCs w:val="22"/>
              </w:rPr>
              <w:t>Vi fremmer positivt samspill ved å inkludere barna i daglig oppgaver.</w:t>
            </w:r>
          </w:p>
          <w:p w14:paraId="4FFB4277" w14:textId="6A0D6604" w:rsidR="006205E4" w:rsidRPr="00A45EF6" w:rsidRDefault="00FB403C" w:rsidP="00486E1C">
            <w:pPr>
              <w:pStyle w:val="Default"/>
              <w:numPr>
                <w:ilvl w:val="0"/>
                <w:numId w:val="13"/>
              </w:numPr>
              <w:rPr>
                <w:rFonts w:ascii="Arial" w:eastAsiaTheme="minorHAnsi" w:hAnsi="Arial" w:cs="Arial"/>
                <w:sz w:val="22"/>
                <w:szCs w:val="22"/>
              </w:rPr>
            </w:pPr>
            <w:r>
              <w:rPr>
                <w:rFonts w:ascii="Arial" w:eastAsiaTheme="minorHAnsi" w:hAnsi="Arial" w:cs="Arial"/>
                <w:sz w:val="22"/>
                <w:szCs w:val="22"/>
              </w:rPr>
              <w:t xml:space="preserve">Vi bruker barn som rollemodeller og personalet veileder barna i ulike situasjoner. </w:t>
            </w:r>
          </w:p>
          <w:p w14:paraId="4B45EAD5" w14:textId="1801E3C3" w:rsidR="006205E4" w:rsidRPr="00A45EF6" w:rsidRDefault="00FB403C" w:rsidP="00486E1C">
            <w:pPr>
              <w:pStyle w:val="Default"/>
              <w:numPr>
                <w:ilvl w:val="0"/>
                <w:numId w:val="13"/>
              </w:numPr>
              <w:rPr>
                <w:rFonts w:ascii="Arial" w:eastAsiaTheme="minorHAnsi" w:hAnsi="Arial" w:cs="Arial"/>
                <w:sz w:val="22"/>
                <w:szCs w:val="22"/>
              </w:rPr>
            </w:pPr>
            <w:r>
              <w:rPr>
                <w:rFonts w:ascii="Arial" w:eastAsiaTheme="minorHAnsi" w:hAnsi="Arial" w:cs="Arial"/>
                <w:sz w:val="22"/>
                <w:szCs w:val="22"/>
              </w:rPr>
              <w:t xml:space="preserve">Personalet støtter og setter ord på gode og vonde følelser. Vi snakker om det som skjer. Vi jobber med selvhevdelse og få et positivt selvbilde.  </w:t>
            </w:r>
          </w:p>
          <w:p w14:paraId="788B222B" w14:textId="275EC150" w:rsidR="006205E4" w:rsidRPr="00A45EF6" w:rsidRDefault="00FB403C" w:rsidP="00486E1C">
            <w:pPr>
              <w:pStyle w:val="Default"/>
              <w:numPr>
                <w:ilvl w:val="0"/>
                <w:numId w:val="13"/>
              </w:numPr>
              <w:rPr>
                <w:rFonts w:ascii="Arial" w:eastAsiaTheme="minorHAnsi" w:hAnsi="Arial" w:cs="Arial"/>
                <w:sz w:val="22"/>
                <w:szCs w:val="22"/>
              </w:rPr>
            </w:pPr>
            <w:r>
              <w:rPr>
                <w:rFonts w:ascii="Arial" w:eastAsiaTheme="minorHAnsi" w:hAnsi="Arial" w:cs="Arial"/>
                <w:sz w:val="22"/>
                <w:szCs w:val="22"/>
              </w:rPr>
              <w:t>Personalet tilrettelegger læringsmiljøet etter behovet, slik at alle barn får mulighet til å delta.</w:t>
            </w:r>
          </w:p>
          <w:p w14:paraId="5925CB91" w14:textId="7CBFE412" w:rsidR="006205E4" w:rsidRPr="00A45EF6" w:rsidRDefault="002351C3" w:rsidP="00486E1C">
            <w:pPr>
              <w:pStyle w:val="Default"/>
              <w:numPr>
                <w:ilvl w:val="0"/>
                <w:numId w:val="13"/>
              </w:numPr>
              <w:rPr>
                <w:rFonts w:ascii="Arial" w:eastAsiaTheme="minorHAnsi" w:hAnsi="Arial" w:cs="Arial"/>
                <w:sz w:val="22"/>
                <w:szCs w:val="22"/>
              </w:rPr>
            </w:pPr>
            <w:r>
              <w:rPr>
                <w:rFonts w:ascii="Arial" w:eastAsiaTheme="minorHAnsi" w:hAnsi="Arial" w:cs="Arial"/>
                <w:sz w:val="22"/>
                <w:szCs w:val="22"/>
              </w:rPr>
              <w:t xml:space="preserve">Vi bruker et pedagogisk verktøy som heter Mitt valg med Teddy. </w:t>
            </w:r>
          </w:p>
          <w:p w14:paraId="43E2B578" w14:textId="27412D04" w:rsidR="0055759A" w:rsidRDefault="002351C3" w:rsidP="00486E1C">
            <w:pPr>
              <w:pStyle w:val="Default"/>
              <w:numPr>
                <w:ilvl w:val="0"/>
                <w:numId w:val="13"/>
              </w:numPr>
              <w:rPr>
                <w:rFonts w:ascii="Arial" w:eastAsiaTheme="minorHAnsi" w:hAnsi="Arial" w:cs="Arial"/>
                <w:sz w:val="22"/>
                <w:szCs w:val="22"/>
              </w:rPr>
            </w:pPr>
            <w:r>
              <w:rPr>
                <w:rFonts w:ascii="Arial" w:eastAsiaTheme="minorHAnsi" w:hAnsi="Arial" w:cs="Arial"/>
                <w:sz w:val="22"/>
                <w:szCs w:val="22"/>
              </w:rPr>
              <w:t>Vi jobber med språkutvikling gjennom formelle og uformelle leksituasjoner.</w:t>
            </w:r>
          </w:p>
          <w:p w14:paraId="7FDAE3E1" w14:textId="77777777" w:rsidR="00FB403C" w:rsidRPr="00CE237C" w:rsidRDefault="00FB403C" w:rsidP="00AD00F6">
            <w:pPr>
              <w:rPr>
                <w:sz w:val="22"/>
                <w:szCs w:val="22"/>
              </w:rPr>
            </w:pPr>
          </w:p>
          <w:p w14:paraId="2C1354AC" w14:textId="5F2443BE" w:rsidR="009F5E3E" w:rsidRDefault="00A43229" w:rsidP="00AD00F6">
            <w:pPr>
              <w:rPr>
                <w:sz w:val="22"/>
                <w:szCs w:val="22"/>
              </w:rPr>
            </w:pPr>
            <w:r w:rsidRPr="00CE237C">
              <w:rPr>
                <w:sz w:val="22"/>
                <w:szCs w:val="22"/>
              </w:rPr>
              <w:t xml:space="preserve">Hvordan legger barnehagen til rette for utvikling av vennskap og sosialt fellesskap? </w:t>
            </w:r>
          </w:p>
          <w:p w14:paraId="6B60DC08" w14:textId="5292506E" w:rsidR="006205E4" w:rsidRPr="00A45EF6" w:rsidRDefault="003D396F" w:rsidP="00486E1C">
            <w:pPr>
              <w:pStyle w:val="Listeavsnitt"/>
              <w:numPr>
                <w:ilvl w:val="0"/>
                <w:numId w:val="13"/>
              </w:numPr>
              <w:rPr>
                <w:sz w:val="22"/>
                <w:szCs w:val="22"/>
              </w:rPr>
            </w:pPr>
            <w:r w:rsidRPr="006205E4">
              <w:rPr>
                <w:sz w:val="22"/>
                <w:szCs w:val="22"/>
              </w:rPr>
              <w:t xml:space="preserve">Vi danner lekegrupper deler av dagen og gir barna tid og rom </w:t>
            </w:r>
          </w:p>
          <w:p w14:paraId="2780CCA1" w14:textId="1CC2A9CD" w:rsidR="006205E4" w:rsidRPr="00A45EF6" w:rsidRDefault="003D396F" w:rsidP="00486E1C">
            <w:pPr>
              <w:pStyle w:val="Listeavsnitt"/>
              <w:numPr>
                <w:ilvl w:val="0"/>
                <w:numId w:val="13"/>
              </w:numPr>
              <w:rPr>
                <w:sz w:val="22"/>
                <w:szCs w:val="22"/>
              </w:rPr>
            </w:pPr>
            <w:r w:rsidRPr="006205E4">
              <w:rPr>
                <w:sz w:val="22"/>
                <w:szCs w:val="22"/>
              </w:rPr>
              <w:t>Vi har ulike leketemaer og lekemat</w:t>
            </w:r>
            <w:r w:rsidR="00565E5D" w:rsidRPr="006205E4">
              <w:rPr>
                <w:sz w:val="22"/>
                <w:szCs w:val="22"/>
              </w:rPr>
              <w:t>e</w:t>
            </w:r>
            <w:r w:rsidRPr="006205E4">
              <w:rPr>
                <w:sz w:val="22"/>
                <w:szCs w:val="22"/>
              </w:rPr>
              <w:t>riell som bidrar til ulik type lek</w:t>
            </w:r>
            <w:r w:rsidR="002C5B3D">
              <w:rPr>
                <w:sz w:val="22"/>
                <w:szCs w:val="22"/>
              </w:rPr>
              <w:t xml:space="preserve"> og felles </w:t>
            </w:r>
            <w:r w:rsidR="003B09B6">
              <w:rPr>
                <w:sz w:val="22"/>
                <w:szCs w:val="22"/>
              </w:rPr>
              <w:t>erfaringer som utgangspunkt for sosial</w:t>
            </w:r>
            <w:r w:rsidR="000A5FC9">
              <w:rPr>
                <w:sz w:val="22"/>
                <w:szCs w:val="22"/>
              </w:rPr>
              <w:t>t</w:t>
            </w:r>
            <w:r w:rsidR="003B09B6">
              <w:rPr>
                <w:sz w:val="22"/>
                <w:szCs w:val="22"/>
              </w:rPr>
              <w:t xml:space="preserve"> samspill</w:t>
            </w:r>
          </w:p>
          <w:p w14:paraId="76B26906" w14:textId="0D0C7FFB" w:rsidR="3CA03EF5" w:rsidRPr="00DB5A27" w:rsidRDefault="003D396F" w:rsidP="00486E1C">
            <w:pPr>
              <w:pStyle w:val="Listeavsnitt"/>
              <w:numPr>
                <w:ilvl w:val="0"/>
                <w:numId w:val="13"/>
              </w:numPr>
              <w:rPr>
                <w:sz w:val="22"/>
                <w:szCs w:val="22"/>
              </w:rPr>
            </w:pPr>
            <w:r w:rsidRPr="006205E4">
              <w:rPr>
                <w:sz w:val="22"/>
                <w:szCs w:val="22"/>
              </w:rPr>
              <w:t>Vi organiserer felles samlinger som gir felles utgangspunkt til lek</w:t>
            </w:r>
            <w:r w:rsidR="000B44C7" w:rsidRPr="006205E4">
              <w:rPr>
                <w:sz w:val="22"/>
                <w:szCs w:val="22"/>
              </w:rPr>
              <w:t>.</w:t>
            </w:r>
          </w:p>
          <w:p w14:paraId="21C6B5E4" w14:textId="50455718" w:rsidR="3CA03EF5" w:rsidRDefault="3CA03EF5" w:rsidP="3CA03EF5">
            <w:pPr>
              <w:rPr>
                <w:rFonts w:eastAsia="Calibri"/>
                <w:color w:val="000000" w:themeColor="text1"/>
              </w:rPr>
            </w:pPr>
          </w:p>
          <w:p w14:paraId="3A505C7D" w14:textId="5AB9FCD1" w:rsidR="6A5CA32A" w:rsidRDefault="6A5CA32A" w:rsidP="3CA03EF5">
            <w:pPr>
              <w:rPr>
                <w:rFonts w:eastAsia="Times New Roman"/>
                <w:color w:val="auto"/>
                <w:sz w:val="22"/>
                <w:szCs w:val="22"/>
                <w:lang w:eastAsia="nb-NO"/>
              </w:rPr>
            </w:pPr>
            <w:r w:rsidRPr="00DB5A27">
              <w:rPr>
                <w:rFonts w:eastAsia="Times New Roman"/>
                <w:b/>
                <w:bCs/>
                <w:color w:val="943634" w:themeColor="accent2" w:themeShade="BF"/>
                <w:sz w:val="22"/>
                <w:szCs w:val="22"/>
                <w:lang w:eastAsia="nb-NO"/>
              </w:rPr>
              <w:t>Den voksnes rolle:</w:t>
            </w:r>
            <w:r w:rsidRPr="00DB5A27">
              <w:rPr>
                <w:rFonts w:eastAsia="Times New Roman"/>
                <w:color w:val="943634" w:themeColor="accent2" w:themeShade="BF"/>
                <w:sz w:val="22"/>
                <w:szCs w:val="22"/>
                <w:lang w:eastAsia="nb-NO"/>
              </w:rPr>
              <w:t> </w:t>
            </w:r>
            <w:r>
              <w:br/>
            </w:r>
            <w:r w:rsidRPr="3CA03EF5">
              <w:rPr>
                <w:rFonts w:eastAsia="Times New Roman"/>
                <w:color w:val="auto"/>
                <w:sz w:val="22"/>
                <w:szCs w:val="22"/>
                <w:lang w:eastAsia="nb-NO"/>
              </w:rPr>
              <w:t>Selv om barn lærer veldig mye sosial kompetanse ved å være i samspill og lek med andre barn, er de voksnes rolle og hvordan barna blir møtt av de voksne som er rundt dem avgjørende for hvordan barna utvikler seg sosialt.  </w:t>
            </w:r>
          </w:p>
          <w:p w14:paraId="01CFB314" w14:textId="77777777" w:rsidR="00F073CE" w:rsidRPr="00F073CE" w:rsidRDefault="00F073CE" w:rsidP="00F073CE">
            <w:pPr>
              <w:autoSpaceDE/>
              <w:autoSpaceDN/>
              <w:adjustRightInd/>
              <w:textAlignment w:val="baseline"/>
              <w:rPr>
                <w:rFonts w:eastAsia="Times New Roman"/>
                <w:color w:val="auto"/>
                <w:sz w:val="22"/>
                <w:szCs w:val="22"/>
                <w:lang w:eastAsia="nb-NO"/>
              </w:rPr>
            </w:pPr>
            <w:r w:rsidRPr="00F073CE">
              <w:rPr>
                <w:rFonts w:eastAsia="Times New Roman"/>
                <w:color w:val="auto"/>
                <w:sz w:val="22"/>
                <w:szCs w:val="22"/>
                <w:lang w:eastAsia="nb-NO"/>
              </w:rPr>
              <w:t> </w:t>
            </w:r>
          </w:p>
          <w:p w14:paraId="160D4DFC" w14:textId="6565DE06" w:rsidR="00F073CE" w:rsidRPr="00F073CE" w:rsidRDefault="00F073CE" w:rsidP="00F073CE">
            <w:pPr>
              <w:autoSpaceDE/>
              <w:autoSpaceDN/>
              <w:adjustRightInd/>
              <w:textAlignment w:val="baseline"/>
              <w:rPr>
                <w:rFonts w:eastAsia="Times New Roman"/>
                <w:color w:val="auto"/>
                <w:sz w:val="22"/>
                <w:szCs w:val="22"/>
                <w:lang w:eastAsia="nb-NO"/>
              </w:rPr>
            </w:pPr>
            <w:r w:rsidRPr="00F073CE">
              <w:rPr>
                <w:rFonts w:eastAsia="Times New Roman"/>
                <w:color w:val="auto"/>
                <w:sz w:val="22"/>
                <w:szCs w:val="22"/>
                <w:lang w:eastAsia="nb-NO"/>
              </w:rPr>
              <w:lastRenderedPageBreak/>
              <w:t>Vi kan dele sosial kompetanse inn i fem områder</w:t>
            </w:r>
            <w:r w:rsidRPr="00F073CE">
              <w:rPr>
                <w:rFonts w:eastAsia="Times New Roman"/>
                <w:i/>
                <w:iCs/>
                <w:color w:val="auto"/>
                <w:sz w:val="22"/>
                <w:szCs w:val="22"/>
                <w:lang w:eastAsia="nb-NO"/>
              </w:rPr>
              <w:t>:</w:t>
            </w:r>
            <w:r w:rsidRPr="00F073CE">
              <w:rPr>
                <w:rFonts w:eastAsia="Times New Roman"/>
                <w:color w:val="auto"/>
                <w:sz w:val="22"/>
                <w:szCs w:val="22"/>
                <w:lang w:eastAsia="nb-NO"/>
              </w:rPr>
              <w:t> </w:t>
            </w:r>
          </w:p>
          <w:p w14:paraId="17756B15" w14:textId="77777777" w:rsidR="00F073CE" w:rsidRPr="00F073CE" w:rsidRDefault="00F073CE" w:rsidP="00486E1C">
            <w:pPr>
              <w:numPr>
                <w:ilvl w:val="0"/>
                <w:numId w:val="32"/>
              </w:numPr>
              <w:autoSpaceDE/>
              <w:autoSpaceDN/>
              <w:adjustRightInd/>
              <w:spacing w:after="160" w:line="259" w:lineRule="auto"/>
              <w:ind w:left="360" w:firstLine="0"/>
              <w:textAlignment w:val="baseline"/>
              <w:rPr>
                <w:rFonts w:eastAsia="Times New Roman"/>
                <w:color w:val="auto"/>
                <w:sz w:val="22"/>
                <w:szCs w:val="22"/>
                <w:lang w:eastAsia="nb-NO"/>
              </w:rPr>
            </w:pPr>
            <w:r w:rsidRPr="00F073CE">
              <w:rPr>
                <w:rFonts w:eastAsia="Times New Roman"/>
                <w:color w:val="auto"/>
                <w:sz w:val="22"/>
                <w:szCs w:val="22"/>
                <w:lang w:eastAsia="nb-NO"/>
              </w:rPr>
              <w:t>Empati og rolletaking – dvs. Gjenkjennelse og innlevelse i andre menneskers følelser, at man oppfører seg passende overfor andre og setter seg inn i andres rolle. </w:t>
            </w:r>
          </w:p>
          <w:p w14:paraId="0E99B064" w14:textId="77777777" w:rsidR="00F073CE" w:rsidRPr="00F073CE" w:rsidRDefault="00F073CE" w:rsidP="00486E1C">
            <w:pPr>
              <w:numPr>
                <w:ilvl w:val="0"/>
                <w:numId w:val="33"/>
              </w:numPr>
              <w:autoSpaceDE/>
              <w:autoSpaceDN/>
              <w:adjustRightInd/>
              <w:spacing w:after="160" w:line="259" w:lineRule="auto"/>
              <w:ind w:left="360" w:firstLine="0"/>
              <w:textAlignment w:val="baseline"/>
              <w:rPr>
                <w:rFonts w:eastAsia="Times New Roman"/>
                <w:color w:val="auto"/>
                <w:sz w:val="22"/>
                <w:szCs w:val="22"/>
                <w:lang w:eastAsia="nb-NO"/>
              </w:rPr>
            </w:pPr>
            <w:r w:rsidRPr="00F073CE">
              <w:rPr>
                <w:rFonts w:eastAsia="Times New Roman"/>
                <w:color w:val="auto"/>
                <w:sz w:val="22"/>
                <w:szCs w:val="22"/>
                <w:lang w:eastAsia="nb-NO"/>
              </w:rPr>
              <w:t>Prososial atferd</w:t>
            </w:r>
            <w:r w:rsidRPr="00F073CE">
              <w:rPr>
                <w:rFonts w:eastAsia="Times New Roman"/>
                <w:i/>
                <w:iCs/>
                <w:color w:val="auto"/>
                <w:sz w:val="22"/>
                <w:szCs w:val="22"/>
                <w:lang w:eastAsia="nb-NO"/>
              </w:rPr>
              <w:t> </w:t>
            </w:r>
            <w:r w:rsidRPr="00F073CE">
              <w:rPr>
                <w:rFonts w:eastAsia="Times New Roman"/>
                <w:color w:val="auto"/>
                <w:sz w:val="22"/>
                <w:szCs w:val="22"/>
                <w:lang w:eastAsia="nb-NO"/>
              </w:rPr>
              <w:t>– dvs. Positive sosiale holdninger og handlinger, f.eks. å hjelpe, dele, støtte, anerkjenne, oppmuntre, inkludere, vise omsorg osv. </w:t>
            </w:r>
          </w:p>
          <w:p w14:paraId="3910A2CD" w14:textId="77777777" w:rsidR="00F073CE" w:rsidRPr="00F073CE" w:rsidRDefault="00F073CE" w:rsidP="00486E1C">
            <w:pPr>
              <w:numPr>
                <w:ilvl w:val="0"/>
                <w:numId w:val="34"/>
              </w:numPr>
              <w:autoSpaceDE/>
              <w:autoSpaceDN/>
              <w:adjustRightInd/>
              <w:spacing w:after="160" w:line="259" w:lineRule="auto"/>
              <w:ind w:left="360" w:firstLine="0"/>
              <w:textAlignment w:val="baseline"/>
              <w:rPr>
                <w:rFonts w:eastAsia="Times New Roman"/>
                <w:color w:val="auto"/>
                <w:sz w:val="22"/>
                <w:szCs w:val="22"/>
                <w:lang w:eastAsia="nb-NO"/>
              </w:rPr>
            </w:pPr>
            <w:r w:rsidRPr="00F073CE">
              <w:rPr>
                <w:rFonts w:eastAsia="Times New Roman"/>
                <w:color w:val="auto"/>
                <w:sz w:val="22"/>
                <w:szCs w:val="22"/>
                <w:lang w:eastAsia="nb-NO"/>
              </w:rPr>
              <w:t>Selvkontroll – dvs. Å kunne utsette egne behov og ønsker i situasjoner som krever turtaking, kompromisser og felles avgjørelser. (Det handler også om å planlegge og vurdere egen atferd, samt å utsette umiddelbar belønning når det er mer lønnsomt på sikt.)  </w:t>
            </w:r>
          </w:p>
          <w:p w14:paraId="4E426E56" w14:textId="77777777" w:rsidR="00F073CE" w:rsidRPr="00F073CE" w:rsidRDefault="00F073CE" w:rsidP="00486E1C">
            <w:pPr>
              <w:numPr>
                <w:ilvl w:val="0"/>
                <w:numId w:val="35"/>
              </w:numPr>
              <w:autoSpaceDE/>
              <w:autoSpaceDN/>
              <w:adjustRightInd/>
              <w:spacing w:after="160" w:line="259" w:lineRule="auto"/>
              <w:ind w:left="360" w:firstLine="0"/>
              <w:textAlignment w:val="baseline"/>
              <w:rPr>
                <w:rFonts w:eastAsia="Times New Roman"/>
                <w:color w:val="auto"/>
                <w:sz w:val="22"/>
                <w:szCs w:val="22"/>
                <w:lang w:eastAsia="nb-NO"/>
              </w:rPr>
            </w:pPr>
            <w:r w:rsidRPr="00F073CE">
              <w:rPr>
                <w:rFonts w:eastAsia="Times New Roman"/>
                <w:color w:val="auto"/>
                <w:sz w:val="22"/>
                <w:szCs w:val="22"/>
                <w:lang w:eastAsia="nb-NO"/>
              </w:rPr>
              <w:t>Selvhevdelse – dvs. Å ta initiativ i forhold til andre, for eksempel til deltakelse i samtaler, lek og felles aktiviteter. Selvhevdelse handler også om å hevde egne meninger, ønsker og behov og å vise en positiv selvoppfatning </w:t>
            </w:r>
          </w:p>
          <w:p w14:paraId="658FA73E" w14:textId="77777777" w:rsidR="00F073CE" w:rsidRPr="00F073CE" w:rsidRDefault="00F073CE" w:rsidP="00486E1C">
            <w:pPr>
              <w:numPr>
                <w:ilvl w:val="0"/>
                <w:numId w:val="36"/>
              </w:numPr>
              <w:autoSpaceDE/>
              <w:autoSpaceDN/>
              <w:adjustRightInd/>
              <w:spacing w:after="160" w:line="259" w:lineRule="auto"/>
              <w:ind w:left="360" w:firstLine="0"/>
              <w:textAlignment w:val="baseline"/>
              <w:rPr>
                <w:rFonts w:eastAsia="Times New Roman"/>
                <w:color w:val="auto"/>
                <w:sz w:val="22"/>
                <w:szCs w:val="22"/>
                <w:lang w:eastAsia="nb-NO"/>
              </w:rPr>
            </w:pPr>
            <w:r w:rsidRPr="00F073CE">
              <w:rPr>
                <w:rFonts w:eastAsia="Times New Roman"/>
                <w:color w:val="auto"/>
                <w:sz w:val="22"/>
                <w:szCs w:val="22"/>
                <w:lang w:eastAsia="nb-NO"/>
              </w:rPr>
              <w:t>Lek, glede og humor – dvs. Å føle glede og kunne slappe av, spøke og ha det moro. Det handler også om å involvere seg fullt og helt i lek, tre inn og ut av lek, være med på turtaking, forstå lekesignalene og følge lekens regler.      </w:t>
            </w:r>
          </w:p>
          <w:p w14:paraId="7AB26354" w14:textId="77777777" w:rsidR="00A43229" w:rsidRDefault="00DB5A27" w:rsidP="00DB5A27">
            <w:pPr>
              <w:rPr>
                <w:rStyle w:val="Hyperkobling"/>
                <w:rFonts w:eastAsia="Calibri"/>
              </w:rPr>
            </w:pPr>
            <w:r>
              <w:t xml:space="preserve">      </w:t>
            </w:r>
            <w:hyperlink r:id="rId23">
              <w:r w:rsidRPr="0326123C">
                <w:rPr>
                  <w:rStyle w:val="Hyperkobling"/>
                  <w:rFonts w:eastAsia="Calibri"/>
                </w:rPr>
                <w:t>https://www.udir.no/laring-og-trivsel/barnehagemiljo/</w:t>
              </w:r>
            </w:hyperlink>
          </w:p>
          <w:p w14:paraId="67FFAAAC" w14:textId="688D56B6" w:rsidR="00EA587E" w:rsidRPr="00DB5A27" w:rsidRDefault="00EA587E" w:rsidP="00DB5A27">
            <w:pPr>
              <w:rPr>
                <w:rFonts w:eastAsia="Calibri"/>
                <w:color w:val="333333"/>
              </w:rPr>
            </w:pPr>
          </w:p>
        </w:tc>
      </w:tr>
    </w:tbl>
    <w:p w14:paraId="7C54476A" w14:textId="77777777" w:rsidR="00D46C11" w:rsidRDefault="00D46C11" w:rsidP="00DB5A27">
      <w:pPr>
        <w:pStyle w:val="Overskrift3"/>
        <w:ind w:left="0" w:firstLine="0"/>
      </w:pPr>
      <w:bookmarkStart w:id="14" w:name="_Toc87129507"/>
    </w:p>
    <w:p w14:paraId="7DF31C6D" w14:textId="2614858D" w:rsidR="00CF5AD9" w:rsidRPr="003B5FB1" w:rsidRDefault="6043A056" w:rsidP="00DB5A27">
      <w:pPr>
        <w:pStyle w:val="Overskrift3"/>
        <w:ind w:left="0" w:firstLine="0"/>
      </w:pPr>
      <w:r w:rsidRPr="003B5FB1">
        <w:t xml:space="preserve">2.8 </w:t>
      </w:r>
      <w:r w:rsidR="00CF5AD9" w:rsidRPr="003B5FB1">
        <w:t>Forebygging av seksuelle overgrep</w:t>
      </w:r>
      <w:bookmarkEnd w:id="14"/>
      <w:r w:rsidR="00E22C3A" w:rsidRPr="003B5FB1">
        <w:t xml:space="preserve"> </w:t>
      </w:r>
    </w:p>
    <w:p w14:paraId="6211254A" w14:textId="76EE353A" w:rsidR="00CF5AD9" w:rsidRPr="00CE237C" w:rsidRDefault="007C04E9" w:rsidP="00AD00F6">
      <w:pPr>
        <w:rPr>
          <w:sz w:val="22"/>
          <w:szCs w:val="22"/>
        </w:rPr>
      </w:pPr>
      <w:r w:rsidRPr="00CE237C">
        <w:rPr>
          <w:sz w:val="22"/>
          <w:szCs w:val="22"/>
        </w:rPr>
        <w:t>Gjennom den daglige og nære kontakten med barna er barnehagen i en sentral posisjon til å observere og motta</w:t>
      </w:r>
      <w:r w:rsidR="005364D9" w:rsidRPr="00CE237C">
        <w:rPr>
          <w:sz w:val="22"/>
          <w:szCs w:val="22"/>
        </w:rPr>
        <w:t xml:space="preserve"> informasjon om barna</w:t>
      </w:r>
      <w:r w:rsidR="00D40A36" w:rsidRPr="00CE237C">
        <w:rPr>
          <w:sz w:val="22"/>
          <w:szCs w:val="22"/>
        </w:rPr>
        <w:t>s</w:t>
      </w:r>
      <w:r w:rsidR="005364D9" w:rsidRPr="00CE237C">
        <w:rPr>
          <w:sz w:val="22"/>
          <w:szCs w:val="22"/>
        </w:rPr>
        <w:t xml:space="preserve"> omsorg- og livssituasjon. </w:t>
      </w:r>
      <w:r w:rsidR="00E22C3A" w:rsidRPr="00CE237C">
        <w:rPr>
          <w:sz w:val="22"/>
          <w:szCs w:val="22"/>
        </w:rPr>
        <w:t xml:space="preserve">Lørenskog </w:t>
      </w:r>
      <w:r w:rsidR="12E43565" w:rsidRPr="00CE237C">
        <w:rPr>
          <w:sz w:val="22"/>
          <w:szCs w:val="22"/>
        </w:rPr>
        <w:t>kommune har utarbeidet en rutine som skal bidra til å forebygge seksuelle overgrep gjennom å skape trygge, sterke barn. Barnehagene jobbe</w:t>
      </w:r>
      <w:r w:rsidR="2B5BC370" w:rsidRPr="00CE237C">
        <w:rPr>
          <w:sz w:val="22"/>
          <w:szCs w:val="22"/>
        </w:rPr>
        <w:t>r</w:t>
      </w:r>
      <w:r w:rsidR="12E43565" w:rsidRPr="00CE237C">
        <w:rPr>
          <w:sz w:val="22"/>
          <w:szCs w:val="22"/>
        </w:rPr>
        <w:t xml:space="preserve"> systematisk over tid for å bidra til at barn og unge får trygge og gode oppvekstforhold. Barn lærer om seksualitet, kropp og følelser</w:t>
      </w:r>
      <w:r w:rsidR="00286A8A" w:rsidRPr="00CE237C">
        <w:rPr>
          <w:sz w:val="22"/>
          <w:szCs w:val="22"/>
        </w:rPr>
        <w:t xml:space="preserve"> og</w:t>
      </w:r>
      <w:r w:rsidR="005C0CD2" w:rsidRPr="00CE237C">
        <w:rPr>
          <w:sz w:val="22"/>
          <w:szCs w:val="22"/>
        </w:rPr>
        <w:t xml:space="preserve"> dette gir </w:t>
      </w:r>
      <w:r w:rsidR="12E43565" w:rsidRPr="00CE237C">
        <w:rPr>
          <w:sz w:val="22"/>
          <w:szCs w:val="22"/>
        </w:rPr>
        <w:t>større mulighet for å kunne si ifra hvis de opplever krenkelser som for eksempel seksuelle overgrep. Barna</w:t>
      </w:r>
      <w:r w:rsidR="4CF17E9B" w:rsidRPr="00CE237C">
        <w:rPr>
          <w:sz w:val="22"/>
          <w:szCs w:val="22"/>
        </w:rPr>
        <w:t xml:space="preserve"> </w:t>
      </w:r>
      <w:r w:rsidR="368A4D54" w:rsidRPr="00CE237C">
        <w:rPr>
          <w:sz w:val="22"/>
          <w:szCs w:val="22"/>
        </w:rPr>
        <w:t>lære</w:t>
      </w:r>
      <w:r w:rsidR="004C3CFA" w:rsidRPr="00CE237C">
        <w:rPr>
          <w:sz w:val="22"/>
          <w:szCs w:val="22"/>
        </w:rPr>
        <w:t>r</w:t>
      </w:r>
      <w:r w:rsidR="12E43565" w:rsidRPr="00CE237C">
        <w:rPr>
          <w:sz w:val="22"/>
          <w:szCs w:val="22"/>
        </w:rPr>
        <w:t xml:space="preserve"> hva som er naturlig, hva som er rett og galt i forhold til egen og andres kropp, for å sette grenser for seg selv.</w:t>
      </w:r>
    </w:p>
    <w:p w14:paraId="600375F4" w14:textId="078626D1" w:rsidR="00EA587E" w:rsidRDefault="00EA587E" w:rsidP="00942231"/>
    <w:tbl>
      <w:tblPr>
        <w:tblStyle w:val="Tabellrutenett"/>
        <w:tblW w:w="0" w:type="auto"/>
        <w:tblLook w:val="04A0" w:firstRow="1" w:lastRow="0" w:firstColumn="1" w:lastColumn="0" w:noHBand="0" w:noVBand="1"/>
      </w:tblPr>
      <w:tblGrid>
        <w:gridCol w:w="9060"/>
      </w:tblGrid>
      <w:tr w:rsidR="008E5AE0" w14:paraId="671C0244" w14:textId="77777777" w:rsidTr="3CA03EF5">
        <w:tc>
          <w:tcPr>
            <w:tcW w:w="9060" w:type="dxa"/>
          </w:tcPr>
          <w:p w14:paraId="32A5ACBC" w14:textId="36DB5DC5" w:rsidR="3CA03EF5" w:rsidRPr="001D7214" w:rsidRDefault="00662673" w:rsidP="001D7214">
            <w:pPr>
              <w:pStyle w:val="Listeavsnitt"/>
              <w:numPr>
                <w:ilvl w:val="0"/>
                <w:numId w:val="13"/>
              </w:numPr>
              <w:rPr>
                <w:sz w:val="22"/>
                <w:szCs w:val="22"/>
              </w:rPr>
            </w:pPr>
            <w:r w:rsidRPr="00504AAB">
              <w:rPr>
                <w:sz w:val="22"/>
                <w:szCs w:val="22"/>
              </w:rPr>
              <w:t xml:space="preserve">Vi har samtalegrupper for </w:t>
            </w:r>
            <w:r w:rsidR="009454A6" w:rsidRPr="00504AAB">
              <w:rPr>
                <w:sz w:val="22"/>
                <w:szCs w:val="22"/>
              </w:rPr>
              <w:t>de eldste</w:t>
            </w:r>
            <w:r w:rsidR="00847BF7" w:rsidRPr="00504AAB">
              <w:rPr>
                <w:sz w:val="22"/>
                <w:szCs w:val="22"/>
              </w:rPr>
              <w:t xml:space="preserve"> </w:t>
            </w:r>
            <w:r w:rsidRPr="00504AAB">
              <w:rPr>
                <w:sz w:val="22"/>
                <w:szCs w:val="22"/>
              </w:rPr>
              <w:t>førskolebarna der barna lærer om kroppen, følelser og hvem man kan snakke med hvis en opplever krenkelser, utestenging, er redd og mobbin</w:t>
            </w:r>
            <w:r w:rsidR="00942F30" w:rsidRPr="00504AAB">
              <w:rPr>
                <w:sz w:val="22"/>
                <w:szCs w:val="22"/>
              </w:rPr>
              <w:t xml:space="preserve">g. </w:t>
            </w:r>
          </w:p>
          <w:p w14:paraId="110AF935" w14:textId="21DBBFC6" w:rsidR="00A201B4" w:rsidRPr="001D7214" w:rsidRDefault="00A45D18" w:rsidP="00C27B5B">
            <w:pPr>
              <w:pStyle w:val="Listeavsnitt"/>
              <w:numPr>
                <w:ilvl w:val="0"/>
                <w:numId w:val="13"/>
              </w:numPr>
              <w:rPr>
                <w:sz w:val="22"/>
                <w:szCs w:val="22"/>
              </w:rPr>
            </w:pPr>
            <w:r w:rsidRPr="00504AAB">
              <w:rPr>
                <w:sz w:val="22"/>
                <w:szCs w:val="22"/>
              </w:rPr>
              <w:t>V</w:t>
            </w:r>
            <w:r w:rsidR="00A201B4" w:rsidRPr="00504AAB">
              <w:rPr>
                <w:sz w:val="22"/>
                <w:szCs w:val="22"/>
              </w:rPr>
              <w:t xml:space="preserve">i </w:t>
            </w:r>
            <w:r w:rsidR="004F784E" w:rsidRPr="00504AAB">
              <w:rPr>
                <w:sz w:val="22"/>
                <w:szCs w:val="22"/>
              </w:rPr>
              <w:t>bruker temaer fra</w:t>
            </w:r>
            <w:r w:rsidR="00E36B95" w:rsidRPr="00504AAB">
              <w:rPr>
                <w:sz w:val="22"/>
                <w:szCs w:val="22"/>
              </w:rPr>
              <w:t xml:space="preserve"> b</w:t>
            </w:r>
            <w:r w:rsidR="00FE3619" w:rsidRPr="00504AAB">
              <w:rPr>
                <w:sz w:val="22"/>
                <w:szCs w:val="22"/>
              </w:rPr>
              <w:t>oka</w:t>
            </w:r>
            <w:r w:rsidR="004F784E" w:rsidRPr="00504AAB">
              <w:rPr>
                <w:sz w:val="22"/>
                <w:szCs w:val="22"/>
              </w:rPr>
              <w:t xml:space="preserve"> «</w:t>
            </w:r>
            <w:r w:rsidR="00965E88" w:rsidRPr="00504AAB">
              <w:rPr>
                <w:sz w:val="22"/>
                <w:szCs w:val="22"/>
              </w:rPr>
              <w:t>Jeg er meg! Min meg</w:t>
            </w:r>
            <w:r w:rsidR="007B5C7B" w:rsidRPr="00504AAB">
              <w:rPr>
                <w:sz w:val="22"/>
                <w:szCs w:val="22"/>
              </w:rPr>
              <w:t xml:space="preserve">» </w:t>
            </w:r>
            <w:r w:rsidR="00FE3619" w:rsidRPr="00504AAB">
              <w:rPr>
                <w:sz w:val="22"/>
                <w:szCs w:val="22"/>
              </w:rPr>
              <w:t>av Eli</w:t>
            </w:r>
            <w:r w:rsidR="00006ABB" w:rsidRPr="00504AAB">
              <w:rPr>
                <w:sz w:val="22"/>
                <w:szCs w:val="22"/>
              </w:rPr>
              <w:t xml:space="preserve"> R</w:t>
            </w:r>
            <w:r w:rsidR="00FE3619" w:rsidRPr="00504AAB">
              <w:rPr>
                <w:sz w:val="22"/>
                <w:szCs w:val="22"/>
              </w:rPr>
              <w:t>ygg og M</w:t>
            </w:r>
            <w:r w:rsidR="00E41008" w:rsidRPr="00504AAB">
              <w:rPr>
                <w:sz w:val="22"/>
                <w:szCs w:val="22"/>
              </w:rPr>
              <w:t>argrete W</w:t>
            </w:r>
            <w:r w:rsidR="006645FA" w:rsidRPr="00504AAB">
              <w:rPr>
                <w:sz w:val="22"/>
                <w:szCs w:val="22"/>
              </w:rPr>
              <w:t>.</w:t>
            </w:r>
            <w:r w:rsidR="00E00FA0" w:rsidRPr="00504AAB">
              <w:rPr>
                <w:sz w:val="22"/>
                <w:szCs w:val="22"/>
              </w:rPr>
              <w:t xml:space="preserve"> A</w:t>
            </w:r>
            <w:r w:rsidR="00E41008" w:rsidRPr="00504AAB">
              <w:rPr>
                <w:sz w:val="22"/>
                <w:szCs w:val="22"/>
              </w:rPr>
              <w:t>a</w:t>
            </w:r>
            <w:r w:rsidR="00673C22" w:rsidRPr="00504AAB">
              <w:rPr>
                <w:sz w:val="22"/>
                <w:szCs w:val="22"/>
              </w:rPr>
              <w:t xml:space="preserve">sland. Vi ser </w:t>
            </w:r>
            <w:r w:rsidR="00234DB6" w:rsidRPr="00504AAB">
              <w:rPr>
                <w:sz w:val="22"/>
                <w:szCs w:val="22"/>
              </w:rPr>
              <w:t>film fra</w:t>
            </w:r>
            <w:r w:rsidR="00B97A18" w:rsidRPr="00504AAB">
              <w:rPr>
                <w:sz w:val="22"/>
                <w:szCs w:val="22"/>
              </w:rPr>
              <w:t xml:space="preserve"> </w:t>
            </w:r>
            <w:r w:rsidR="00916BC2" w:rsidRPr="00504AAB">
              <w:rPr>
                <w:sz w:val="22"/>
                <w:szCs w:val="22"/>
              </w:rPr>
              <w:t>«kroppen min eier jeg</w:t>
            </w:r>
            <w:r w:rsidR="00504AAB">
              <w:rPr>
                <w:sz w:val="22"/>
                <w:szCs w:val="22"/>
              </w:rPr>
              <w:t>.</w:t>
            </w:r>
            <w:r w:rsidR="00916BC2" w:rsidRPr="00504AAB">
              <w:rPr>
                <w:sz w:val="22"/>
                <w:szCs w:val="22"/>
              </w:rPr>
              <w:t xml:space="preserve"> </w:t>
            </w:r>
            <w:r w:rsidR="005971A9" w:rsidRPr="00504AAB">
              <w:rPr>
                <w:sz w:val="22"/>
                <w:szCs w:val="22"/>
              </w:rPr>
              <w:t>E</w:t>
            </w:r>
            <w:r w:rsidR="006C659F" w:rsidRPr="00504AAB">
              <w:rPr>
                <w:sz w:val="22"/>
                <w:szCs w:val="22"/>
              </w:rPr>
              <w:t>t undervisningsopplegg fra Redd barna.</w:t>
            </w:r>
          </w:p>
          <w:p w14:paraId="5A02B15C" w14:textId="11076B88" w:rsidR="00A13187" w:rsidRPr="001D7214" w:rsidRDefault="00847BF7" w:rsidP="001D7214">
            <w:pPr>
              <w:pStyle w:val="Listeavsnitt"/>
              <w:numPr>
                <w:ilvl w:val="0"/>
                <w:numId w:val="13"/>
              </w:numPr>
              <w:rPr>
                <w:sz w:val="22"/>
                <w:szCs w:val="22"/>
              </w:rPr>
            </w:pPr>
            <w:r w:rsidRPr="00504AAB">
              <w:rPr>
                <w:sz w:val="22"/>
                <w:szCs w:val="22"/>
              </w:rPr>
              <w:t xml:space="preserve">De </w:t>
            </w:r>
            <w:r w:rsidR="00DB22E8" w:rsidRPr="00504AAB">
              <w:rPr>
                <w:sz w:val="22"/>
                <w:szCs w:val="22"/>
              </w:rPr>
              <w:t>yngre barna lærer om kroppen min og leser bøker om vennskap fr</w:t>
            </w:r>
            <w:r w:rsidR="00685A20" w:rsidRPr="00504AAB">
              <w:rPr>
                <w:sz w:val="22"/>
                <w:szCs w:val="22"/>
              </w:rPr>
              <w:t xml:space="preserve">a serien </w:t>
            </w:r>
            <w:r w:rsidR="0080534D" w:rsidRPr="00504AAB">
              <w:rPr>
                <w:sz w:val="22"/>
                <w:szCs w:val="22"/>
              </w:rPr>
              <w:t>«</w:t>
            </w:r>
            <w:r w:rsidR="00685A20" w:rsidRPr="00504AAB">
              <w:rPr>
                <w:sz w:val="22"/>
                <w:szCs w:val="22"/>
              </w:rPr>
              <w:t>10 vennebøker</w:t>
            </w:r>
            <w:r w:rsidR="0080534D" w:rsidRPr="00504AAB">
              <w:rPr>
                <w:sz w:val="22"/>
                <w:szCs w:val="22"/>
              </w:rPr>
              <w:t>»</w:t>
            </w:r>
            <w:r w:rsidR="00685A20" w:rsidRPr="00504AAB">
              <w:rPr>
                <w:sz w:val="22"/>
                <w:szCs w:val="22"/>
              </w:rPr>
              <w:t>.</w:t>
            </w:r>
          </w:p>
          <w:p w14:paraId="0A973D6C" w14:textId="54C99550" w:rsidR="008E5AE0" w:rsidRPr="001D7214" w:rsidRDefault="00A13187" w:rsidP="00942231">
            <w:pPr>
              <w:pStyle w:val="Listeavsnitt"/>
              <w:numPr>
                <w:ilvl w:val="0"/>
                <w:numId w:val="13"/>
              </w:numPr>
              <w:rPr>
                <w:sz w:val="22"/>
                <w:szCs w:val="22"/>
              </w:rPr>
            </w:pPr>
            <w:r>
              <w:rPr>
                <w:sz w:val="22"/>
                <w:szCs w:val="22"/>
              </w:rPr>
              <w:t xml:space="preserve">Vi har veiledende verktøy for personalet som de kan ta i bruk når et barn ikke har det bra. </w:t>
            </w:r>
          </w:p>
        </w:tc>
      </w:tr>
    </w:tbl>
    <w:p w14:paraId="76B94293" w14:textId="41BCF1A8" w:rsidR="00EA587E" w:rsidRPr="004B3022" w:rsidRDefault="00EA587E" w:rsidP="3CA03EF5">
      <w:pPr>
        <w:rPr>
          <w:rFonts w:eastAsia="Calibri"/>
          <w:color w:val="000000" w:themeColor="text1"/>
        </w:rPr>
      </w:pPr>
    </w:p>
    <w:p w14:paraId="1B3229D7" w14:textId="279447D8" w:rsidR="008002EA" w:rsidRPr="003B5FB1" w:rsidRDefault="40CE02D5" w:rsidP="00EA587E">
      <w:pPr>
        <w:pStyle w:val="Overskrift3"/>
      </w:pPr>
      <w:bookmarkStart w:id="15" w:name="_Toc87129508"/>
      <w:r w:rsidRPr="00E331D6">
        <w:t xml:space="preserve">2.9 </w:t>
      </w:r>
      <w:r w:rsidR="00290D7E" w:rsidRPr="00E331D6">
        <w:t>Bærekraftig utvikling</w:t>
      </w:r>
      <w:bookmarkEnd w:id="15"/>
      <w:r w:rsidR="00290D7E" w:rsidRPr="003B5FB1">
        <w:t xml:space="preserve"> </w:t>
      </w:r>
      <w:r w:rsidR="000C3E84" w:rsidRPr="003B5FB1">
        <w:t xml:space="preserve"> </w:t>
      </w:r>
    </w:p>
    <w:p w14:paraId="473BFF1A" w14:textId="03CC2840" w:rsidR="00F85F78" w:rsidRDefault="00744F36" w:rsidP="00F85F78">
      <w:pPr>
        <w:rPr>
          <w:rFonts w:eastAsia="Times New Roman"/>
        </w:rPr>
      </w:pPr>
      <w:r w:rsidRPr="00CE237C">
        <w:rPr>
          <w:sz w:val="22"/>
          <w:szCs w:val="22"/>
        </w:rPr>
        <w:t>Gjennom miljøarbeidet skal barna</w:t>
      </w:r>
      <w:r w:rsidR="005A6B70" w:rsidRPr="00CE237C">
        <w:rPr>
          <w:sz w:val="22"/>
          <w:szCs w:val="22"/>
        </w:rPr>
        <w:t xml:space="preserve"> lære å ta vare på seg selv, hverandre og naturen. </w:t>
      </w:r>
      <w:r w:rsidR="00554267" w:rsidRPr="00CE237C">
        <w:rPr>
          <w:sz w:val="22"/>
          <w:szCs w:val="22"/>
        </w:rPr>
        <w:t>Bærekraftig utvikling omfatter natur, økonomi og sosiale forhold og er en forutsetning for å ta vare på jorden</w:t>
      </w:r>
      <w:r w:rsidR="000B1BC3">
        <w:rPr>
          <w:rFonts w:eastAsia="Times New Roman"/>
        </w:rPr>
        <w:t xml:space="preserve"> slik vi kjenner det. Barnehagen har derfor en viktig oppgave i å fremme verdier, holdninger og praksis for mer bærekraftige samfunn. </w:t>
      </w:r>
    </w:p>
    <w:p w14:paraId="4F576DFE" w14:textId="77777777" w:rsidR="004D2344" w:rsidRDefault="004D2344" w:rsidP="00F85F78">
      <w:pPr>
        <w:rPr>
          <w:rFonts w:eastAsia="Times New Roman"/>
        </w:rPr>
      </w:pPr>
    </w:p>
    <w:p w14:paraId="4BC19FCB" w14:textId="64904A0F" w:rsidR="00F85F78" w:rsidRDefault="000B1BC3" w:rsidP="00F85F78">
      <w:r>
        <w:rPr>
          <w:rFonts w:eastAsia="Times New Roman"/>
        </w:rPr>
        <w:lastRenderedPageBreak/>
        <w:t>Bærekraftig utvikling handler om at mennesker som lever i dag, får dekket sine grunnleggende behov uten å ødelegge fremtidige generasjoners mulighet til å dekke sine. Det handler om å tenke og handle lokalt, nasjonalt og globalt. Barnehagen skal bidra til at barna kan forstå at dagens handlinger har konsekvenser for fremtiden. Barnehagen skal legge grunnlag for barnas evne til å tenke kritisk, handle etisk og vise solidaritet. Barna skal gjøre erfaringer med å gi omsorg og ta vare på omgivelsene og naturen.</w:t>
      </w:r>
      <w:r w:rsidR="00F85F78" w:rsidRPr="00F85F78">
        <w:t xml:space="preserve"> </w:t>
      </w:r>
    </w:p>
    <w:p w14:paraId="37132E11" w14:textId="0CBEA2A2" w:rsidR="004D2344" w:rsidRDefault="004D2344" w:rsidP="00EA587E"/>
    <w:p w14:paraId="5B4486E3" w14:textId="4D4AFDFA" w:rsidR="00EA587E" w:rsidRDefault="004D2344" w:rsidP="00EA587E">
      <w:r>
        <w:rPr>
          <w:noProof/>
        </w:rPr>
        <w:drawing>
          <wp:anchor distT="0" distB="0" distL="114300" distR="114300" simplePos="0" relativeHeight="251658246" behindDoc="1" locked="0" layoutInCell="1" allowOverlap="1" wp14:anchorId="4FC53834" wp14:editId="41E1A4C5">
            <wp:simplePos x="0" y="0"/>
            <wp:positionH relativeFrom="margin">
              <wp:align>right</wp:align>
            </wp:positionH>
            <wp:positionV relativeFrom="paragraph">
              <wp:posOffset>493395</wp:posOffset>
            </wp:positionV>
            <wp:extent cx="2284226" cy="1804035"/>
            <wp:effectExtent l="0" t="0" r="1905" b="0"/>
            <wp:wrapNone/>
            <wp:docPr id="1" name="Bilde 1" descr="Grønt Fla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ønt Flag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4226" cy="1804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5F78" w:rsidRPr="000B1BC3">
        <w:t>Alle kommunale barnehager er Grønt Flagg-sertifisert. Grønt Flagg er en</w:t>
      </w:r>
      <w:r w:rsidR="00EA587E">
        <w:t xml:space="preserve"> </w:t>
      </w:r>
      <w:r w:rsidR="00F85F78" w:rsidRPr="000B1BC3">
        <w:t>miljøsertifisering rettet mot barnehager og skoler. Formålet med sertifiseringen er å</w:t>
      </w:r>
      <w:r w:rsidR="00EA587E">
        <w:t xml:space="preserve"> </w:t>
      </w:r>
      <w:r w:rsidR="00F85F78" w:rsidRPr="000B1BC3">
        <w:t>styrke bærekraftig utvikling gjennom miljøarbeidet</w:t>
      </w:r>
    </w:p>
    <w:p w14:paraId="2D4C55CA" w14:textId="0BAB7F9A" w:rsidR="00EA587E" w:rsidRDefault="00EA587E" w:rsidP="00EA587E"/>
    <w:p w14:paraId="34A2380E" w14:textId="77777777" w:rsidR="00EA587E" w:rsidRDefault="00EA587E" w:rsidP="00EA587E"/>
    <w:p w14:paraId="061DB953" w14:textId="66E3D1E6" w:rsidR="00EA587E" w:rsidRDefault="00EA587E" w:rsidP="00EA587E"/>
    <w:p w14:paraId="362B1411" w14:textId="48ED9A6D" w:rsidR="006710A7" w:rsidRDefault="006710A7" w:rsidP="5D15412E"/>
    <w:tbl>
      <w:tblPr>
        <w:tblStyle w:val="Tabellrutenett"/>
        <w:tblW w:w="0" w:type="auto"/>
        <w:tblLook w:val="04A0" w:firstRow="1" w:lastRow="0" w:firstColumn="1" w:lastColumn="0" w:noHBand="0" w:noVBand="1"/>
      </w:tblPr>
      <w:tblGrid>
        <w:gridCol w:w="9060"/>
      </w:tblGrid>
      <w:tr w:rsidR="004964BD" w14:paraId="6774D10F" w14:textId="77777777" w:rsidTr="004964BD">
        <w:tc>
          <w:tcPr>
            <w:tcW w:w="9060" w:type="dxa"/>
          </w:tcPr>
          <w:p w14:paraId="7B93BF49" w14:textId="77777777" w:rsidR="006710A7" w:rsidRDefault="006710A7" w:rsidP="006710A7">
            <w:pPr>
              <w:pStyle w:val="Listeavsnitt"/>
              <w:rPr>
                <w:rFonts w:eastAsia="Times New Roman"/>
                <w:sz w:val="22"/>
                <w:szCs w:val="22"/>
                <w:lang w:eastAsia="nb-NO"/>
              </w:rPr>
            </w:pPr>
          </w:p>
          <w:p w14:paraId="34F4900C" w14:textId="2DADB209" w:rsidR="001A0AD5" w:rsidRPr="00504AAB" w:rsidRDefault="001A0AD5" w:rsidP="00486E1C">
            <w:pPr>
              <w:pStyle w:val="Listeavsnitt"/>
              <w:numPr>
                <w:ilvl w:val="0"/>
                <w:numId w:val="24"/>
              </w:numPr>
              <w:rPr>
                <w:rFonts w:eastAsia="Times New Roman"/>
                <w:sz w:val="22"/>
                <w:szCs w:val="22"/>
                <w:lang w:eastAsia="nb-NO"/>
              </w:rPr>
            </w:pPr>
            <w:r w:rsidRPr="00504AAB">
              <w:rPr>
                <w:rFonts w:eastAsia="Times New Roman"/>
                <w:sz w:val="22"/>
                <w:szCs w:val="22"/>
                <w:lang w:eastAsia="nb-NO"/>
              </w:rPr>
              <w:t>Barnehagen fremmer verdier, holdninger og praksis for mer bærekraftige samfunn</w:t>
            </w:r>
            <w:r w:rsidR="008248F8" w:rsidRPr="00504AAB">
              <w:rPr>
                <w:rFonts w:eastAsia="Times New Roman"/>
                <w:sz w:val="22"/>
                <w:szCs w:val="22"/>
                <w:lang w:eastAsia="nb-NO"/>
              </w:rPr>
              <w:t xml:space="preserve"> gjennom dialog </w:t>
            </w:r>
            <w:r w:rsidR="00324B84" w:rsidRPr="00504AAB">
              <w:rPr>
                <w:rFonts w:eastAsia="Times New Roman"/>
                <w:sz w:val="22"/>
                <w:szCs w:val="22"/>
                <w:lang w:eastAsia="nb-NO"/>
              </w:rPr>
              <w:t xml:space="preserve">og opplevelser knyttet til naturen. </w:t>
            </w:r>
            <w:r w:rsidR="0085380B" w:rsidRPr="00504AAB">
              <w:rPr>
                <w:rFonts w:eastAsia="Times New Roman"/>
                <w:sz w:val="22"/>
                <w:szCs w:val="22"/>
                <w:lang w:eastAsia="nb-NO"/>
              </w:rPr>
              <w:t>Personalet legger opp til</w:t>
            </w:r>
            <w:r w:rsidR="00324B84" w:rsidRPr="00504AAB">
              <w:rPr>
                <w:rFonts w:eastAsia="Times New Roman"/>
                <w:sz w:val="22"/>
                <w:szCs w:val="22"/>
                <w:lang w:eastAsia="nb-NO"/>
              </w:rPr>
              <w:t xml:space="preserve"> samtaler sammen</w:t>
            </w:r>
            <w:r w:rsidR="0085380B" w:rsidRPr="00504AAB">
              <w:rPr>
                <w:rFonts w:eastAsia="Times New Roman"/>
                <w:sz w:val="22"/>
                <w:szCs w:val="22"/>
                <w:lang w:eastAsia="nb-NO"/>
              </w:rPr>
              <w:t xml:space="preserve"> med barn</w:t>
            </w:r>
            <w:r w:rsidR="00324B84" w:rsidRPr="00504AAB">
              <w:rPr>
                <w:rFonts w:eastAsia="Times New Roman"/>
                <w:sz w:val="22"/>
                <w:szCs w:val="22"/>
                <w:lang w:eastAsia="nb-NO"/>
              </w:rPr>
              <w:t xml:space="preserve"> og </w:t>
            </w:r>
            <w:r w:rsidR="0085380B" w:rsidRPr="00504AAB">
              <w:rPr>
                <w:rFonts w:eastAsia="Times New Roman"/>
                <w:sz w:val="22"/>
                <w:szCs w:val="22"/>
                <w:lang w:eastAsia="nb-NO"/>
              </w:rPr>
              <w:t xml:space="preserve">undrer seg over </w:t>
            </w:r>
            <w:r w:rsidR="002D3A37" w:rsidRPr="00504AAB">
              <w:rPr>
                <w:rFonts w:eastAsia="Times New Roman"/>
                <w:sz w:val="22"/>
                <w:szCs w:val="22"/>
                <w:lang w:eastAsia="nb-NO"/>
              </w:rPr>
              <w:t xml:space="preserve">og lytter til barnas innspill </w:t>
            </w:r>
            <w:r w:rsidR="00F01922" w:rsidRPr="00504AAB">
              <w:rPr>
                <w:rFonts w:eastAsia="Times New Roman"/>
                <w:sz w:val="22"/>
                <w:szCs w:val="22"/>
                <w:lang w:eastAsia="nb-NO"/>
              </w:rPr>
              <w:t xml:space="preserve">om det vi ser. </w:t>
            </w:r>
            <w:r w:rsidR="002D3A37" w:rsidRPr="00504AAB">
              <w:rPr>
                <w:rFonts w:eastAsia="Times New Roman"/>
                <w:sz w:val="22"/>
                <w:szCs w:val="22"/>
                <w:lang w:eastAsia="nb-NO"/>
              </w:rPr>
              <w:t xml:space="preserve"> </w:t>
            </w:r>
          </w:p>
          <w:p w14:paraId="5E871ED3" w14:textId="79A0A6B9" w:rsidR="009549B7" w:rsidRPr="009549B7" w:rsidRDefault="009549B7" w:rsidP="001A0AD5">
            <w:pPr>
              <w:rPr>
                <w:rFonts w:eastAsia="Times New Roman"/>
                <w:sz w:val="22"/>
                <w:szCs w:val="22"/>
                <w:lang w:eastAsia="nb-NO"/>
              </w:rPr>
            </w:pPr>
          </w:p>
          <w:p w14:paraId="2546E677" w14:textId="79A0A6B9" w:rsidR="001A0AD5" w:rsidRPr="00504AAB" w:rsidRDefault="001A0AD5" w:rsidP="00486E1C">
            <w:pPr>
              <w:pStyle w:val="Listeavsnitt"/>
              <w:numPr>
                <w:ilvl w:val="0"/>
                <w:numId w:val="24"/>
              </w:numPr>
              <w:rPr>
                <w:rFonts w:eastAsia="Times New Roman"/>
                <w:sz w:val="22"/>
                <w:szCs w:val="22"/>
                <w:lang w:eastAsia="nb-NO"/>
              </w:rPr>
            </w:pPr>
            <w:r w:rsidRPr="00504AAB">
              <w:rPr>
                <w:rFonts w:eastAsia="Times New Roman"/>
                <w:sz w:val="22"/>
                <w:szCs w:val="22"/>
                <w:lang w:eastAsia="nb-NO"/>
              </w:rPr>
              <w:t>Vi benytter barnehagens nærområde, skogen som en arena for lek og læring hvor vi har rik tilgang på førstehåndserfaringer i naturen. Barna får naturopplevelser og blir kjent med naturens mangfold, og barnehagen ønsker med dette å bidra til at barna opplever tilhørighet til naturen.</w:t>
            </w:r>
          </w:p>
          <w:p w14:paraId="27817CE5" w14:textId="79A0A6B9" w:rsidR="005E1CA2" w:rsidRPr="009549B7" w:rsidRDefault="005E1CA2" w:rsidP="001A0AD5">
            <w:pPr>
              <w:rPr>
                <w:rFonts w:eastAsia="Times New Roman"/>
                <w:sz w:val="22"/>
                <w:szCs w:val="22"/>
                <w:lang w:eastAsia="nb-NO"/>
              </w:rPr>
            </w:pPr>
          </w:p>
          <w:p w14:paraId="2C042F5C" w14:textId="79A0A6B9" w:rsidR="001A0AD5" w:rsidRPr="00504AAB" w:rsidRDefault="001A0AD5" w:rsidP="00486E1C">
            <w:pPr>
              <w:pStyle w:val="Listeavsnitt"/>
              <w:numPr>
                <w:ilvl w:val="0"/>
                <w:numId w:val="24"/>
              </w:numPr>
              <w:rPr>
                <w:rFonts w:eastAsia="Times New Roman"/>
                <w:sz w:val="22"/>
                <w:szCs w:val="22"/>
                <w:lang w:eastAsia="nb-NO"/>
              </w:rPr>
            </w:pPr>
            <w:r w:rsidRPr="00504AAB">
              <w:rPr>
                <w:rFonts w:eastAsia="Times New Roman"/>
                <w:sz w:val="22"/>
                <w:szCs w:val="22"/>
                <w:lang w:eastAsia="nb-NO"/>
              </w:rPr>
              <w:t>Barnehagen har tilfredsstilt krav for Grønt Flagg siden 2018. Flagget er et internasjonalt symbol og er en miljøsertifisering rettet mot barnehager og skoler.</w:t>
            </w:r>
          </w:p>
          <w:p w14:paraId="1742BF36" w14:textId="79A0A6B9" w:rsidR="005E1CA2" w:rsidRPr="009549B7" w:rsidRDefault="005E1CA2" w:rsidP="001A0AD5">
            <w:pPr>
              <w:rPr>
                <w:rFonts w:eastAsia="Times New Roman"/>
                <w:sz w:val="22"/>
                <w:szCs w:val="22"/>
                <w:lang w:eastAsia="nb-NO"/>
              </w:rPr>
            </w:pPr>
          </w:p>
          <w:p w14:paraId="19963360" w14:textId="77777777" w:rsidR="004964BD" w:rsidRDefault="001A0AD5" w:rsidP="00486E1C">
            <w:pPr>
              <w:pStyle w:val="Listeavsnitt"/>
              <w:numPr>
                <w:ilvl w:val="0"/>
                <w:numId w:val="24"/>
              </w:numPr>
              <w:rPr>
                <w:rFonts w:eastAsia="Times New Roman"/>
                <w:sz w:val="22"/>
                <w:szCs w:val="22"/>
                <w:lang w:eastAsia="nb-NO"/>
              </w:rPr>
            </w:pPr>
            <w:r w:rsidRPr="00504AAB">
              <w:rPr>
                <w:rFonts w:eastAsia="Times New Roman"/>
                <w:sz w:val="22"/>
                <w:szCs w:val="22"/>
                <w:lang w:eastAsia="nb-NO"/>
              </w:rPr>
              <w:t>Barnehagen har en egen miljøvernkomité der hver avdeling er representert. Denne gruppen har ansvar for fremdrift i miljøarbeidet.  Tema endres årlig og målet er at arbeidsfokuset blir en integrert del av oss som viser igjen både i holdninger og handlinger hos små og store.</w:t>
            </w:r>
          </w:p>
          <w:p w14:paraId="323DBC86" w14:textId="77777777" w:rsidR="006710A7" w:rsidRPr="006710A7" w:rsidRDefault="006710A7" w:rsidP="006710A7">
            <w:pPr>
              <w:pStyle w:val="Listeavsnitt"/>
              <w:rPr>
                <w:rFonts w:eastAsia="Times New Roman"/>
                <w:sz w:val="22"/>
                <w:szCs w:val="22"/>
                <w:lang w:eastAsia="nb-NO"/>
              </w:rPr>
            </w:pPr>
          </w:p>
          <w:p w14:paraId="3F0CC1D5" w14:textId="0721A08A" w:rsidR="006710A7" w:rsidRPr="00504AAB" w:rsidRDefault="006710A7" w:rsidP="006710A7">
            <w:pPr>
              <w:pStyle w:val="Listeavsnitt"/>
              <w:rPr>
                <w:rFonts w:eastAsia="Times New Roman"/>
                <w:sz w:val="22"/>
                <w:szCs w:val="22"/>
                <w:lang w:eastAsia="nb-NO"/>
              </w:rPr>
            </w:pPr>
          </w:p>
        </w:tc>
      </w:tr>
    </w:tbl>
    <w:p w14:paraId="4ADF07F3" w14:textId="372C55CD" w:rsidR="009813C0" w:rsidRDefault="009813C0" w:rsidP="3CA03EF5">
      <w:pPr>
        <w:rPr>
          <w:rFonts w:eastAsia="Calibri"/>
          <w:color w:val="000000" w:themeColor="text1"/>
        </w:rPr>
      </w:pPr>
    </w:p>
    <w:p w14:paraId="6CFD7C47" w14:textId="77777777" w:rsidR="009813C0" w:rsidRDefault="009813C0" w:rsidP="3CA03EF5">
      <w:pPr>
        <w:rPr>
          <w:rFonts w:eastAsia="Calibri"/>
          <w:color w:val="000000" w:themeColor="text1"/>
        </w:rPr>
      </w:pPr>
    </w:p>
    <w:p w14:paraId="44BCB694" w14:textId="1BE4E76A" w:rsidR="009813C0" w:rsidRPr="003B5FB1" w:rsidRDefault="009813C0" w:rsidP="3CA03EF5">
      <w:pPr>
        <w:rPr>
          <w:rFonts w:eastAsia="Calibri"/>
          <w:color w:val="000000" w:themeColor="text1"/>
        </w:rPr>
      </w:pPr>
    </w:p>
    <w:p w14:paraId="318AF075" w14:textId="61329475" w:rsidR="005B4793" w:rsidRPr="003B5FB1" w:rsidRDefault="29F6CA1C" w:rsidP="002612FE">
      <w:pPr>
        <w:pStyle w:val="Overskrift3"/>
      </w:pPr>
      <w:bookmarkStart w:id="16" w:name="_Toc87129509"/>
      <w:r w:rsidRPr="006710A7">
        <w:t>2.1</w:t>
      </w:r>
      <w:r w:rsidR="00ED5EBA">
        <w:t>0</w:t>
      </w:r>
      <w:r w:rsidRPr="006710A7">
        <w:t xml:space="preserve"> </w:t>
      </w:r>
      <w:r w:rsidR="005B4793" w:rsidRPr="006710A7">
        <w:t>Kosthold</w:t>
      </w:r>
      <w:bookmarkEnd w:id="16"/>
      <w:r w:rsidR="005B4793" w:rsidRPr="003B5FB1">
        <w:t xml:space="preserve"> </w:t>
      </w:r>
    </w:p>
    <w:p w14:paraId="68C8A7C5" w14:textId="22F21897" w:rsidR="00321CE6" w:rsidRDefault="00AE7C87" w:rsidP="00AD00F6">
      <w:pPr>
        <w:rPr>
          <w:sz w:val="22"/>
          <w:szCs w:val="22"/>
        </w:rPr>
      </w:pPr>
      <w:r w:rsidRPr="00CE237C">
        <w:rPr>
          <w:sz w:val="22"/>
          <w:szCs w:val="22"/>
        </w:rPr>
        <w:t>Lørenskog kommune har en k</w:t>
      </w:r>
      <w:r w:rsidR="00321CE6" w:rsidRPr="00CE237C">
        <w:rPr>
          <w:sz w:val="22"/>
          <w:szCs w:val="22"/>
        </w:rPr>
        <w:t>ostholdsplan</w:t>
      </w:r>
      <w:r w:rsidR="005975E8" w:rsidRPr="00CE237C">
        <w:rPr>
          <w:sz w:val="22"/>
          <w:szCs w:val="22"/>
        </w:rPr>
        <w:t xml:space="preserve">. </w:t>
      </w:r>
      <w:r w:rsidR="00321CE6" w:rsidRPr="00CE237C">
        <w:rPr>
          <w:sz w:val="22"/>
          <w:szCs w:val="22"/>
        </w:rPr>
        <w:t>Målet er at kostholdsplanen bidra</w:t>
      </w:r>
      <w:r w:rsidR="00711A9B" w:rsidRPr="00CE237C">
        <w:rPr>
          <w:sz w:val="22"/>
          <w:szCs w:val="22"/>
        </w:rPr>
        <w:t>r</w:t>
      </w:r>
      <w:r w:rsidR="00321CE6" w:rsidRPr="00CE237C">
        <w:rPr>
          <w:sz w:val="22"/>
          <w:szCs w:val="22"/>
        </w:rPr>
        <w:t xml:space="preserve"> til variert, sunt og bærekraftig kosthold. </w:t>
      </w:r>
      <w:r w:rsidR="00553A54">
        <w:rPr>
          <w:sz w:val="22"/>
          <w:szCs w:val="22"/>
        </w:rPr>
        <w:t>Barnehagen følger helsedirektoratets anbefalinger</w:t>
      </w:r>
      <w:r w:rsidR="00EE4603">
        <w:rPr>
          <w:sz w:val="22"/>
          <w:szCs w:val="22"/>
        </w:rPr>
        <w:t xml:space="preserve">. </w:t>
      </w:r>
    </w:p>
    <w:p w14:paraId="1D8EBBE1" w14:textId="08F87904" w:rsidR="002308D3" w:rsidRDefault="00056628" w:rsidP="00AD00F6">
      <w:pPr>
        <w:rPr>
          <w:sz w:val="22"/>
          <w:szCs w:val="22"/>
        </w:rPr>
      </w:pPr>
      <w:r>
        <w:rPr>
          <w:sz w:val="22"/>
          <w:szCs w:val="22"/>
        </w:rPr>
        <w:t>Mål</w:t>
      </w:r>
      <w:r w:rsidR="00AB6286">
        <w:rPr>
          <w:sz w:val="22"/>
          <w:szCs w:val="22"/>
        </w:rPr>
        <w:t xml:space="preserve">tidet i barnehagen </w:t>
      </w:r>
      <w:r w:rsidR="00AB37FD">
        <w:rPr>
          <w:sz w:val="22"/>
          <w:szCs w:val="22"/>
        </w:rPr>
        <w:t xml:space="preserve">gir en </w:t>
      </w:r>
      <w:r w:rsidR="00035326">
        <w:rPr>
          <w:sz w:val="22"/>
          <w:szCs w:val="22"/>
        </w:rPr>
        <w:t xml:space="preserve">strukturert </w:t>
      </w:r>
      <w:r w:rsidR="00867DED">
        <w:rPr>
          <w:sz w:val="22"/>
          <w:szCs w:val="22"/>
        </w:rPr>
        <w:t xml:space="preserve">ramme </w:t>
      </w:r>
      <w:r w:rsidR="003B2712">
        <w:rPr>
          <w:sz w:val="22"/>
          <w:szCs w:val="22"/>
        </w:rPr>
        <w:t xml:space="preserve">for samspill, </w:t>
      </w:r>
      <w:r w:rsidR="0043626D">
        <w:rPr>
          <w:sz w:val="22"/>
          <w:szCs w:val="22"/>
        </w:rPr>
        <w:t xml:space="preserve">dialog, </w:t>
      </w:r>
      <w:r w:rsidR="000B24BA">
        <w:rPr>
          <w:sz w:val="22"/>
          <w:szCs w:val="22"/>
        </w:rPr>
        <w:t xml:space="preserve">deltagelse </w:t>
      </w:r>
      <w:r w:rsidR="00BA38B3">
        <w:rPr>
          <w:sz w:val="22"/>
          <w:szCs w:val="22"/>
        </w:rPr>
        <w:t xml:space="preserve">og </w:t>
      </w:r>
      <w:r w:rsidR="0043626D">
        <w:rPr>
          <w:sz w:val="22"/>
          <w:szCs w:val="22"/>
        </w:rPr>
        <w:t>læ</w:t>
      </w:r>
      <w:r w:rsidR="007B67EA">
        <w:rPr>
          <w:sz w:val="22"/>
          <w:szCs w:val="22"/>
        </w:rPr>
        <w:t>ring</w:t>
      </w:r>
      <w:r w:rsidR="006D5279">
        <w:rPr>
          <w:sz w:val="22"/>
          <w:szCs w:val="22"/>
        </w:rPr>
        <w:t xml:space="preserve">. </w:t>
      </w:r>
      <w:r w:rsidR="00E03D41">
        <w:rPr>
          <w:sz w:val="22"/>
          <w:szCs w:val="22"/>
        </w:rPr>
        <w:t>Må</w:t>
      </w:r>
      <w:r w:rsidR="006F14F9">
        <w:rPr>
          <w:sz w:val="22"/>
          <w:szCs w:val="22"/>
        </w:rPr>
        <w:t>ltidet legger ti</w:t>
      </w:r>
      <w:r w:rsidR="00B27E3E">
        <w:rPr>
          <w:sz w:val="22"/>
          <w:szCs w:val="22"/>
        </w:rPr>
        <w:t>l rette for felle</w:t>
      </w:r>
      <w:r w:rsidR="00950226">
        <w:rPr>
          <w:sz w:val="22"/>
          <w:szCs w:val="22"/>
        </w:rPr>
        <w:t>sskap</w:t>
      </w:r>
      <w:r w:rsidR="001B0AFD">
        <w:rPr>
          <w:sz w:val="22"/>
          <w:szCs w:val="22"/>
        </w:rPr>
        <w:t>, tri</w:t>
      </w:r>
      <w:r w:rsidR="00266AE8">
        <w:rPr>
          <w:sz w:val="22"/>
          <w:szCs w:val="22"/>
        </w:rPr>
        <w:t>vsel</w:t>
      </w:r>
      <w:r w:rsidR="00D32966">
        <w:rPr>
          <w:sz w:val="22"/>
          <w:szCs w:val="22"/>
        </w:rPr>
        <w:t>,</w:t>
      </w:r>
      <w:r w:rsidR="00950226">
        <w:rPr>
          <w:sz w:val="22"/>
          <w:szCs w:val="22"/>
        </w:rPr>
        <w:t xml:space="preserve"> </w:t>
      </w:r>
      <w:r w:rsidR="007A192F">
        <w:rPr>
          <w:sz w:val="22"/>
          <w:szCs w:val="22"/>
        </w:rPr>
        <w:t>sunne matopplevelser</w:t>
      </w:r>
      <w:r w:rsidR="007B67EA">
        <w:rPr>
          <w:sz w:val="22"/>
          <w:szCs w:val="22"/>
        </w:rPr>
        <w:t xml:space="preserve"> </w:t>
      </w:r>
      <w:r w:rsidR="00B51723">
        <w:rPr>
          <w:sz w:val="22"/>
          <w:szCs w:val="22"/>
        </w:rPr>
        <w:t>og matgl</w:t>
      </w:r>
      <w:r w:rsidR="00567AA6">
        <w:rPr>
          <w:sz w:val="22"/>
          <w:szCs w:val="22"/>
        </w:rPr>
        <w:t xml:space="preserve">ede. </w:t>
      </w:r>
    </w:p>
    <w:p w14:paraId="2929B69F" w14:textId="77777777" w:rsidR="00567AA6" w:rsidRDefault="00567AA6" w:rsidP="00AD00F6">
      <w:pPr>
        <w:rPr>
          <w:sz w:val="22"/>
          <w:szCs w:val="22"/>
        </w:rPr>
      </w:pPr>
    </w:p>
    <w:p w14:paraId="53D26F0B" w14:textId="77777777" w:rsidR="004964BD" w:rsidRDefault="004964BD" w:rsidP="00AD00F6">
      <w:pPr>
        <w:rPr>
          <w:sz w:val="22"/>
          <w:szCs w:val="22"/>
        </w:rPr>
      </w:pPr>
    </w:p>
    <w:tbl>
      <w:tblPr>
        <w:tblStyle w:val="Tabellrutenett"/>
        <w:tblW w:w="0" w:type="auto"/>
        <w:tblLook w:val="04A0" w:firstRow="1" w:lastRow="0" w:firstColumn="1" w:lastColumn="0" w:noHBand="0" w:noVBand="1"/>
      </w:tblPr>
      <w:tblGrid>
        <w:gridCol w:w="9060"/>
      </w:tblGrid>
      <w:tr w:rsidR="004964BD" w14:paraId="737AA13E" w14:textId="77777777" w:rsidTr="3CA03EF5">
        <w:tc>
          <w:tcPr>
            <w:tcW w:w="9060" w:type="dxa"/>
          </w:tcPr>
          <w:p w14:paraId="301ACB57" w14:textId="77777777" w:rsidR="006710A7" w:rsidRDefault="006710A7" w:rsidP="006710A7">
            <w:pPr>
              <w:pStyle w:val="Listeavsnitt"/>
              <w:rPr>
                <w:sz w:val="22"/>
                <w:szCs w:val="22"/>
              </w:rPr>
            </w:pPr>
          </w:p>
          <w:p w14:paraId="2CC93FC9" w14:textId="6FF89FE3" w:rsidR="00004178" w:rsidRDefault="007B7845" w:rsidP="006710A7">
            <w:pPr>
              <w:pStyle w:val="Listeavsnitt"/>
              <w:numPr>
                <w:ilvl w:val="0"/>
                <w:numId w:val="46"/>
              </w:numPr>
              <w:rPr>
                <w:sz w:val="22"/>
                <w:szCs w:val="22"/>
              </w:rPr>
            </w:pPr>
            <w:r w:rsidRPr="006710A7">
              <w:rPr>
                <w:sz w:val="22"/>
                <w:szCs w:val="22"/>
              </w:rPr>
              <w:t>B</w:t>
            </w:r>
            <w:r w:rsidR="003B244C" w:rsidRPr="006710A7">
              <w:rPr>
                <w:sz w:val="22"/>
                <w:szCs w:val="22"/>
              </w:rPr>
              <w:t>a</w:t>
            </w:r>
            <w:r w:rsidRPr="006710A7">
              <w:rPr>
                <w:sz w:val="22"/>
                <w:szCs w:val="22"/>
              </w:rPr>
              <w:t xml:space="preserve">rnehagen </w:t>
            </w:r>
            <w:r w:rsidR="00067A3A" w:rsidRPr="006710A7">
              <w:rPr>
                <w:sz w:val="22"/>
                <w:szCs w:val="22"/>
              </w:rPr>
              <w:t xml:space="preserve">skal </w:t>
            </w:r>
            <w:r w:rsidR="00004178" w:rsidRPr="006710A7">
              <w:rPr>
                <w:sz w:val="22"/>
                <w:szCs w:val="22"/>
              </w:rPr>
              <w:t>til</w:t>
            </w:r>
            <w:r w:rsidR="00A71C74" w:rsidRPr="006710A7">
              <w:rPr>
                <w:sz w:val="22"/>
                <w:szCs w:val="22"/>
              </w:rPr>
              <w:t>rette</w:t>
            </w:r>
            <w:r w:rsidR="00004178" w:rsidRPr="006710A7">
              <w:rPr>
                <w:sz w:val="22"/>
                <w:szCs w:val="22"/>
              </w:rPr>
              <w:t>legge</w:t>
            </w:r>
            <w:r w:rsidR="00A71C74" w:rsidRPr="006710A7">
              <w:rPr>
                <w:sz w:val="22"/>
                <w:szCs w:val="22"/>
              </w:rPr>
              <w:t xml:space="preserve"> for sunne måltider. </w:t>
            </w:r>
            <w:r w:rsidR="00937AC3" w:rsidRPr="006710A7">
              <w:rPr>
                <w:sz w:val="22"/>
                <w:szCs w:val="22"/>
              </w:rPr>
              <w:t xml:space="preserve">Vi sørger for å </w:t>
            </w:r>
            <w:r w:rsidR="00B34AA2" w:rsidRPr="006710A7">
              <w:rPr>
                <w:sz w:val="22"/>
                <w:szCs w:val="22"/>
              </w:rPr>
              <w:t xml:space="preserve">gi et variert tilbud ved å servere grovt brød, </w:t>
            </w:r>
            <w:r w:rsidR="00D624DA" w:rsidRPr="006710A7">
              <w:rPr>
                <w:sz w:val="22"/>
                <w:szCs w:val="22"/>
              </w:rPr>
              <w:t xml:space="preserve">varmmat, </w:t>
            </w:r>
            <w:r w:rsidR="007C32F8" w:rsidRPr="006710A7">
              <w:rPr>
                <w:sz w:val="22"/>
                <w:szCs w:val="22"/>
              </w:rPr>
              <w:t xml:space="preserve">knekkebrød, frukt og grønnsaker. </w:t>
            </w:r>
          </w:p>
          <w:p w14:paraId="435D85A8" w14:textId="77777777" w:rsidR="0019430D" w:rsidRDefault="0019430D" w:rsidP="0019430D">
            <w:pPr>
              <w:pStyle w:val="Listeavsnitt"/>
              <w:rPr>
                <w:sz w:val="22"/>
                <w:szCs w:val="22"/>
              </w:rPr>
            </w:pPr>
          </w:p>
          <w:p w14:paraId="4D589AD4" w14:textId="4BA24A7B" w:rsidR="00EE4603" w:rsidRPr="006710A7" w:rsidRDefault="00EE4603" w:rsidP="006710A7">
            <w:pPr>
              <w:pStyle w:val="Listeavsnitt"/>
              <w:numPr>
                <w:ilvl w:val="0"/>
                <w:numId w:val="46"/>
              </w:numPr>
              <w:rPr>
                <w:sz w:val="22"/>
                <w:szCs w:val="22"/>
              </w:rPr>
            </w:pPr>
            <w:r>
              <w:rPr>
                <w:sz w:val="22"/>
                <w:szCs w:val="22"/>
              </w:rPr>
              <w:t xml:space="preserve">Barnehagen skal legge til rette for </w:t>
            </w:r>
            <w:r w:rsidR="0019430D">
              <w:rPr>
                <w:sz w:val="22"/>
                <w:szCs w:val="22"/>
              </w:rPr>
              <w:t xml:space="preserve">tre faste måltider om dagen, medbrakt eller servert. </w:t>
            </w:r>
            <w:r w:rsidR="006A098F">
              <w:rPr>
                <w:sz w:val="22"/>
                <w:szCs w:val="22"/>
              </w:rPr>
              <w:t>Barna skal få god tid til å spise.</w:t>
            </w:r>
          </w:p>
          <w:p w14:paraId="7ED0DDF8" w14:textId="77777777" w:rsidR="00361F01" w:rsidRDefault="00361F01" w:rsidP="004964BD">
            <w:pPr>
              <w:rPr>
                <w:sz w:val="22"/>
                <w:szCs w:val="22"/>
              </w:rPr>
            </w:pPr>
          </w:p>
          <w:p w14:paraId="37ADAFBC" w14:textId="018442FD" w:rsidR="3CA03EF5" w:rsidRPr="006A098F" w:rsidRDefault="003B303B">
            <w:pPr>
              <w:pStyle w:val="Listeavsnitt"/>
              <w:numPr>
                <w:ilvl w:val="0"/>
                <w:numId w:val="25"/>
              </w:numPr>
              <w:rPr>
                <w:rFonts w:eastAsia="Calibri"/>
                <w:color w:val="000000" w:themeColor="text1"/>
              </w:rPr>
            </w:pPr>
            <w:r w:rsidRPr="003D2E08">
              <w:rPr>
                <w:sz w:val="22"/>
                <w:szCs w:val="22"/>
              </w:rPr>
              <w:t>B</w:t>
            </w:r>
            <w:r w:rsidR="13767C2B" w:rsidRPr="003D2E08">
              <w:rPr>
                <w:sz w:val="22"/>
                <w:szCs w:val="22"/>
              </w:rPr>
              <w:t xml:space="preserve">arna skal lære seg om sunt og variert </w:t>
            </w:r>
            <w:r w:rsidR="339CCED7" w:rsidRPr="003D2E08">
              <w:rPr>
                <w:sz w:val="22"/>
                <w:szCs w:val="22"/>
              </w:rPr>
              <w:t xml:space="preserve">kosthold. </w:t>
            </w:r>
            <w:r w:rsidRPr="003D2E08">
              <w:rPr>
                <w:sz w:val="22"/>
                <w:szCs w:val="22"/>
              </w:rPr>
              <w:t xml:space="preserve">Måltidet er en god </w:t>
            </w:r>
            <w:r w:rsidR="002F186B">
              <w:rPr>
                <w:sz w:val="22"/>
                <w:szCs w:val="22"/>
              </w:rPr>
              <w:t xml:space="preserve">pedagogisk </w:t>
            </w:r>
            <w:r w:rsidRPr="003D2E08">
              <w:rPr>
                <w:sz w:val="22"/>
                <w:szCs w:val="22"/>
              </w:rPr>
              <w:t>læring</w:t>
            </w:r>
            <w:r w:rsidR="00067A3A" w:rsidRPr="003D2E08">
              <w:rPr>
                <w:sz w:val="22"/>
                <w:szCs w:val="22"/>
              </w:rPr>
              <w:t>s</w:t>
            </w:r>
            <w:r w:rsidRPr="003D2E08">
              <w:rPr>
                <w:sz w:val="22"/>
                <w:szCs w:val="22"/>
              </w:rPr>
              <w:t>a</w:t>
            </w:r>
            <w:r w:rsidR="00067A3A" w:rsidRPr="003D2E08">
              <w:rPr>
                <w:sz w:val="22"/>
                <w:szCs w:val="22"/>
              </w:rPr>
              <w:t>rena</w:t>
            </w:r>
            <w:r w:rsidR="002F186B">
              <w:rPr>
                <w:sz w:val="22"/>
                <w:szCs w:val="22"/>
              </w:rPr>
              <w:t>,</w:t>
            </w:r>
            <w:r w:rsidR="00067A3A" w:rsidRPr="003D2E08">
              <w:rPr>
                <w:sz w:val="22"/>
                <w:szCs w:val="22"/>
              </w:rPr>
              <w:t xml:space="preserve"> der b</w:t>
            </w:r>
            <w:r w:rsidR="339CCED7" w:rsidRPr="003D2E08">
              <w:rPr>
                <w:sz w:val="22"/>
                <w:szCs w:val="22"/>
              </w:rPr>
              <w:t>arna</w:t>
            </w:r>
            <w:r w:rsidR="00F21EDE">
              <w:rPr>
                <w:sz w:val="22"/>
                <w:szCs w:val="22"/>
              </w:rPr>
              <w:t xml:space="preserve"> får virke</w:t>
            </w:r>
            <w:r w:rsidR="339CCED7" w:rsidRPr="003D2E08">
              <w:rPr>
                <w:sz w:val="22"/>
                <w:szCs w:val="22"/>
              </w:rPr>
              <w:t xml:space="preserve"> med </w:t>
            </w:r>
            <w:r w:rsidR="00CC317B" w:rsidRPr="003D2E08">
              <w:rPr>
                <w:sz w:val="22"/>
                <w:szCs w:val="22"/>
              </w:rPr>
              <w:t>å</w:t>
            </w:r>
            <w:r w:rsidR="339CCED7" w:rsidRPr="003D2E08">
              <w:rPr>
                <w:sz w:val="22"/>
                <w:szCs w:val="22"/>
              </w:rPr>
              <w:t xml:space="preserve"> tilberede maten</w:t>
            </w:r>
            <w:r w:rsidR="00CC317B" w:rsidRPr="003D2E08">
              <w:rPr>
                <w:sz w:val="22"/>
                <w:szCs w:val="22"/>
              </w:rPr>
              <w:t>,</w:t>
            </w:r>
            <w:r w:rsidR="339CCED7" w:rsidRPr="003D2E08">
              <w:rPr>
                <w:sz w:val="22"/>
                <w:szCs w:val="22"/>
              </w:rPr>
              <w:t xml:space="preserve"> og er med på å servere og</w:t>
            </w:r>
            <w:r w:rsidR="0844E6FE" w:rsidRPr="003D2E08">
              <w:rPr>
                <w:sz w:val="22"/>
                <w:szCs w:val="22"/>
              </w:rPr>
              <w:t xml:space="preserve"> dekke på. </w:t>
            </w:r>
            <w:r w:rsidR="00CC317B" w:rsidRPr="003D2E08">
              <w:rPr>
                <w:sz w:val="22"/>
                <w:szCs w:val="22"/>
              </w:rPr>
              <w:t xml:space="preserve">Med gode samtaler rundt måltidet lærer barna </w:t>
            </w:r>
            <w:r w:rsidR="003D2E08" w:rsidRPr="003D2E08">
              <w:rPr>
                <w:sz w:val="22"/>
                <w:szCs w:val="22"/>
              </w:rPr>
              <w:t xml:space="preserve">om </w:t>
            </w:r>
            <w:r w:rsidR="00F73C37" w:rsidRPr="003D2E08">
              <w:rPr>
                <w:sz w:val="22"/>
                <w:szCs w:val="22"/>
              </w:rPr>
              <w:t xml:space="preserve">gode </w:t>
            </w:r>
            <w:r w:rsidR="003D2E08" w:rsidRPr="003D2E08">
              <w:rPr>
                <w:sz w:val="22"/>
                <w:szCs w:val="22"/>
              </w:rPr>
              <w:t xml:space="preserve">og sunne </w:t>
            </w:r>
            <w:r w:rsidR="00F73C37" w:rsidRPr="003D2E08">
              <w:rPr>
                <w:sz w:val="22"/>
                <w:szCs w:val="22"/>
              </w:rPr>
              <w:t>spisevaner</w:t>
            </w:r>
            <w:r w:rsidR="003D2E08">
              <w:rPr>
                <w:sz w:val="22"/>
                <w:szCs w:val="22"/>
              </w:rPr>
              <w:t>.</w:t>
            </w:r>
          </w:p>
          <w:p w14:paraId="02B50E6F" w14:textId="77777777" w:rsidR="006A098F" w:rsidRDefault="006A098F" w:rsidP="006A098F">
            <w:pPr>
              <w:rPr>
                <w:rFonts w:eastAsia="Calibri"/>
                <w:color w:val="000000" w:themeColor="text1"/>
              </w:rPr>
            </w:pPr>
          </w:p>
          <w:p w14:paraId="4480A87B" w14:textId="08001A50" w:rsidR="006A098F" w:rsidRPr="006A098F" w:rsidRDefault="00B60D2A" w:rsidP="006A098F">
            <w:pPr>
              <w:pStyle w:val="Listeavsnitt"/>
              <w:numPr>
                <w:ilvl w:val="0"/>
                <w:numId w:val="25"/>
              </w:numPr>
              <w:rPr>
                <w:rFonts w:eastAsia="Calibri"/>
                <w:color w:val="000000" w:themeColor="text1"/>
              </w:rPr>
            </w:pPr>
            <w:r>
              <w:rPr>
                <w:rFonts w:eastAsia="Calibri"/>
                <w:color w:val="000000" w:themeColor="text1"/>
              </w:rPr>
              <w:t>Barna får tilbud om lettmelk</w:t>
            </w:r>
            <w:r w:rsidR="00F53D3C">
              <w:rPr>
                <w:rFonts w:eastAsia="Calibri"/>
                <w:color w:val="000000" w:themeColor="text1"/>
              </w:rPr>
              <w:t xml:space="preserve"> og vann til måltidene. Vi tilpasser ved allergi eller spesielle behov med</w:t>
            </w:r>
            <w:r>
              <w:rPr>
                <w:rFonts w:eastAsia="Calibri"/>
                <w:color w:val="000000" w:themeColor="text1"/>
              </w:rPr>
              <w:t xml:space="preserve"> </w:t>
            </w:r>
            <w:r w:rsidR="001E17AF">
              <w:rPr>
                <w:rFonts w:eastAsia="Calibri"/>
                <w:color w:val="000000" w:themeColor="text1"/>
              </w:rPr>
              <w:t>havre</w:t>
            </w:r>
            <w:r w:rsidR="00F53D3C">
              <w:rPr>
                <w:rFonts w:eastAsia="Calibri"/>
                <w:color w:val="000000" w:themeColor="text1"/>
              </w:rPr>
              <w:t>melk</w:t>
            </w:r>
            <w:r w:rsidR="001E17AF">
              <w:rPr>
                <w:rFonts w:eastAsia="Calibri"/>
                <w:color w:val="000000" w:themeColor="text1"/>
              </w:rPr>
              <w:t xml:space="preserve"> eller laktosefri melk</w:t>
            </w:r>
            <w:r w:rsidR="00F53D3C">
              <w:rPr>
                <w:rFonts w:eastAsia="Calibri"/>
                <w:color w:val="000000" w:themeColor="text1"/>
              </w:rPr>
              <w:t>.</w:t>
            </w:r>
          </w:p>
          <w:p w14:paraId="5809AC9D" w14:textId="21B39539" w:rsidR="003D2E08" w:rsidRPr="003D2E08" w:rsidRDefault="001E17AF" w:rsidP="003D2E08">
            <w:pPr>
              <w:rPr>
                <w:rFonts w:eastAsia="Calibri"/>
                <w:color w:val="000000" w:themeColor="text1"/>
              </w:rPr>
            </w:pPr>
            <w:r>
              <w:rPr>
                <w:rFonts w:eastAsia="Calibri"/>
                <w:color w:val="000000" w:themeColor="text1"/>
              </w:rPr>
              <w:t xml:space="preserve"> </w:t>
            </w:r>
          </w:p>
          <w:p w14:paraId="066045C7" w14:textId="222F97B8" w:rsidR="00376D0C" w:rsidRPr="00504AAB" w:rsidRDefault="00376D0C" w:rsidP="00486E1C">
            <w:pPr>
              <w:pStyle w:val="Listeavsnitt"/>
              <w:numPr>
                <w:ilvl w:val="0"/>
                <w:numId w:val="25"/>
              </w:numPr>
              <w:rPr>
                <w:sz w:val="22"/>
                <w:szCs w:val="22"/>
              </w:rPr>
            </w:pPr>
            <w:r w:rsidRPr="00504AAB">
              <w:rPr>
                <w:sz w:val="22"/>
                <w:szCs w:val="22"/>
              </w:rPr>
              <w:t xml:space="preserve">Vi </w:t>
            </w:r>
            <w:r w:rsidR="00AA079A" w:rsidRPr="00504AAB">
              <w:rPr>
                <w:sz w:val="22"/>
                <w:szCs w:val="22"/>
              </w:rPr>
              <w:t xml:space="preserve">dyrker egne grønnsaker </w:t>
            </w:r>
            <w:r w:rsidR="00AA079A">
              <w:rPr>
                <w:sz w:val="22"/>
                <w:szCs w:val="22"/>
              </w:rPr>
              <w:t>laget av</w:t>
            </w:r>
            <w:r w:rsidR="002A7A8F" w:rsidRPr="00504AAB">
              <w:rPr>
                <w:sz w:val="22"/>
                <w:szCs w:val="22"/>
              </w:rPr>
              <w:t xml:space="preserve"> pallekasser ute i «kjøkkenhagen»</w:t>
            </w:r>
            <w:r w:rsidR="00AA079A">
              <w:rPr>
                <w:sz w:val="22"/>
                <w:szCs w:val="22"/>
              </w:rPr>
              <w:t>.</w:t>
            </w:r>
          </w:p>
          <w:p w14:paraId="40E5E777" w14:textId="77777777" w:rsidR="0016341B" w:rsidRDefault="0016341B" w:rsidP="004964BD">
            <w:pPr>
              <w:rPr>
                <w:sz w:val="22"/>
                <w:szCs w:val="22"/>
              </w:rPr>
            </w:pPr>
          </w:p>
          <w:p w14:paraId="2F588F35" w14:textId="34EBEC36" w:rsidR="004964BD" w:rsidRDefault="002E1035" w:rsidP="1AA200BF">
            <w:pPr>
              <w:pStyle w:val="Listeavsnitt"/>
              <w:numPr>
                <w:ilvl w:val="0"/>
                <w:numId w:val="25"/>
              </w:numPr>
              <w:rPr>
                <w:sz w:val="22"/>
                <w:szCs w:val="22"/>
              </w:rPr>
            </w:pPr>
            <w:r w:rsidRPr="00504AAB">
              <w:rPr>
                <w:sz w:val="22"/>
                <w:szCs w:val="22"/>
              </w:rPr>
              <w:t xml:space="preserve">Vi bruker </w:t>
            </w:r>
            <w:r w:rsidR="00F977A0" w:rsidRPr="00504AAB">
              <w:rPr>
                <w:sz w:val="22"/>
                <w:szCs w:val="22"/>
              </w:rPr>
              <w:t>ulike</w:t>
            </w:r>
            <w:r w:rsidRPr="00504AAB">
              <w:rPr>
                <w:sz w:val="22"/>
                <w:szCs w:val="22"/>
              </w:rPr>
              <w:t xml:space="preserve"> prosjektarbeid for å gi barna</w:t>
            </w:r>
            <w:r w:rsidR="0016341B" w:rsidRPr="00504AAB">
              <w:rPr>
                <w:sz w:val="22"/>
                <w:szCs w:val="22"/>
              </w:rPr>
              <w:t xml:space="preserve"> innsikt i matens opprinnelse, produksjon av matva</w:t>
            </w:r>
            <w:r w:rsidRPr="00504AAB">
              <w:rPr>
                <w:sz w:val="22"/>
                <w:szCs w:val="22"/>
              </w:rPr>
              <w:t>rer og veien fra mat til måltid</w:t>
            </w:r>
            <w:r w:rsidR="00F977A0" w:rsidRPr="00504AAB">
              <w:rPr>
                <w:sz w:val="22"/>
                <w:szCs w:val="22"/>
              </w:rPr>
              <w:t xml:space="preserve"> -</w:t>
            </w:r>
            <w:r w:rsidRPr="00504AAB">
              <w:rPr>
                <w:sz w:val="22"/>
                <w:szCs w:val="22"/>
              </w:rPr>
              <w:t xml:space="preserve"> eksempelvis </w:t>
            </w:r>
            <w:r w:rsidR="00F977A0" w:rsidRPr="00504AAB">
              <w:rPr>
                <w:sz w:val="22"/>
                <w:szCs w:val="22"/>
              </w:rPr>
              <w:t xml:space="preserve">er </w:t>
            </w:r>
            <w:r w:rsidR="003C33D7" w:rsidRPr="00504AAB">
              <w:rPr>
                <w:sz w:val="22"/>
                <w:szCs w:val="22"/>
              </w:rPr>
              <w:t xml:space="preserve">høste korn hos bonden, </w:t>
            </w:r>
            <w:r w:rsidR="002E64E6" w:rsidRPr="00504AAB">
              <w:rPr>
                <w:sz w:val="22"/>
                <w:szCs w:val="22"/>
              </w:rPr>
              <w:t>utforske fisk</w:t>
            </w:r>
            <w:r w:rsidR="000B7554" w:rsidRPr="00504AAB">
              <w:rPr>
                <w:sz w:val="22"/>
                <w:szCs w:val="22"/>
              </w:rPr>
              <w:t>, ruge hønseegg.</w:t>
            </w:r>
          </w:p>
        </w:tc>
      </w:tr>
    </w:tbl>
    <w:p w14:paraId="217B0CC5" w14:textId="09D2E338" w:rsidR="00885D2C" w:rsidRPr="006710A7" w:rsidRDefault="230776B7" w:rsidP="006710A7">
      <w:pPr>
        <w:pStyle w:val="Overskrift3"/>
        <w:ind w:left="0" w:firstLine="0"/>
      </w:pPr>
      <w:r>
        <w:lastRenderedPageBreak/>
        <w:t>2.1</w:t>
      </w:r>
      <w:r w:rsidR="00061A6C">
        <w:t>1</w:t>
      </w:r>
      <w:r>
        <w:t xml:space="preserve"> </w:t>
      </w:r>
      <w:r w:rsidR="00926C38">
        <w:t xml:space="preserve">Trygg i </w:t>
      </w:r>
      <w:r w:rsidR="00324FA6">
        <w:t>Barnehagen</w:t>
      </w:r>
    </w:p>
    <w:p w14:paraId="26A9F68C" w14:textId="4F8AA5BA" w:rsidR="0015411C" w:rsidRPr="00CE237C" w:rsidRDefault="009C76F9" w:rsidP="00AD00F6">
      <w:pPr>
        <w:rPr>
          <w:sz w:val="22"/>
          <w:szCs w:val="22"/>
        </w:rPr>
      </w:pPr>
      <w:r w:rsidRPr="00CE237C">
        <w:rPr>
          <w:sz w:val="22"/>
          <w:szCs w:val="22"/>
        </w:rPr>
        <w:t>Lørenskog kommune</w:t>
      </w:r>
      <w:r w:rsidR="0015411C" w:rsidRPr="00CE237C">
        <w:rPr>
          <w:sz w:val="22"/>
          <w:szCs w:val="22"/>
        </w:rPr>
        <w:t xml:space="preserve"> har deltatt i et forskningsprosjekt «Trygg før 3» sammen med forskere fra RBUP (Regionsenter for barn og unges psykiske helse) og BI</w:t>
      </w:r>
      <w:r w:rsidR="003900E5">
        <w:rPr>
          <w:sz w:val="22"/>
          <w:szCs w:val="22"/>
        </w:rPr>
        <w:t>,</w:t>
      </w:r>
      <w:r w:rsidR="0015411C" w:rsidRPr="00CE237C">
        <w:rPr>
          <w:sz w:val="22"/>
          <w:szCs w:val="22"/>
        </w:rPr>
        <w:t xml:space="preserve"> hvor vi har samarbeidet om tiltak for å fremme barns emosjonelle, sosiale og kognitive utvikling i de daglige samspillsituasjonene i barnehagen. Resultatene fra prosjektet viser tydelig at kvaliteten på samspillet mellom ansatte og barn ble bedre gjennom Trygg før 3. De ansatte har blitt mer sensitive, blitt flinkere til å ta barnas perspektiv, til å regulere atferd på gode måter og de har blitt bedre på å støtte barnas språkutvikling, læring og utvikling.</w:t>
      </w:r>
    </w:p>
    <w:p w14:paraId="0E7F6399" w14:textId="69E3EFBD" w:rsidR="007B0863" w:rsidRDefault="0015411C" w:rsidP="00114425">
      <w:pPr>
        <w:rPr>
          <w:sz w:val="22"/>
          <w:szCs w:val="22"/>
        </w:rPr>
      </w:pPr>
      <w:r w:rsidRPr="5D15412E">
        <w:rPr>
          <w:sz w:val="22"/>
          <w:szCs w:val="22"/>
        </w:rPr>
        <w:t xml:space="preserve">Etter at prosjektet Trygg før 3 ble avsluttet, ønsker vi å implementere denne arbeidsmåten i alle våre barnehager. Denne satsningen kaller vi Trygg i barnehagen. Trygg i barnehagen er en kvalitetssatsing for kommunale barnehager, i tråd med målsettinger i Strategisk plan 2018 – 2026 (Kvalitet i barnehage og skole). I barnehagen skal barn oppleve stimulerende miljø som oppmuntrer til lek, læring og mestring. </w:t>
      </w:r>
      <w:r w:rsidR="00A11EF6" w:rsidRPr="5D15412E">
        <w:rPr>
          <w:sz w:val="22"/>
          <w:szCs w:val="22"/>
        </w:rPr>
        <w:t xml:space="preserve">Arbeidet knyttet til </w:t>
      </w:r>
      <w:r w:rsidR="00175717" w:rsidRPr="5D15412E">
        <w:rPr>
          <w:sz w:val="22"/>
          <w:szCs w:val="22"/>
        </w:rPr>
        <w:t>Trygg i barnehagen</w:t>
      </w:r>
      <w:r w:rsidR="00A11EF6" w:rsidRPr="5D15412E">
        <w:rPr>
          <w:sz w:val="22"/>
          <w:szCs w:val="22"/>
        </w:rPr>
        <w:t xml:space="preserve"> er beskrevet </w:t>
      </w:r>
      <w:r w:rsidR="00C44F5D" w:rsidRPr="5D15412E">
        <w:rPr>
          <w:sz w:val="22"/>
          <w:szCs w:val="22"/>
        </w:rPr>
        <w:t>i vår progresjonsplan.</w:t>
      </w:r>
      <w:r>
        <w:br/>
      </w:r>
    </w:p>
    <w:p w14:paraId="3BFF8124" w14:textId="32D45B44" w:rsidR="45128221" w:rsidRDefault="004838B7" w:rsidP="45128221">
      <w:pPr>
        <w:rPr>
          <w:sz w:val="22"/>
          <w:szCs w:val="22"/>
        </w:rPr>
      </w:pPr>
      <w:r w:rsidRPr="00D4732E">
        <w:rPr>
          <w:rStyle w:val="Hyperkobling"/>
          <w:noProof/>
          <w:sz w:val="22"/>
          <w:szCs w:val="22"/>
          <w:u w:val="single"/>
        </w:rPr>
        <mc:AlternateContent>
          <mc:Choice Requires="wpg">
            <w:drawing>
              <wp:anchor distT="45720" distB="45720" distL="114300" distR="114300" simplePos="0" relativeHeight="251658247" behindDoc="0" locked="0" layoutInCell="1" allowOverlap="1" wp14:anchorId="55284644" wp14:editId="17BE023E">
                <wp:simplePos x="0" y="0"/>
                <wp:positionH relativeFrom="margin">
                  <wp:align>left</wp:align>
                </wp:positionH>
                <wp:positionV relativeFrom="paragraph">
                  <wp:posOffset>313690</wp:posOffset>
                </wp:positionV>
                <wp:extent cx="5732780" cy="3083560"/>
                <wp:effectExtent l="0" t="0" r="20320" b="2159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780" cy="3083560"/>
                          <a:chOff x="0" y="0"/>
                          <a:chExt cx="5732780" cy="3083560"/>
                        </a:xfrm>
                      </wpg:grpSpPr>
                      <wps:wsp>
                        <wps:cNvPr id="601976713" name="Rektangel 601976713"/>
                        <wps:cNvSpPr>
                          <a:spLocks noChangeArrowheads="1"/>
                        </wps:cNvSpPr>
                        <wps:spPr>
                          <a:xfrm>
                            <a:off x="0" y="0"/>
                            <a:ext cx="5732780" cy="3083560"/>
                          </a:xfrm>
                          <a:prstGeom prst="rect">
                            <a:avLst/>
                          </a:prstGeom>
                          <a:solidFill>
                            <a:srgbClr val="FFFFFF"/>
                          </a:solidFill>
                          <a:ln w="9525">
                            <a:solidFill>
                              <a:srgbClr val="000000"/>
                            </a:solidFill>
                            <a:miter/>
                          </a:ln>
                        </wps:spPr>
                        <wps:txbx>
                          <w:txbxContent>
                            <w:p w14:paraId="2A38F3B8" w14:textId="77777777" w:rsidR="005D1948" w:rsidRPr="00B9422B" w:rsidRDefault="005D1948" w:rsidP="005D1948">
                              <w:pPr>
                                <w:spacing w:line="276" w:lineRule="auto"/>
                                <w:rPr>
                                  <w:sz w:val="22"/>
                                  <w:szCs w:val="22"/>
                                </w:rPr>
                              </w:pPr>
                              <w:r w:rsidRPr="00B9422B">
                                <w:rPr>
                                  <w:sz w:val="22"/>
                                  <w:szCs w:val="22"/>
                                </w:rPr>
                                <w:t xml:space="preserve">Bårliskogen barnehage jobber med Trygg i barnehagen gjennom å bruke CLASS. CLASS står for Classroom Assement Scoring System og består av følgende kategorier: </w:t>
                              </w:r>
                            </w:p>
                            <w:p w14:paraId="65EAB029" w14:textId="77777777" w:rsidR="005D1948" w:rsidRPr="00B9422B" w:rsidRDefault="005D1948" w:rsidP="005D1948">
                              <w:pPr>
                                <w:spacing w:line="276" w:lineRule="auto"/>
                                <w:rPr>
                                  <w:sz w:val="22"/>
                                  <w:szCs w:val="22"/>
                                </w:rPr>
                              </w:pPr>
                              <w:r w:rsidRPr="00B9422B">
                                <w:rPr>
                                  <w:sz w:val="22"/>
                                  <w:szCs w:val="22"/>
                                </w:rPr>
                                <w:t> </w:t>
                              </w:r>
                            </w:p>
                            <w:p w14:paraId="7774F852" w14:textId="77777777" w:rsidR="005D1948" w:rsidRPr="00B9422B" w:rsidRDefault="005D1948" w:rsidP="005D1948">
                              <w:pPr>
                                <w:spacing w:line="276" w:lineRule="auto"/>
                                <w:rPr>
                                  <w:sz w:val="22"/>
                                  <w:szCs w:val="22"/>
                                </w:rPr>
                              </w:pPr>
                              <w:r w:rsidRPr="00B9422B">
                                <w:rPr>
                                  <w:sz w:val="22"/>
                                  <w:szCs w:val="22"/>
                                </w:rPr>
                                <w:t> </w:t>
                              </w:r>
                            </w:p>
                          </w:txbxContent>
                        </wps:txbx>
                        <wps:bodyPr wrap="square" lIns="91440" tIns="45720" rIns="91440" bIns="45720" anchor="t">
                          <a:noAutofit/>
                        </wps:bodyPr>
                      </wps:wsp>
                      <pic:pic xmlns:pic="http://schemas.openxmlformats.org/drawingml/2006/picture">
                        <pic:nvPicPr>
                          <pic:cNvPr id="674848349" name="Bilde 674848349"/>
                          <pic:cNvPicPr>
                            <a:picLocks noChangeAspect="1"/>
                          </pic:cNvPicPr>
                        </pic:nvPicPr>
                        <pic:blipFill>
                          <a:blip r:embed="rId25"/>
                          <a:stretch>
                            <a:fillRect/>
                          </a:stretch>
                        </pic:blipFill>
                        <pic:spPr>
                          <a:xfrm>
                            <a:off x="701040" y="592773"/>
                            <a:ext cx="3810000" cy="21907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5284644" id="Tekstboks 2" o:spid="_x0000_s1027" style="position:absolute;margin-left:0;margin-top:24.7pt;width:451.4pt;height:242.8pt;z-index:251658247;mso-wrap-distance-top:3.6pt;mso-wrap-distance-bottom:3.6pt;mso-position-horizontal:left;mso-position-horizontal-relative:margin;mso-width-relative:margin;mso-height-relative:margin" coordsize="57327,30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">
                <v:rect id="Rektangel 601976713" o:spid="_x0000_s1028" style="position:absolute;width:57327;height:30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">
                  <v:textbox>
                    <w:txbxContent>
                      <w:p w14:paraId="2A38F3B8" w14:textId="77777777" w:rsidR="005D1948" w:rsidRPr="00B9422B" w:rsidRDefault="005D1948" w:rsidP="005D1948">
                        <w:pPr>
                          <w:spacing w:line="276" w:lineRule="auto"/>
                          <w:rPr>
                            <w:sz w:val="22"/>
                            <w:szCs w:val="22"/>
                          </w:rPr>
                        </w:pPr>
                        <w:r w:rsidRPr="00B9422B">
                          <w:rPr>
                            <w:sz w:val="22"/>
                            <w:szCs w:val="22"/>
                          </w:rPr>
                          <w:t xml:space="preserve">Bårliskogen barnehage jobber med Trygg i barnehagen gjennom å bruke CLASS. CLASS står for Classroom Assement Scoring System og består av følgende kategorier: </w:t>
                        </w:r>
                      </w:p>
                      <w:p w14:paraId="65EAB029" w14:textId="77777777" w:rsidR="005D1948" w:rsidRPr="00B9422B" w:rsidRDefault="005D1948" w:rsidP="005D1948">
                        <w:pPr>
                          <w:spacing w:line="276" w:lineRule="auto"/>
                          <w:rPr>
                            <w:sz w:val="22"/>
                            <w:szCs w:val="22"/>
                          </w:rPr>
                        </w:pPr>
                        <w:r w:rsidRPr="00B9422B">
                          <w:rPr>
                            <w:sz w:val="22"/>
                            <w:szCs w:val="22"/>
                          </w:rPr>
                          <w:t> </w:t>
                        </w:r>
                      </w:p>
                      <w:p w14:paraId="7774F852" w14:textId="77777777" w:rsidR="005D1948" w:rsidRPr="00B9422B" w:rsidRDefault="005D1948" w:rsidP="005D1948">
                        <w:pPr>
                          <w:spacing w:line="276" w:lineRule="auto"/>
                          <w:rPr>
                            <w:sz w:val="22"/>
                            <w:szCs w:val="22"/>
                          </w:rPr>
                        </w:pPr>
                        <w:r w:rsidRPr="00B9422B">
                          <w:rPr>
                            <w:sz w:val="22"/>
                            <w:szCs w:val="22"/>
                          </w:rPr>
                          <w:t>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674848349" o:spid="_x0000_s1029" type="#_x0000_t75" style="position:absolute;left:7010;top:5927;width:38100;height:21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">
                  <v:imagedata r:id="rId26" o:title=""/>
                </v:shape>
                <w10:wrap type="square" anchorx="margin"/>
              </v:group>
            </w:pict>
          </mc:Fallback>
        </mc:AlternateContent>
      </w:r>
    </w:p>
    <w:p w14:paraId="5DA17AD9" w14:textId="555ED9BF" w:rsidR="004838B7" w:rsidRDefault="004838B7" w:rsidP="00114425">
      <w:pPr>
        <w:rPr>
          <w:rStyle w:val="Hyperkobling"/>
          <w:sz w:val="22"/>
          <w:szCs w:val="22"/>
        </w:rPr>
      </w:pPr>
    </w:p>
    <w:p w14:paraId="4FD3E43B" w14:textId="77777777" w:rsidR="00C93D20" w:rsidRPr="00C93D20" w:rsidRDefault="50F3CB89" w:rsidP="00C93D20">
      <w:pPr>
        <w:pStyle w:val="Listeavsnitt"/>
        <w:numPr>
          <w:ilvl w:val="0"/>
          <w:numId w:val="48"/>
        </w:numPr>
        <w:rPr>
          <w:rStyle w:val="Hyperkobling"/>
          <w:sz w:val="22"/>
          <w:szCs w:val="22"/>
        </w:rPr>
      </w:pPr>
      <w:r w:rsidRPr="00C93D20">
        <w:rPr>
          <w:rStyle w:val="Hyperkobling"/>
          <w:sz w:val="22"/>
          <w:szCs w:val="22"/>
        </w:rPr>
        <w:t>Gjennom barnehagens visjon jobber vi kontinuerlig med omsorgsfulle og tilstedeværende voksne som evner å ta barnets perspektiv. Vi jobber for et positivt klima</w:t>
      </w:r>
      <w:r w:rsidR="09028B65" w:rsidRPr="00C93D20">
        <w:rPr>
          <w:rStyle w:val="Hyperkobling"/>
          <w:sz w:val="22"/>
          <w:szCs w:val="22"/>
        </w:rPr>
        <w:t xml:space="preserve"> og ansattes sensitivitet i møte med barna på barnas nivå. </w:t>
      </w:r>
    </w:p>
    <w:p w14:paraId="75582EE9" w14:textId="77777777" w:rsidR="00C93D20" w:rsidRDefault="09028B65" w:rsidP="00C93D20">
      <w:pPr>
        <w:pStyle w:val="Listeavsnitt"/>
        <w:numPr>
          <w:ilvl w:val="0"/>
          <w:numId w:val="48"/>
        </w:numPr>
        <w:rPr>
          <w:rStyle w:val="Hyperkobling"/>
          <w:sz w:val="22"/>
          <w:szCs w:val="22"/>
        </w:rPr>
      </w:pPr>
      <w:r w:rsidRPr="00C93D20">
        <w:rPr>
          <w:rStyle w:val="Hyperkobling"/>
          <w:sz w:val="22"/>
          <w:szCs w:val="22"/>
        </w:rPr>
        <w:t>Gjennom arbeid med trygghetssirkelen er dette kjent</w:t>
      </w:r>
      <w:r w:rsidR="3C0466C9" w:rsidRPr="00C93D20">
        <w:rPr>
          <w:rStyle w:val="Hyperkobling"/>
          <w:sz w:val="22"/>
          <w:szCs w:val="22"/>
        </w:rPr>
        <w:t>e og viktige faktorer i hverdagen.</w:t>
      </w:r>
    </w:p>
    <w:p w14:paraId="760EACA9" w14:textId="7139A3B2" w:rsidR="2C9DEBC4" w:rsidRPr="00C93D20" w:rsidRDefault="3C0466C9" w:rsidP="00C93D20">
      <w:pPr>
        <w:pStyle w:val="Listeavsnitt"/>
        <w:numPr>
          <w:ilvl w:val="0"/>
          <w:numId w:val="48"/>
        </w:numPr>
        <w:rPr>
          <w:rStyle w:val="Hyperkobling"/>
          <w:sz w:val="22"/>
          <w:szCs w:val="22"/>
        </w:rPr>
      </w:pPr>
      <w:r w:rsidRPr="00C93D20">
        <w:rPr>
          <w:rStyle w:val="Hyperkobling"/>
          <w:sz w:val="22"/>
          <w:szCs w:val="22"/>
        </w:rPr>
        <w:t xml:space="preserve">Gjennom praksisfortellinger i våre møtearenaer har vi kontinuerlig siden introduksjon av CLASS </w:t>
      </w:r>
      <w:r w:rsidR="0025186C">
        <w:rPr>
          <w:rStyle w:val="Hyperkobling"/>
          <w:sz w:val="22"/>
          <w:szCs w:val="22"/>
        </w:rPr>
        <w:t>gjennomgått og repetert</w:t>
      </w:r>
      <w:r w:rsidRPr="00C93D20">
        <w:rPr>
          <w:rStyle w:val="Hyperkobling"/>
          <w:sz w:val="22"/>
          <w:szCs w:val="22"/>
        </w:rPr>
        <w:t xml:space="preserve"> alle de forsk</w:t>
      </w:r>
      <w:r w:rsidR="3829A34E" w:rsidRPr="00C93D20">
        <w:rPr>
          <w:rStyle w:val="Hyperkobling"/>
          <w:sz w:val="22"/>
          <w:szCs w:val="22"/>
        </w:rPr>
        <w:t>jel</w:t>
      </w:r>
      <w:r w:rsidRPr="00C93D20">
        <w:rPr>
          <w:rStyle w:val="Hyperkobling"/>
          <w:sz w:val="22"/>
          <w:szCs w:val="22"/>
        </w:rPr>
        <w:t xml:space="preserve">lige dimensjonene. </w:t>
      </w:r>
    </w:p>
    <w:p w14:paraId="35218D77" w14:textId="6D5F99A7" w:rsidR="4A995536" w:rsidRDefault="4A995536" w:rsidP="4A995536">
      <w:pPr>
        <w:rPr>
          <w:rStyle w:val="Hyperkobling"/>
          <w:sz w:val="22"/>
          <w:szCs w:val="22"/>
        </w:rPr>
      </w:pPr>
    </w:p>
    <w:p w14:paraId="4AD4C93B" w14:textId="6FC1437A" w:rsidR="58F4FC32" w:rsidRDefault="58F4FC32" w:rsidP="4A995536">
      <w:pPr>
        <w:rPr>
          <w:rStyle w:val="Hyperkobling"/>
          <w:sz w:val="22"/>
          <w:szCs w:val="22"/>
        </w:rPr>
      </w:pPr>
      <w:r w:rsidRPr="4A48B08D">
        <w:rPr>
          <w:rStyle w:val="Hyperkobling"/>
          <w:sz w:val="22"/>
          <w:szCs w:val="22"/>
        </w:rPr>
        <w:t xml:space="preserve">Høsten 2024 startet vi fordypningsarbeid </w:t>
      </w:r>
      <w:r w:rsidRPr="7B9F3252">
        <w:rPr>
          <w:rStyle w:val="Hyperkobling"/>
          <w:sz w:val="22"/>
          <w:szCs w:val="22"/>
        </w:rPr>
        <w:t xml:space="preserve">i produktivitet og </w:t>
      </w:r>
      <w:r w:rsidRPr="6A8BBC19">
        <w:rPr>
          <w:rStyle w:val="Hyperkobling"/>
          <w:sz w:val="22"/>
          <w:szCs w:val="22"/>
        </w:rPr>
        <w:t xml:space="preserve">reguleringsstøtte som vil følge oss inn </w:t>
      </w:r>
      <w:r w:rsidRPr="0CA8DB7B">
        <w:rPr>
          <w:rStyle w:val="Hyperkobling"/>
          <w:sz w:val="22"/>
          <w:szCs w:val="22"/>
        </w:rPr>
        <w:t xml:space="preserve">som en del av fordypningsarbeidet i </w:t>
      </w:r>
      <w:r w:rsidRPr="1EC5B46A">
        <w:rPr>
          <w:rStyle w:val="Hyperkobling"/>
          <w:sz w:val="22"/>
          <w:szCs w:val="22"/>
        </w:rPr>
        <w:t xml:space="preserve">2025. Vårt nye fokusområde </w:t>
      </w:r>
      <w:r w:rsidR="5837A850" w:rsidRPr="327E9C0F">
        <w:rPr>
          <w:rStyle w:val="Hyperkobling"/>
          <w:sz w:val="22"/>
          <w:szCs w:val="22"/>
        </w:rPr>
        <w:t xml:space="preserve">i </w:t>
      </w:r>
      <w:r w:rsidR="5837A850" w:rsidRPr="7DB104D2">
        <w:rPr>
          <w:rStyle w:val="Hyperkobling"/>
          <w:sz w:val="22"/>
          <w:szCs w:val="22"/>
        </w:rPr>
        <w:t>2025 vil</w:t>
      </w:r>
      <w:r w:rsidR="5837A850" w:rsidRPr="671ADEAD">
        <w:rPr>
          <w:rStyle w:val="Hyperkobling"/>
          <w:sz w:val="22"/>
          <w:szCs w:val="22"/>
        </w:rPr>
        <w:t xml:space="preserve"> forbli under </w:t>
      </w:r>
      <w:r w:rsidR="5837A850" w:rsidRPr="1D855AA2">
        <w:rPr>
          <w:rStyle w:val="Hyperkobling"/>
          <w:sz w:val="22"/>
          <w:szCs w:val="22"/>
        </w:rPr>
        <w:t xml:space="preserve">området </w:t>
      </w:r>
      <w:r w:rsidR="5837A850" w:rsidRPr="26F1D044">
        <w:rPr>
          <w:rStyle w:val="Hyperkobling"/>
          <w:sz w:val="22"/>
          <w:szCs w:val="22"/>
        </w:rPr>
        <w:t>organisering og struktur</w:t>
      </w:r>
      <w:r w:rsidR="5837A850" w:rsidRPr="25A77BCA">
        <w:rPr>
          <w:rStyle w:val="Hyperkobling"/>
          <w:sz w:val="22"/>
          <w:szCs w:val="22"/>
        </w:rPr>
        <w:t xml:space="preserve">, </w:t>
      </w:r>
      <w:r w:rsidR="5837A850" w:rsidRPr="26F1D044">
        <w:rPr>
          <w:rStyle w:val="Hyperkobling"/>
          <w:sz w:val="22"/>
          <w:szCs w:val="22"/>
        </w:rPr>
        <w:t>og</w:t>
      </w:r>
      <w:r w:rsidR="5837A850" w:rsidRPr="53A29914">
        <w:rPr>
          <w:rStyle w:val="Hyperkobling"/>
          <w:sz w:val="22"/>
          <w:szCs w:val="22"/>
        </w:rPr>
        <w:t xml:space="preserve"> dimensjonen</w:t>
      </w:r>
      <w:r w:rsidR="5837A850" w:rsidRPr="1FE40343">
        <w:rPr>
          <w:rStyle w:val="Hyperkobling"/>
          <w:sz w:val="22"/>
          <w:szCs w:val="22"/>
        </w:rPr>
        <w:t>; “</w:t>
      </w:r>
      <w:r w:rsidR="5837A850" w:rsidRPr="41B7BD7C">
        <w:rPr>
          <w:rStyle w:val="Hyperkobling"/>
          <w:sz w:val="22"/>
          <w:szCs w:val="22"/>
        </w:rPr>
        <w:t>Tilrettelegging for utvikling og læring</w:t>
      </w:r>
      <w:r w:rsidR="5837A850" w:rsidRPr="327E9C0F">
        <w:rPr>
          <w:rStyle w:val="Hyperkobling"/>
          <w:sz w:val="22"/>
          <w:szCs w:val="22"/>
        </w:rPr>
        <w:t xml:space="preserve">”. </w:t>
      </w:r>
    </w:p>
    <w:p w14:paraId="74AC4F32" w14:textId="00D331C5" w:rsidR="1FE40343" w:rsidRDefault="1FE40343" w:rsidP="1FE40343">
      <w:pPr>
        <w:rPr>
          <w:rStyle w:val="Hyperkobling"/>
          <w:sz w:val="22"/>
          <w:szCs w:val="22"/>
        </w:rPr>
      </w:pPr>
    </w:p>
    <w:p w14:paraId="443A5596" w14:textId="248DCA7B" w:rsidR="13D8E58C" w:rsidRDefault="73E2A6E7" w:rsidP="113F747F">
      <w:pPr>
        <w:rPr>
          <w:rStyle w:val="Hyperkobling"/>
          <w:sz w:val="22"/>
          <w:szCs w:val="22"/>
        </w:rPr>
      </w:pPr>
      <w:r w:rsidRPr="00ED23F5">
        <w:rPr>
          <w:rStyle w:val="Hyperkobling"/>
          <w:b/>
          <w:bCs/>
          <w:sz w:val="22"/>
          <w:szCs w:val="22"/>
        </w:rPr>
        <w:t>Tilrettelegging for læring og utvikling</w:t>
      </w:r>
      <w:r w:rsidRPr="65CA6BBE">
        <w:rPr>
          <w:rStyle w:val="Hyperkobling"/>
          <w:sz w:val="22"/>
          <w:szCs w:val="22"/>
        </w:rPr>
        <w:t xml:space="preserve"> handler om hvordan de ansatte </w:t>
      </w:r>
      <w:r w:rsidRPr="78208EA9">
        <w:rPr>
          <w:rStyle w:val="Hyperkobling"/>
          <w:sz w:val="22"/>
          <w:szCs w:val="22"/>
        </w:rPr>
        <w:t>får barna interesserte, engasjerte</w:t>
      </w:r>
      <w:r w:rsidRPr="25DCC0AB">
        <w:rPr>
          <w:rStyle w:val="Hyperkobling"/>
          <w:sz w:val="22"/>
          <w:szCs w:val="22"/>
        </w:rPr>
        <w:t xml:space="preserve">, og gir de mulighet til å lære i </w:t>
      </w:r>
      <w:r w:rsidRPr="54A27F34">
        <w:rPr>
          <w:rStyle w:val="Hyperkobling"/>
          <w:sz w:val="22"/>
          <w:szCs w:val="22"/>
        </w:rPr>
        <w:t xml:space="preserve">ulike situasjoner og aktiviteter. </w:t>
      </w:r>
      <w:r w:rsidRPr="63E366C8">
        <w:rPr>
          <w:rStyle w:val="Hyperkobling"/>
          <w:sz w:val="22"/>
          <w:szCs w:val="22"/>
        </w:rPr>
        <w:t>Dette skjer blan</w:t>
      </w:r>
      <w:r w:rsidR="7E5ACB05" w:rsidRPr="63E366C8">
        <w:rPr>
          <w:rStyle w:val="Hyperkobling"/>
          <w:sz w:val="22"/>
          <w:szCs w:val="22"/>
        </w:rPr>
        <w:t xml:space="preserve">t annet når </w:t>
      </w:r>
      <w:r w:rsidR="7E5ACB05" w:rsidRPr="5196839F">
        <w:rPr>
          <w:rStyle w:val="Hyperkobling"/>
          <w:sz w:val="22"/>
          <w:szCs w:val="22"/>
        </w:rPr>
        <w:t xml:space="preserve">ansatte deltar aktivt i </w:t>
      </w:r>
      <w:r w:rsidR="7E5ACB05" w:rsidRPr="3728C3C7">
        <w:rPr>
          <w:rStyle w:val="Hyperkobling"/>
          <w:sz w:val="22"/>
          <w:szCs w:val="22"/>
        </w:rPr>
        <w:t>aktiviteten/</w:t>
      </w:r>
      <w:r w:rsidR="7E5ACB05" w:rsidRPr="5CABEC4A">
        <w:rPr>
          <w:rStyle w:val="Hyperkobling"/>
          <w:sz w:val="22"/>
          <w:szCs w:val="22"/>
        </w:rPr>
        <w:t>leken, bruker ulike materiell/</w:t>
      </w:r>
      <w:r w:rsidR="7E5ACB05" w:rsidRPr="0D9FD8ED">
        <w:rPr>
          <w:rStyle w:val="Hyperkobling"/>
          <w:sz w:val="22"/>
          <w:szCs w:val="22"/>
        </w:rPr>
        <w:t xml:space="preserve">metoder som stimulerer </w:t>
      </w:r>
      <w:r w:rsidR="7E5ACB05" w:rsidRPr="209A1FE6">
        <w:rPr>
          <w:rStyle w:val="Hyperkobling"/>
          <w:sz w:val="22"/>
          <w:szCs w:val="22"/>
        </w:rPr>
        <w:t xml:space="preserve">alle sanser. </w:t>
      </w:r>
      <w:r w:rsidR="13D8E58C" w:rsidRPr="065ACD68">
        <w:rPr>
          <w:rStyle w:val="Hyperkobling"/>
          <w:sz w:val="22"/>
          <w:szCs w:val="22"/>
        </w:rPr>
        <w:t xml:space="preserve">Barn som er interessert og engasjert i ulike </w:t>
      </w:r>
      <w:r w:rsidR="13D8E58C" w:rsidRPr="14AFA448">
        <w:rPr>
          <w:rStyle w:val="Hyperkobling"/>
          <w:sz w:val="22"/>
          <w:szCs w:val="22"/>
        </w:rPr>
        <w:t xml:space="preserve">aktiviteter lærer mer. </w:t>
      </w:r>
      <w:r w:rsidR="13D8E58C" w:rsidRPr="561BC0D7">
        <w:rPr>
          <w:rStyle w:val="Hyperkobling"/>
          <w:sz w:val="22"/>
          <w:szCs w:val="22"/>
        </w:rPr>
        <w:t>Når ansatte hjelper barna å fokusere på målet med aktiviteten</w:t>
      </w:r>
      <w:r w:rsidR="13D8E58C" w:rsidRPr="490065DA">
        <w:rPr>
          <w:rStyle w:val="Hyperkobling"/>
          <w:sz w:val="22"/>
          <w:szCs w:val="22"/>
        </w:rPr>
        <w:t xml:space="preserve">, </w:t>
      </w:r>
      <w:r w:rsidR="13D8E58C" w:rsidRPr="3D22C0B2">
        <w:rPr>
          <w:rStyle w:val="Hyperkobling"/>
          <w:sz w:val="22"/>
          <w:szCs w:val="22"/>
        </w:rPr>
        <w:t xml:space="preserve">forstår barna hensikten med det de </w:t>
      </w:r>
      <w:r w:rsidR="13D8E58C" w:rsidRPr="5830257A">
        <w:rPr>
          <w:rStyle w:val="Hyperkobling"/>
          <w:sz w:val="22"/>
          <w:szCs w:val="22"/>
        </w:rPr>
        <w:t xml:space="preserve">holder på med </w:t>
      </w:r>
      <w:r w:rsidR="193FA76B" w:rsidRPr="5830257A">
        <w:rPr>
          <w:rStyle w:val="Hyperkobling"/>
          <w:sz w:val="22"/>
          <w:szCs w:val="22"/>
        </w:rPr>
        <w:t xml:space="preserve">og de får mer ut av </w:t>
      </w:r>
      <w:r w:rsidR="193FA76B" w:rsidRPr="42B6A58A">
        <w:rPr>
          <w:rStyle w:val="Hyperkobling"/>
          <w:sz w:val="22"/>
          <w:szCs w:val="22"/>
        </w:rPr>
        <w:t>aktiviteten. Dette styrker barns</w:t>
      </w:r>
      <w:r w:rsidR="193FA76B" w:rsidRPr="2421E944">
        <w:rPr>
          <w:rStyle w:val="Hyperkobling"/>
          <w:sz w:val="22"/>
          <w:szCs w:val="22"/>
        </w:rPr>
        <w:t xml:space="preserve"> motivasjon og nysgjerrighet. </w:t>
      </w:r>
    </w:p>
    <w:p w14:paraId="09AF5633" w14:textId="598D6953" w:rsidR="54521BAB" w:rsidRDefault="54521BAB" w:rsidP="54521BAB">
      <w:pPr>
        <w:rPr>
          <w:rStyle w:val="Hyperkobling"/>
          <w:sz w:val="22"/>
          <w:szCs w:val="22"/>
        </w:rPr>
      </w:pPr>
    </w:p>
    <w:p w14:paraId="3373573F" w14:textId="02A8A317" w:rsidR="193FA76B" w:rsidRDefault="193FA76B" w:rsidP="54521BAB">
      <w:pPr>
        <w:rPr>
          <w:rStyle w:val="Hyperkobling"/>
          <w:sz w:val="22"/>
          <w:szCs w:val="22"/>
        </w:rPr>
      </w:pPr>
      <w:r w:rsidRPr="54521BAB">
        <w:rPr>
          <w:rStyle w:val="Hyperkobling"/>
          <w:sz w:val="22"/>
          <w:szCs w:val="22"/>
        </w:rPr>
        <w:t xml:space="preserve">Rammeplanen sier: </w:t>
      </w:r>
    </w:p>
    <w:p w14:paraId="0CAA04C6" w14:textId="6443C1F8" w:rsidR="54521BAB" w:rsidRDefault="193FA76B" w:rsidP="54521BAB">
      <w:pPr>
        <w:rPr>
          <w:rStyle w:val="Hyperkobling"/>
          <w:sz w:val="22"/>
          <w:szCs w:val="22"/>
        </w:rPr>
      </w:pPr>
      <w:r w:rsidRPr="0DAA677F">
        <w:rPr>
          <w:rStyle w:val="Hyperkobling"/>
          <w:sz w:val="22"/>
          <w:szCs w:val="22"/>
        </w:rPr>
        <w:t>I barnehagen skal barna oppleve et stimulerende miljø som støtter</w:t>
      </w:r>
      <w:r w:rsidRPr="69C0D163">
        <w:rPr>
          <w:rStyle w:val="Hyperkobling"/>
          <w:sz w:val="22"/>
          <w:szCs w:val="22"/>
        </w:rPr>
        <w:t xml:space="preserve"> opp om deres lyst til å leke</w:t>
      </w:r>
      <w:r w:rsidRPr="72679CBB">
        <w:rPr>
          <w:rStyle w:val="Hyperkobling"/>
          <w:sz w:val="22"/>
          <w:szCs w:val="22"/>
        </w:rPr>
        <w:t>, utforske, lære og mestre</w:t>
      </w:r>
      <w:r w:rsidRPr="2A3C6C51">
        <w:rPr>
          <w:rStyle w:val="Hyperkobling"/>
          <w:sz w:val="22"/>
          <w:szCs w:val="22"/>
        </w:rPr>
        <w:t xml:space="preserve">. </w:t>
      </w:r>
      <w:r w:rsidRPr="2A005131">
        <w:rPr>
          <w:rStyle w:val="Hyperkobling"/>
          <w:sz w:val="22"/>
          <w:szCs w:val="22"/>
        </w:rPr>
        <w:t>Barnehagen skal introdusere nye situ</w:t>
      </w:r>
      <w:r w:rsidR="5BCFF031" w:rsidRPr="2A005131">
        <w:rPr>
          <w:rStyle w:val="Hyperkobling"/>
          <w:sz w:val="22"/>
          <w:szCs w:val="22"/>
        </w:rPr>
        <w:t>asjoner,</w:t>
      </w:r>
      <w:r w:rsidR="5BCFF031" w:rsidRPr="3AEBB17A">
        <w:rPr>
          <w:rStyle w:val="Hyperkobling"/>
          <w:sz w:val="22"/>
          <w:szCs w:val="22"/>
        </w:rPr>
        <w:t xml:space="preserve"> temaer, fenomener, materialer </w:t>
      </w:r>
      <w:r w:rsidR="5BCFF031" w:rsidRPr="0CA1D84C">
        <w:rPr>
          <w:rStyle w:val="Hyperkobling"/>
          <w:sz w:val="22"/>
          <w:szCs w:val="22"/>
        </w:rPr>
        <w:t xml:space="preserve">og redskap som bidrar til </w:t>
      </w:r>
      <w:r w:rsidR="5BCFF031" w:rsidRPr="127263EC">
        <w:rPr>
          <w:rStyle w:val="Hyperkobling"/>
          <w:sz w:val="22"/>
          <w:szCs w:val="22"/>
        </w:rPr>
        <w:t xml:space="preserve">meningsfull samhandling. </w:t>
      </w:r>
    </w:p>
    <w:p w14:paraId="144B633C" w14:textId="49AF5D20" w:rsidR="127263EC" w:rsidRDefault="127263EC" w:rsidP="127263EC">
      <w:pPr>
        <w:rPr>
          <w:rStyle w:val="Hyperkobling"/>
          <w:sz w:val="22"/>
          <w:szCs w:val="22"/>
        </w:rPr>
      </w:pPr>
    </w:p>
    <w:p w14:paraId="1672E965" w14:textId="28F5E68F" w:rsidR="5BCFF031" w:rsidRDefault="5BCFF031" w:rsidP="127263EC">
      <w:pPr>
        <w:rPr>
          <w:rStyle w:val="Hyperkobling"/>
          <w:sz w:val="22"/>
          <w:szCs w:val="22"/>
        </w:rPr>
      </w:pPr>
      <w:r w:rsidRPr="127263EC">
        <w:rPr>
          <w:rStyle w:val="Hyperkobling"/>
          <w:sz w:val="22"/>
          <w:szCs w:val="22"/>
        </w:rPr>
        <w:t>Personalet skal i det daglige</w:t>
      </w:r>
      <w:r w:rsidRPr="5F53FF6A">
        <w:rPr>
          <w:rStyle w:val="Hyperkobling"/>
          <w:sz w:val="22"/>
          <w:szCs w:val="22"/>
        </w:rPr>
        <w:t>:</w:t>
      </w:r>
    </w:p>
    <w:p w14:paraId="19419CBB" w14:textId="432FE52E" w:rsidR="5BCFF031" w:rsidRDefault="5BCFF031" w:rsidP="5F53FF6A">
      <w:pPr>
        <w:pStyle w:val="Listeavsnitt"/>
        <w:numPr>
          <w:ilvl w:val="0"/>
          <w:numId w:val="47"/>
        </w:numPr>
        <w:rPr>
          <w:rStyle w:val="Hyperkobling"/>
          <w:sz w:val="22"/>
          <w:szCs w:val="22"/>
        </w:rPr>
      </w:pPr>
      <w:r w:rsidRPr="3C0EF5D1">
        <w:rPr>
          <w:rStyle w:val="Hyperkobling"/>
          <w:sz w:val="22"/>
          <w:szCs w:val="22"/>
        </w:rPr>
        <w:t xml:space="preserve">Sørge for progresjon gjennom bevisst bruk av materiell, </w:t>
      </w:r>
      <w:r w:rsidRPr="3A38EC80">
        <w:rPr>
          <w:rStyle w:val="Hyperkobling"/>
          <w:sz w:val="22"/>
          <w:szCs w:val="22"/>
        </w:rPr>
        <w:t xml:space="preserve">bøker, leker, </w:t>
      </w:r>
      <w:r w:rsidRPr="46DB302C">
        <w:rPr>
          <w:rStyle w:val="Hyperkobling"/>
          <w:sz w:val="22"/>
          <w:szCs w:val="22"/>
        </w:rPr>
        <w:t xml:space="preserve">verktøy og utstyr, og </w:t>
      </w:r>
      <w:r w:rsidRPr="6802BFBA">
        <w:rPr>
          <w:rStyle w:val="Hyperkobling"/>
          <w:sz w:val="22"/>
          <w:szCs w:val="22"/>
        </w:rPr>
        <w:t xml:space="preserve">gjøre disse tilgjengelig for barna. </w:t>
      </w:r>
    </w:p>
    <w:p w14:paraId="718D8E9E" w14:textId="097DFCB7" w:rsidR="5BCFF031" w:rsidRDefault="5BCFF031" w:rsidP="6802BFBA">
      <w:pPr>
        <w:pStyle w:val="Listeavsnitt"/>
        <w:numPr>
          <w:ilvl w:val="0"/>
          <w:numId w:val="47"/>
        </w:numPr>
        <w:rPr>
          <w:rStyle w:val="Hyperkobling"/>
          <w:sz w:val="22"/>
          <w:szCs w:val="22"/>
        </w:rPr>
      </w:pPr>
      <w:r w:rsidRPr="5D15412E">
        <w:rPr>
          <w:rStyle w:val="Hyperkobling"/>
          <w:sz w:val="22"/>
          <w:szCs w:val="22"/>
        </w:rPr>
        <w:t xml:space="preserve">Støtte og berike barnas initiativ, undring, nysgjerrighet, kreativitet, læringslyst og tiltro til egne evner. </w:t>
      </w:r>
      <w:r>
        <w:br/>
      </w:r>
    </w:p>
    <w:p w14:paraId="2724683F" w14:textId="51D62F16" w:rsidR="007A78CC" w:rsidRDefault="4B7FD8FD" w:rsidP="00DF5130">
      <w:pPr>
        <w:pStyle w:val="Overskrift3"/>
        <w:spacing w:before="0"/>
        <w:ind w:left="0" w:firstLine="0"/>
        <w:rPr>
          <w:rStyle w:val="Hyperkobling"/>
          <w:sz w:val="22"/>
          <w:szCs w:val="22"/>
          <w:u w:val="single"/>
        </w:rPr>
      </w:pPr>
      <w:bookmarkStart w:id="17" w:name="_Toc87129511"/>
      <w:r w:rsidRPr="006B0FFF">
        <w:t>2.1</w:t>
      </w:r>
      <w:r w:rsidR="004046BE">
        <w:t>2</w:t>
      </w:r>
      <w:r w:rsidRPr="006B0FFF">
        <w:t xml:space="preserve"> Trafikksikkerhet i Lørenskogbarnehagene</w:t>
      </w:r>
      <w:bookmarkEnd w:id="17"/>
    </w:p>
    <w:p w14:paraId="72C2E500" w14:textId="7C2AEEF2" w:rsidR="46C5A752" w:rsidRDefault="003B18B3" w:rsidP="5D15412E">
      <w:pPr>
        <w:shd w:val="clear" w:color="auto" w:fill="FFFFFF" w:themeFill="background1"/>
        <w:autoSpaceDE/>
        <w:autoSpaceDN/>
        <w:adjustRightInd/>
        <w:spacing w:after="100" w:afterAutospacing="1"/>
        <w:rPr>
          <w:rFonts w:eastAsia="Times New Roman"/>
          <w:color w:val="auto"/>
          <w:sz w:val="22"/>
          <w:szCs w:val="22"/>
          <w:lang w:eastAsia="nb-NO"/>
        </w:rPr>
      </w:pPr>
      <w:r w:rsidRPr="5D15412E">
        <w:rPr>
          <w:rFonts w:eastAsia="Times New Roman"/>
          <w:color w:val="auto"/>
          <w:sz w:val="22"/>
          <w:szCs w:val="22"/>
          <w:lang w:eastAsia="nb-NO"/>
        </w:rPr>
        <w:t xml:space="preserve">Barn har rett på en trygg og god oppvekst, der trafikksikkerhet inngår. Trafikksikkerhet er de voksnes ansvar, og </w:t>
      </w:r>
      <w:r w:rsidR="00D10C7C" w:rsidRPr="5D15412E">
        <w:rPr>
          <w:rFonts w:eastAsia="Times New Roman"/>
          <w:color w:val="auto"/>
          <w:sz w:val="22"/>
          <w:szCs w:val="22"/>
          <w:lang w:eastAsia="nb-NO"/>
        </w:rPr>
        <w:t xml:space="preserve">vi er </w:t>
      </w:r>
      <w:r w:rsidRPr="5D15412E">
        <w:rPr>
          <w:rFonts w:eastAsia="Times New Roman"/>
          <w:color w:val="auto"/>
          <w:sz w:val="22"/>
          <w:szCs w:val="22"/>
          <w:lang w:eastAsia="nb-NO"/>
        </w:rPr>
        <w:t>rollemodeller for den oppvoksende generasjon.</w:t>
      </w:r>
      <w:r w:rsidR="009B621F" w:rsidRPr="5D15412E">
        <w:rPr>
          <w:rFonts w:eastAsia="Times New Roman"/>
          <w:color w:val="auto"/>
          <w:sz w:val="22"/>
          <w:szCs w:val="22"/>
          <w:lang w:eastAsia="nb-NO"/>
        </w:rPr>
        <w:t xml:space="preserve"> </w:t>
      </w:r>
      <w:r w:rsidRPr="5D15412E">
        <w:rPr>
          <w:rFonts w:eastAsia="Times New Roman"/>
          <w:color w:val="auto"/>
          <w:sz w:val="22"/>
          <w:szCs w:val="22"/>
          <w:lang w:eastAsia="nb-NO"/>
        </w:rPr>
        <w:t>Barn er trafikanter hver dag, enten som passasjer, fotgjenger og etter hvert syklister</w:t>
      </w:r>
      <w:r w:rsidR="00D10C7C" w:rsidRPr="5D15412E">
        <w:rPr>
          <w:rFonts w:eastAsia="Times New Roman"/>
          <w:color w:val="auto"/>
          <w:sz w:val="22"/>
          <w:szCs w:val="22"/>
          <w:lang w:eastAsia="nb-NO"/>
        </w:rPr>
        <w:t>.</w:t>
      </w:r>
      <w:r w:rsidR="009515F9" w:rsidRPr="5D15412E">
        <w:rPr>
          <w:rFonts w:eastAsia="Times New Roman"/>
          <w:color w:val="auto"/>
          <w:sz w:val="22"/>
          <w:szCs w:val="22"/>
          <w:lang w:eastAsia="nb-NO"/>
        </w:rPr>
        <w:t xml:space="preserve"> </w:t>
      </w:r>
      <w:r w:rsidRPr="5D15412E">
        <w:rPr>
          <w:rFonts w:eastAsia="Times New Roman"/>
          <w:color w:val="auto"/>
          <w:sz w:val="22"/>
          <w:szCs w:val="22"/>
          <w:lang w:eastAsia="nb-NO"/>
        </w:rPr>
        <w:t>I rammeplanen står det «Gjennom arbeid med nærmiljø og samfunn skal barnehagen bidra til at barna utforsker ulike landskap, blir kjent med institusjoner og steder i nærmiljøet og lærer å orientere seg og ferdes trygt.»</w:t>
      </w:r>
      <w:r w:rsidR="00F06B4A" w:rsidRPr="5D15412E">
        <w:rPr>
          <w:rFonts w:eastAsia="Times New Roman"/>
          <w:color w:val="auto"/>
          <w:sz w:val="22"/>
          <w:szCs w:val="22"/>
          <w:lang w:eastAsia="nb-NO"/>
        </w:rPr>
        <w:t xml:space="preserve"> </w:t>
      </w:r>
      <w:r w:rsidRPr="5D15412E">
        <w:rPr>
          <w:rFonts w:eastAsia="Times New Roman"/>
          <w:color w:val="auto"/>
          <w:sz w:val="22"/>
          <w:szCs w:val="22"/>
          <w:lang w:eastAsia="nb-NO"/>
        </w:rPr>
        <w:t>Det betyr at trafikksikkerhet blir en tydeligere del av barnehagehverdage</w:t>
      </w:r>
      <w:r w:rsidR="00CF7968" w:rsidRPr="5D15412E">
        <w:rPr>
          <w:rFonts w:eastAsia="Times New Roman"/>
          <w:color w:val="auto"/>
          <w:sz w:val="22"/>
          <w:szCs w:val="22"/>
          <w:lang w:eastAsia="nb-NO"/>
        </w:rPr>
        <w:t xml:space="preserve">n. </w:t>
      </w:r>
      <w:r>
        <w:br/>
      </w:r>
    </w:p>
    <w:tbl>
      <w:tblPr>
        <w:tblStyle w:val="Tabellrutenett"/>
        <w:tblW w:w="0" w:type="auto"/>
        <w:tblInd w:w="-5" w:type="dxa"/>
        <w:tblLook w:val="04A0" w:firstRow="1" w:lastRow="0" w:firstColumn="1" w:lastColumn="0" w:noHBand="0" w:noVBand="1"/>
      </w:tblPr>
      <w:tblGrid>
        <w:gridCol w:w="8685"/>
      </w:tblGrid>
      <w:tr w:rsidR="008A3326" w14:paraId="72DF45B0" w14:textId="77777777" w:rsidTr="3CA03EF5">
        <w:tc>
          <w:tcPr>
            <w:tcW w:w="8685" w:type="dxa"/>
          </w:tcPr>
          <w:p w14:paraId="16811C15" w14:textId="7C7E9128" w:rsidR="004838B7" w:rsidRPr="004838B7" w:rsidRDefault="006F1493" w:rsidP="00893A37">
            <w:pPr>
              <w:rPr>
                <w:sz w:val="22"/>
                <w:szCs w:val="22"/>
              </w:rPr>
            </w:pPr>
            <w:r w:rsidRPr="004838B7">
              <w:rPr>
                <w:sz w:val="22"/>
                <w:szCs w:val="22"/>
              </w:rPr>
              <w:t xml:space="preserve">Hvordan jobber </w:t>
            </w:r>
            <w:r w:rsidR="00026326" w:rsidRPr="004838B7">
              <w:rPr>
                <w:sz w:val="22"/>
                <w:szCs w:val="22"/>
              </w:rPr>
              <w:t>barnehagen med trafikksikkerhet?</w:t>
            </w:r>
          </w:p>
          <w:p w14:paraId="707726D1" w14:textId="5D3DE490" w:rsidR="004F6891" w:rsidRPr="004838B7" w:rsidRDefault="00F45DE3" w:rsidP="004838B7">
            <w:pPr>
              <w:pStyle w:val="Listeavsnitt"/>
              <w:numPr>
                <w:ilvl w:val="0"/>
                <w:numId w:val="29"/>
              </w:numPr>
              <w:rPr>
                <w:sz w:val="22"/>
                <w:szCs w:val="22"/>
              </w:rPr>
            </w:pPr>
            <w:r w:rsidRPr="004838B7">
              <w:rPr>
                <w:sz w:val="22"/>
                <w:szCs w:val="22"/>
              </w:rPr>
              <w:t xml:space="preserve">Vi bruker samlingsstund til å </w:t>
            </w:r>
            <w:r w:rsidR="00A37D13" w:rsidRPr="004838B7">
              <w:rPr>
                <w:sz w:val="22"/>
                <w:szCs w:val="22"/>
              </w:rPr>
              <w:t xml:space="preserve">lære barna om </w:t>
            </w:r>
            <w:r w:rsidR="002C23CB" w:rsidRPr="004838B7">
              <w:rPr>
                <w:sz w:val="22"/>
                <w:szCs w:val="22"/>
              </w:rPr>
              <w:t>reglene i trafikken om vi går eller kjører buss</w:t>
            </w:r>
            <w:r w:rsidR="002D50F5" w:rsidRPr="004838B7">
              <w:rPr>
                <w:sz w:val="22"/>
                <w:szCs w:val="22"/>
              </w:rPr>
              <w:t>.</w:t>
            </w:r>
          </w:p>
          <w:p w14:paraId="012DD6CC" w14:textId="50DB3E89" w:rsidR="004F6891" w:rsidRPr="004838B7" w:rsidRDefault="0007785A" w:rsidP="00486E1C">
            <w:pPr>
              <w:pStyle w:val="Listeavsnitt"/>
              <w:numPr>
                <w:ilvl w:val="0"/>
                <w:numId w:val="28"/>
              </w:numPr>
              <w:rPr>
                <w:sz w:val="22"/>
                <w:szCs w:val="22"/>
              </w:rPr>
            </w:pPr>
            <w:r w:rsidRPr="004838B7">
              <w:rPr>
                <w:sz w:val="22"/>
                <w:szCs w:val="22"/>
              </w:rPr>
              <w:t xml:space="preserve">Vi bruker refleksvester </w:t>
            </w:r>
            <w:r w:rsidR="00E0474F" w:rsidRPr="004838B7">
              <w:rPr>
                <w:sz w:val="22"/>
                <w:szCs w:val="22"/>
              </w:rPr>
              <w:t xml:space="preserve">og lærer barna om viktighet en av refleks når det er mørkt ute, </w:t>
            </w:r>
            <w:r w:rsidR="00937B3D" w:rsidRPr="004838B7">
              <w:rPr>
                <w:sz w:val="22"/>
                <w:szCs w:val="22"/>
              </w:rPr>
              <w:t xml:space="preserve">og </w:t>
            </w:r>
            <w:r w:rsidR="00E0474F" w:rsidRPr="004838B7">
              <w:rPr>
                <w:sz w:val="22"/>
                <w:szCs w:val="22"/>
              </w:rPr>
              <w:t xml:space="preserve">vi har med </w:t>
            </w:r>
            <w:r w:rsidRPr="004838B7">
              <w:rPr>
                <w:sz w:val="22"/>
                <w:szCs w:val="22"/>
              </w:rPr>
              <w:t>tur</w:t>
            </w:r>
            <w:r w:rsidR="00B3526D" w:rsidRPr="004838B7">
              <w:rPr>
                <w:sz w:val="22"/>
                <w:szCs w:val="22"/>
              </w:rPr>
              <w:t>-</w:t>
            </w:r>
            <w:r w:rsidR="00937B3D" w:rsidRPr="004838B7">
              <w:rPr>
                <w:sz w:val="22"/>
                <w:szCs w:val="22"/>
              </w:rPr>
              <w:t>tau</w:t>
            </w:r>
            <w:r w:rsidRPr="004838B7">
              <w:rPr>
                <w:sz w:val="22"/>
                <w:szCs w:val="22"/>
              </w:rPr>
              <w:t xml:space="preserve"> på tur</w:t>
            </w:r>
            <w:r w:rsidR="004F6891" w:rsidRPr="004838B7">
              <w:rPr>
                <w:sz w:val="22"/>
                <w:szCs w:val="22"/>
              </w:rPr>
              <w:t>.</w:t>
            </w:r>
          </w:p>
          <w:p w14:paraId="4C981F7F" w14:textId="6D61FCF0" w:rsidR="004F6891" w:rsidRPr="004838B7" w:rsidRDefault="45271D24" w:rsidP="004F6891">
            <w:pPr>
              <w:pStyle w:val="Listeavsnitt"/>
              <w:numPr>
                <w:ilvl w:val="0"/>
                <w:numId w:val="28"/>
              </w:numPr>
              <w:rPr>
                <w:sz w:val="22"/>
                <w:szCs w:val="22"/>
              </w:rPr>
            </w:pPr>
            <w:r w:rsidRPr="004838B7">
              <w:rPr>
                <w:sz w:val="22"/>
                <w:szCs w:val="22"/>
              </w:rPr>
              <w:t>Vi s</w:t>
            </w:r>
            <w:r w:rsidR="00AA0B15" w:rsidRPr="004838B7">
              <w:rPr>
                <w:sz w:val="22"/>
                <w:szCs w:val="22"/>
              </w:rPr>
              <w:t xml:space="preserve">nakker om skilt vi ser langs veien og hvordan man ferdes i trafikken </w:t>
            </w:r>
            <w:r w:rsidR="11C937D8" w:rsidRPr="004838B7">
              <w:rPr>
                <w:sz w:val="22"/>
                <w:szCs w:val="22"/>
              </w:rPr>
              <w:t>på en trygg og sikker måte.</w:t>
            </w:r>
            <w:r w:rsidR="6B163019" w:rsidRPr="004838B7">
              <w:rPr>
                <w:sz w:val="22"/>
                <w:szCs w:val="22"/>
              </w:rPr>
              <w:t xml:space="preserve"> </w:t>
            </w:r>
            <w:r w:rsidR="1054E6BB" w:rsidRPr="004838B7">
              <w:rPr>
                <w:color w:val="auto"/>
                <w:sz w:val="22"/>
                <w:szCs w:val="22"/>
              </w:rPr>
              <w:t>Barna blir kjent med ulike sanser som</w:t>
            </w:r>
            <w:r w:rsidR="5F4A76DA" w:rsidRPr="004838B7">
              <w:rPr>
                <w:color w:val="auto"/>
                <w:sz w:val="22"/>
                <w:szCs w:val="22"/>
              </w:rPr>
              <w:t xml:space="preserve"> å</w:t>
            </w:r>
            <w:r w:rsidR="5C40110F" w:rsidRPr="004838B7">
              <w:rPr>
                <w:color w:val="auto"/>
                <w:sz w:val="22"/>
                <w:szCs w:val="22"/>
              </w:rPr>
              <w:t xml:space="preserve"> </w:t>
            </w:r>
            <w:r w:rsidR="0AF31568" w:rsidRPr="004838B7">
              <w:rPr>
                <w:color w:val="auto"/>
                <w:sz w:val="22"/>
                <w:szCs w:val="22"/>
              </w:rPr>
              <w:t>«</w:t>
            </w:r>
            <w:r w:rsidR="5C40110F" w:rsidRPr="004838B7">
              <w:rPr>
                <w:color w:val="auto"/>
                <w:sz w:val="22"/>
                <w:szCs w:val="22"/>
              </w:rPr>
              <w:t>se, lytte og høre</w:t>
            </w:r>
            <w:r w:rsidR="0AF31568" w:rsidRPr="004838B7">
              <w:rPr>
                <w:color w:val="auto"/>
                <w:sz w:val="22"/>
                <w:szCs w:val="22"/>
              </w:rPr>
              <w:t>»</w:t>
            </w:r>
            <w:r w:rsidR="25B43112" w:rsidRPr="004838B7">
              <w:rPr>
                <w:color w:val="auto"/>
                <w:sz w:val="22"/>
                <w:szCs w:val="22"/>
              </w:rPr>
              <w:t xml:space="preserve"> for å kunne orientere seg i trafikken</w:t>
            </w:r>
            <w:r w:rsidR="5C40110F" w:rsidRPr="004838B7">
              <w:rPr>
                <w:color w:val="auto"/>
                <w:sz w:val="22"/>
                <w:szCs w:val="22"/>
              </w:rPr>
              <w:t>.</w:t>
            </w:r>
          </w:p>
          <w:p w14:paraId="38802317" w14:textId="0EAC9F08" w:rsidR="007F64E4" w:rsidRPr="004838B7" w:rsidRDefault="2FCEBD5D" w:rsidP="00486E1C">
            <w:pPr>
              <w:pStyle w:val="Listeavsnitt"/>
              <w:numPr>
                <w:ilvl w:val="0"/>
                <w:numId w:val="28"/>
              </w:numPr>
              <w:rPr>
                <w:sz w:val="22"/>
                <w:szCs w:val="22"/>
              </w:rPr>
            </w:pPr>
            <w:r w:rsidRPr="004838B7">
              <w:rPr>
                <w:sz w:val="22"/>
                <w:szCs w:val="22"/>
              </w:rPr>
              <w:t>Barnehagen har rutiner for å ivareta barnas sikkerhet ved barnehagens parkeringsplass og port. Disse gjennomgås årlig med foreldre og ansatte.</w:t>
            </w:r>
          </w:p>
          <w:p w14:paraId="0F5DB839" w14:textId="53C22A51" w:rsidR="00E46FDD" w:rsidRPr="004838B7" w:rsidRDefault="00E46FDD" w:rsidP="3CA03EF5">
            <w:pPr>
              <w:rPr>
                <w:rFonts w:eastAsia="Calibri"/>
                <w:color w:val="000000" w:themeColor="text1"/>
                <w:sz w:val="22"/>
                <w:szCs w:val="22"/>
              </w:rPr>
            </w:pPr>
          </w:p>
          <w:p w14:paraId="1CEF43F8" w14:textId="0B156E08" w:rsidR="004838B7" w:rsidRPr="004838B7" w:rsidRDefault="00340D98" w:rsidP="00893A37">
            <w:pPr>
              <w:rPr>
                <w:sz w:val="22"/>
                <w:szCs w:val="22"/>
              </w:rPr>
            </w:pPr>
            <w:r w:rsidRPr="004838B7">
              <w:rPr>
                <w:sz w:val="22"/>
                <w:szCs w:val="22"/>
              </w:rPr>
              <w:t xml:space="preserve">Hvilke trafikkaktiviteter inngår i </w:t>
            </w:r>
            <w:r w:rsidR="00070491" w:rsidRPr="004838B7">
              <w:rPr>
                <w:sz w:val="22"/>
                <w:szCs w:val="22"/>
              </w:rPr>
              <w:t>barnehagens planer</w:t>
            </w:r>
            <w:r w:rsidR="004838B7" w:rsidRPr="004838B7">
              <w:rPr>
                <w:sz w:val="22"/>
                <w:szCs w:val="22"/>
              </w:rPr>
              <w:t>?</w:t>
            </w:r>
          </w:p>
          <w:p w14:paraId="7836E4DA" w14:textId="37926C0F" w:rsidR="004F6891" w:rsidRPr="004838B7" w:rsidRDefault="00472287" w:rsidP="004838B7">
            <w:pPr>
              <w:pStyle w:val="Listeavsnitt"/>
              <w:numPr>
                <w:ilvl w:val="0"/>
                <w:numId w:val="30"/>
              </w:numPr>
              <w:rPr>
                <w:rFonts w:eastAsia="Calibri"/>
                <w:color w:val="000000" w:themeColor="text1"/>
                <w:sz w:val="22"/>
                <w:szCs w:val="22"/>
              </w:rPr>
            </w:pPr>
            <w:r w:rsidRPr="004838B7">
              <w:rPr>
                <w:rFonts w:eastAsia="Calibri"/>
                <w:color w:val="000000" w:themeColor="text1"/>
                <w:sz w:val="22"/>
                <w:szCs w:val="22"/>
              </w:rPr>
              <w:lastRenderedPageBreak/>
              <w:t>Vi går på tur i nabolaget</w:t>
            </w:r>
            <w:r w:rsidR="004F6891" w:rsidRPr="004838B7">
              <w:rPr>
                <w:rFonts w:eastAsia="Calibri"/>
                <w:color w:val="000000" w:themeColor="text1"/>
                <w:sz w:val="22"/>
                <w:szCs w:val="22"/>
              </w:rPr>
              <w:t xml:space="preserve"> og </w:t>
            </w:r>
            <w:r w:rsidRPr="004838B7">
              <w:rPr>
                <w:rFonts w:eastAsia="Calibri"/>
                <w:color w:val="000000" w:themeColor="text1"/>
                <w:sz w:val="22"/>
                <w:szCs w:val="22"/>
              </w:rPr>
              <w:t>besøker forskjellige steder i kommunen eks. biblioteket, tur til fotballbanen eller til kulturarrangement</w:t>
            </w:r>
            <w:r w:rsidR="008969BD" w:rsidRPr="004838B7">
              <w:rPr>
                <w:rFonts w:eastAsia="Calibri"/>
                <w:color w:val="000000" w:themeColor="text1"/>
                <w:sz w:val="22"/>
                <w:szCs w:val="22"/>
              </w:rPr>
              <w:t>. Vi forflytter oss til fots og med buss på tur utenfor barnehagen</w:t>
            </w:r>
            <w:r w:rsidR="00E46FDD" w:rsidRPr="004838B7">
              <w:rPr>
                <w:rFonts w:eastAsia="Calibri"/>
                <w:color w:val="000000" w:themeColor="text1"/>
                <w:sz w:val="22"/>
                <w:szCs w:val="22"/>
              </w:rPr>
              <w:t>.</w:t>
            </w:r>
          </w:p>
          <w:p w14:paraId="2F05E249" w14:textId="6BCEB5B6" w:rsidR="004F6891" w:rsidRPr="004838B7" w:rsidRDefault="00472287" w:rsidP="004F6891">
            <w:pPr>
              <w:pStyle w:val="Listeavsnitt"/>
              <w:numPr>
                <w:ilvl w:val="0"/>
                <w:numId w:val="30"/>
              </w:numPr>
              <w:rPr>
                <w:rFonts w:eastAsia="Calibri"/>
                <w:color w:val="000000" w:themeColor="text1"/>
                <w:sz w:val="22"/>
                <w:szCs w:val="22"/>
              </w:rPr>
            </w:pPr>
            <w:r w:rsidRPr="004838B7">
              <w:rPr>
                <w:rFonts w:eastAsia="Calibri"/>
                <w:color w:val="000000" w:themeColor="text1"/>
                <w:sz w:val="22"/>
                <w:szCs w:val="22"/>
              </w:rPr>
              <w:t xml:space="preserve">Vi har </w:t>
            </w:r>
            <w:r w:rsidR="00143113" w:rsidRPr="004838B7">
              <w:rPr>
                <w:rFonts w:eastAsia="Calibri"/>
                <w:color w:val="000000" w:themeColor="text1"/>
                <w:sz w:val="22"/>
                <w:szCs w:val="22"/>
              </w:rPr>
              <w:t>sykkelbane i barnehagen der barna lærer å kjøre på riktig side, ta hensyn til de som går og ser de andre i trafikkbildet</w:t>
            </w:r>
            <w:r w:rsidR="00E46FDD" w:rsidRPr="004838B7">
              <w:rPr>
                <w:rFonts w:eastAsia="Calibri"/>
                <w:color w:val="000000" w:themeColor="text1"/>
                <w:sz w:val="22"/>
                <w:szCs w:val="22"/>
              </w:rPr>
              <w:t>.</w:t>
            </w:r>
            <w:r w:rsidR="00143113" w:rsidRPr="004838B7">
              <w:rPr>
                <w:rFonts w:eastAsia="Calibri"/>
                <w:color w:val="000000" w:themeColor="text1"/>
                <w:sz w:val="22"/>
                <w:szCs w:val="22"/>
              </w:rPr>
              <w:t xml:space="preserve"> </w:t>
            </w:r>
          </w:p>
          <w:p w14:paraId="0ECD3E64" w14:textId="60480C87" w:rsidR="00985635" w:rsidRPr="006957B3" w:rsidRDefault="00985635" w:rsidP="00486E1C">
            <w:pPr>
              <w:pStyle w:val="Listeavsnitt"/>
              <w:numPr>
                <w:ilvl w:val="0"/>
                <w:numId w:val="30"/>
              </w:numPr>
              <w:rPr>
                <w:rFonts w:eastAsia="Calibri"/>
                <w:color w:val="000000" w:themeColor="text1"/>
              </w:rPr>
            </w:pPr>
            <w:r w:rsidRPr="004838B7">
              <w:rPr>
                <w:rFonts w:eastAsia="Calibri"/>
                <w:color w:val="000000" w:themeColor="text1"/>
                <w:sz w:val="22"/>
                <w:szCs w:val="22"/>
              </w:rPr>
              <w:t xml:space="preserve">Barna </w:t>
            </w:r>
            <w:r w:rsidR="00D4327D" w:rsidRPr="004838B7">
              <w:rPr>
                <w:rFonts w:eastAsia="Calibri"/>
                <w:color w:val="000000" w:themeColor="text1"/>
                <w:sz w:val="22"/>
                <w:szCs w:val="22"/>
              </w:rPr>
              <w:t xml:space="preserve">drar på leketur i barnehagen eller deltar i lek </w:t>
            </w:r>
            <w:r w:rsidR="002525AE" w:rsidRPr="004838B7">
              <w:rPr>
                <w:rFonts w:eastAsia="Calibri"/>
                <w:color w:val="000000" w:themeColor="text1"/>
                <w:sz w:val="22"/>
                <w:szCs w:val="22"/>
              </w:rPr>
              <w:t>og aktiviteter ute og inne</w:t>
            </w:r>
            <w:r w:rsidR="00BF4D61" w:rsidRPr="004838B7">
              <w:rPr>
                <w:rFonts w:eastAsia="Calibri"/>
                <w:color w:val="000000" w:themeColor="text1"/>
                <w:sz w:val="22"/>
                <w:szCs w:val="22"/>
              </w:rPr>
              <w:t xml:space="preserve"> der de </w:t>
            </w:r>
            <w:r w:rsidR="007F64E4" w:rsidRPr="004838B7">
              <w:rPr>
                <w:rFonts w:eastAsia="Calibri"/>
                <w:color w:val="000000" w:themeColor="text1"/>
                <w:sz w:val="22"/>
                <w:szCs w:val="22"/>
              </w:rPr>
              <w:t xml:space="preserve">konstruerer </w:t>
            </w:r>
            <w:r w:rsidR="00BF4D61" w:rsidRPr="004838B7">
              <w:rPr>
                <w:rFonts w:eastAsia="Calibri"/>
                <w:color w:val="000000" w:themeColor="text1"/>
                <w:sz w:val="22"/>
                <w:szCs w:val="22"/>
              </w:rPr>
              <w:t>selv eller bruker materiale</w:t>
            </w:r>
            <w:r w:rsidR="00CC2845" w:rsidRPr="004838B7">
              <w:rPr>
                <w:rFonts w:eastAsia="Calibri"/>
                <w:color w:val="000000" w:themeColor="text1"/>
                <w:sz w:val="22"/>
                <w:szCs w:val="22"/>
              </w:rPr>
              <w:t xml:space="preserve"> de finner til å skape egne læringssituasjoner. De voksne </w:t>
            </w:r>
            <w:r w:rsidR="001D512D" w:rsidRPr="004838B7">
              <w:rPr>
                <w:rFonts w:eastAsia="Calibri"/>
                <w:color w:val="000000" w:themeColor="text1"/>
                <w:sz w:val="22"/>
                <w:szCs w:val="22"/>
              </w:rPr>
              <w:t>deltar observerende eller aktivt</w:t>
            </w:r>
            <w:r w:rsidR="00CC2845" w:rsidRPr="004838B7">
              <w:rPr>
                <w:rFonts w:eastAsia="Calibri"/>
                <w:color w:val="000000" w:themeColor="text1"/>
                <w:sz w:val="22"/>
                <w:szCs w:val="22"/>
              </w:rPr>
              <w:t xml:space="preserve"> </w:t>
            </w:r>
            <w:r w:rsidR="008727E9" w:rsidRPr="004838B7">
              <w:rPr>
                <w:rFonts w:eastAsia="Calibri"/>
                <w:color w:val="000000" w:themeColor="text1"/>
                <w:sz w:val="22"/>
                <w:szCs w:val="22"/>
              </w:rPr>
              <w:t>i lek</w:t>
            </w:r>
            <w:r w:rsidR="00E94281" w:rsidRPr="004838B7">
              <w:rPr>
                <w:rFonts w:eastAsia="Calibri"/>
                <w:color w:val="000000" w:themeColor="text1"/>
                <w:sz w:val="22"/>
                <w:szCs w:val="22"/>
              </w:rPr>
              <w:t xml:space="preserve"> og aktivitet</w:t>
            </w:r>
            <w:r w:rsidR="008727E9" w:rsidRPr="004838B7">
              <w:rPr>
                <w:rFonts w:eastAsia="Calibri"/>
                <w:color w:val="000000" w:themeColor="text1"/>
                <w:sz w:val="22"/>
                <w:szCs w:val="22"/>
              </w:rPr>
              <w:t>,</w:t>
            </w:r>
            <w:r w:rsidR="00E94281" w:rsidRPr="004838B7">
              <w:rPr>
                <w:rFonts w:eastAsia="Calibri"/>
                <w:color w:val="000000" w:themeColor="text1"/>
                <w:sz w:val="22"/>
                <w:szCs w:val="22"/>
              </w:rPr>
              <w:t xml:space="preserve"> og setter ord på og stiller undrende og reflekterende spørsmål </w:t>
            </w:r>
            <w:r w:rsidR="008727E9" w:rsidRPr="004838B7">
              <w:rPr>
                <w:rFonts w:eastAsia="Calibri"/>
                <w:color w:val="000000" w:themeColor="text1"/>
                <w:sz w:val="22"/>
                <w:szCs w:val="22"/>
              </w:rPr>
              <w:t>for å stimulere til læring</w:t>
            </w:r>
            <w:r w:rsidR="008969BD" w:rsidRPr="004838B7">
              <w:rPr>
                <w:rFonts w:eastAsia="Calibri"/>
                <w:color w:val="000000" w:themeColor="text1"/>
                <w:sz w:val="22"/>
                <w:szCs w:val="22"/>
              </w:rPr>
              <w:t>,</w:t>
            </w:r>
            <w:r w:rsidR="008727E9" w:rsidRPr="004838B7">
              <w:rPr>
                <w:rFonts w:eastAsia="Calibri"/>
                <w:color w:val="000000" w:themeColor="text1"/>
                <w:sz w:val="22"/>
                <w:szCs w:val="22"/>
              </w:rPr>
              <w:t xml:space="preserve"> refleksjon</w:t>
            </w:r>
            <w:r w:rsidR="007F64E4" w:rsidRPr="004838B7">
              <w:rPr>
                <w:rFonts w:eastAsia="Calibri"/>
                <w:color w:val="000000" w:themeColor="text1"/>
                <w:sz w:val="22"/>
                <w:szCs w:val="22"/>
              </w:rPr>
              <w:t xml:space="preserve"> </w:t>
            </w:r>
            <w:r w:rsidR="008969BD" w:rsidRPr="004838B7">
              <w:rPr>
                <w:rFonts w:eastAsia="Calibri"/>
                <w:color w:val="000000" w:themeColor="text1"/>
                <w:sz w:val="22"/>
                <w:szCs w:val="22"/>
              </w:rPr>
              <w:t>og mestring</w:t>
            </w:r>
            <w:r w:rsidR="00E46FDD" w:rsidRPr="004838B7">
              <w:rPr>
                <w:rFonts w:eastAsia="Calibri"/>
                <w:color w:val="000000" w:themeColor="text1"/>
                <w:sz w:val="22"/>
                <w:szCs w:val="22"/>
              </w:rPr>
              <w:t>.</w:t>
            </w:r>
          </w:p>
        </w:tc>
      </w:tr>
    </w:tbl>
    <w:p w14:paraId="1DCDC316" w14:textId="72059CF2" w:rsidR="008002EA" w:rsidRPr="003B5FB1" w:rsidRDefault="006710A7" w:rsidP="2206F803">
      <w:pPr>
        <w:pStyle w:val="Overskrift1"/>
        <w:ind w:left="0" w:firstLine="0"/>
        <w:rPr>
          <w:rFonts w:eastAsiaTheme="minorEastAsia"/>
        </w:rPr>
      </w:pPr>
      <w:bookmarkStart w:id="18" w:name="_Toc87129512"/>
      <w:r>
        <w:lastRenderedPageBreak/>
        <w:t xml:space="preserve">  </w:t>
      </w:r>
    </w:p>
    <w:p w14:paraId="64CD2747" w14:textId="3A77D830" w:rsidR="5D15412E" w:rsidRDefault="5D15412E" w:rsidP="5D15412E">
      <w:pPr>
        <w:pStyle w:val="Overskrift1"/>
        <w:ind w:left="0" w:firstLine="0"/>
      </w:pPr>
    </w:p>
    <w:p w14:paraId="0946EBCB" w14:textId="1C565244" w:rsidR="5D15412E" w:rsidRDefault="5D15412E" w:rsidP="5D15412E">
      <w:pPr>
        <w:pStyle w:val="Overskrift1"/>
        <w:ind w:left="0" w:firstLine="0"/>
      </w:pPr>
    </w:p>
    <w:p w14:paraId="6B4271F3" w14:textId="3D52CAB1" w:rsidR="008002EA" w:rsidRPr="003B5FB1" w:rsidRDefault="45AEBE3A" w:rsidP="006710A7">
      <w:pPr>
        <w:pStyle w:val="Overskrift1"/>
        <w:ind w:left="0" w:firstLine="0"/>
        <w:rPr>
          <w:rFonts w:eastAsiaTheme="minorEastAsia"/>
        </w:rPr>
      </w:pPr>
      <w:r w:rsidRPr="003B5FB1">
        <w:t xml:space="preserve">3. </w:t>
      </w:r>
      <w:r w:rsidR="00E260AD" w:rsidRPr="003B5FB1">
        <w:t>Barnehagen som pedagogisk virksomhet</w:t>
      </w:r>
      <w:bookmarkEnd w:id="18"/>
    </w:p>
    <w:p w14:paraId="07630C6F" w14:textId="1DC09DFE" w:rsidR="2206F803" w:rsidRDefault="7BBF510F" w:rsidP="2206F803">
      <w:pPr>
        <w:pStyle w:val="paragraph"/>
        <w:rPr>
          <w:rStyle w:val="normaltextrun"/>
          <w:rFonts w:ascii="Arial" w:hAnsi="Arial" w:cs="Arial"/>
          <w:sz w:val="22"/>
          <w:szCs w:val="22"/>
        </w:rPr>
      </w:pPr>
      <w:r w:rsidRPr="01E8E1AB">
        <w:rPr>
          <w:rStyle w:val="normaltextrun"/>
          <w:rFonts w:ascii="Arial" w:hAnsi="Arial" w:cs="Arial"/>
          <w:sz w:val="22"/>
          <w:szCs w:val="22"/>
        </w:rPr>
        <w:t xml:space="preserve">Barnehagen </w:t>
      </w:r>
      <w:r w:rsidR="005F4DC6" w:rsidRPr="01E8E1AB">
        <w:rPr>
          <w:rStyle w:val="normaltextrun"/>
          <w:rFonts w:ascii="Arial" w:hAnsi="Arial" w:cs="Arial"/>
          <w:sz w:val="22"/>
          <w:szCs w:val="22"/>
        </w:rPr>
        <w:t>er</w:t>
      </w:r>
      <w:r w:rsidR="0051427E" w:rsidRPr="01E8E1AB">
        <w:rPr>
          <w:rStyle w:val="normaltextrun"/>
          <w:rFonts w:ascii="Arial" w:hAnsi="Arial" w:cs="Arial"/>
          <w:sz w:val="22"/>
          <w:szCs w:val="22"/>
        </w:rPr>
        <w:t xml:space="preserve"> en </w:t>
      </w:r>
      <w:r w:rsidRPr="01E8E1AB">
        <w:rPr>
          <w:rStyle w:val="normaltextrun"/>
          <w:rFonts w:ascii="Arial" w:hAnsi="Arial" w:cs="Arial"/>
          <w:sz w:val="22"/>
          <w:szCs w:val="22"/>
        </w:rPr>
        <w:t>pedagogisk virksomhet som planlegge</w:t>
      </w:r>
      <w:r w:rsidR="00997E0B" w:rsidRPr="01E8E1AB">
        <w:rPr>
          <w:rStyle w:val="normaltextrun"/>
          <w:rFonts w:ascii="Arial" w:hAnsi="Arial" w:cs="Arial"/>
          <w:sz w:val="22"/>
          <w:szCs w:val="22"/>
        </w:rPr>
        <w:t xml:space="preserve">s og </w:t>
      </w:r>
      <w:r w:rsidR="00E37B0F" w:rsidRPr="01E8E1AB">
        <w:rPr>
          <w:rStyle w:val="normaltextrun"/>
          <w:rFonts w:ascii="Arial" w:hAnsi="Arial" w:cs="Arial"/>
          <w:sz w:val="22"/>
          <w:szCs w:val="22"/>
        </w:rPr>
        <w:t>vurderes. Bar</w:t>
      </w:r>
      <w:r w:rsidR="00F46C61" w:rsidRPr="01E8E1AB">
        <w:rPr>
          <w:rStyle w:val="normaltextrun"/>
          <w:rFonts w:ascii="Arial" w:hAnsi="Arial" w:cs="Arial"/>
          <w:sz w:val="22"/>
          <w:szCs w:val="22"/>
        </w:rPr>
        <w:t xml:space="preserve">n og foreldre har rett til medvirkning på disse prosessene. </w:t>
      </w:r>
      <w:r w:rsidR="005400FA" w:rsidRPr="01E8E1AB">
        <w:rPr>
          <w:rStyle w:val="normaltextrun"/>
          <w:rFonts w:ascii="Arial" w:hAnsi="Arial" w:cs="Arial"/>
          <w:sz w:val="22"/>
          <w:szCs w:val="22"/>
        </w:rPr>
        <w:t>Målet med barnehage</w:t>
      </w:r>
      <w:r w:rsidR="00A572C5" w:rsidRPr="01E8E1AB">
        <w:rPr>
          <w:rStyle w:val="normaltextrun"/>
          <w:rFonts w:ascii="Arial" w:hAnsi="Arial" w:cs="Arial"/>
          <w:sz w:val="22"/>
          <w:szCs w:val="22"/>
        </w:rPr>
        <w:t xml:space="preserve">n som </w:t>
      </w:r>
      <w:r w:rsidR="00343275" w:rsidRPr="01E8E1AB">
        <w:rPr>
          <w:rStyle w:val="normaltextrun"/>
          <w:rFonts w:ascii="Arial" w:hAnsi="Arial" w:cs="Arial"/>
          <w:sz w:val="22"/>
          <w:szCs w:val="22"/>
        </w:rPr>
        <w:t>pedagogisk virksomhet er å gi barna et tilrettelagt</w:t>
      </w:r>
      <w:r w:rsidR="005D2F7C" w:rsidRPr="01E8E1AB">
        <w:rPr>
          <w:rStyle w:val="normaltextrun"/>
          <w:rFonts w:ascii="Arial" w:hAnsi="Arial" w:cs="Arial"/>
          <w:sz w:val="22"/>
          <w:szCs w:val="22"/>
        </w:rPr>
        <w:t xml:space="preserve"> tilbud i tråd med barnehageloven og rammeplanen. For å oppnå dette skal barnehagen være en lærende organisasjon, og det pedagogiske arbeidet skal være begrunnet i </w:t>
      </w:r>
      <w:r w:rsidR="00817E3A" w:rsidRPr="01E8E1AB">
        <w:rPr>
          <w:rStyle w:val="normaltextrun"/>
          <w:rFonts w:ascii="Arial" w:hAnsi="Arial" w:cs="Arial"/>
          <w:sz w:val="22"/>
          <w:szCs w:val="22"/>
        </w:rPr>
        <w:t>barnehageloven</w:t>
      </w:r>
      <w:r w:rsidR="005D2F7C" w:rsidRPr="01E8E1AB">
        <w:rPr>
          <w:rStyle w:val="normaltextrun"/>
          <w:rFonts w:ascii="Arial" w:hAnsi="Arial" w:cs="Arial"/>
          <w:sz w:val="22"/>
          <w:szCs w:val="22"/>
        </w:rPr>
        <w:t xml:space="preserve"> og </w:t>
      </w:r>
      <w:r w:rsidR="00817E3A" w:rsidRPr="01E8E1AB">
        <w:rPr>
          <w:rStyle w:val="normaltextrun"/>
          <w:rFonts w:ascii="Arial" w:hAnsi="Arial" w:cs="Arial"/>
          <w:sz w:val="22"/>
          <w:szCs w:val="22"/>
        </w:rPr>
        <w:t>rammeplanen</w:t>
      </w:r>
      <w:r w:rsidR="005D2F7C" w:rsidRPr="01E8E1AB">
        <w:rPr>
          <w:rStyle w:val="normaltextrun"/>
          <w:rFonts w:ascii="Arial" w:hAnsi="Arial" w:cs="Arial"/>
          <w:sz w:val="22"/>
          <w:szCs w:val="22"/>
        </w:rPr>
        <w:t xml:space="preserve">. </w:t>
      </w:r>
      <w:r w:rsidRPr="01E8E1AB">
        <w:rPr>
          <w:rStyle w:val="normaltextrun"/>
          <w:rFonts w:ascii="Arial" w:hAnsi="Arial" w:cs="Arial"/>
          <w:sz w:val="22"/>
          <w:szCs w:val="22"/>
        </w:rPr>
        <w:t xml:space="preserve"> </w:t>
      </w:r>
    </w:p>
    <w:tbl>
      <w:tblPr>
        <w:tblStyle w:val="Tabellrutenett"/>
        <w:tblW w:w="0" w:type="auto"/>
        <w:tblLook w:val="04A0" w:firstRow="1" w:lastRow="0" w:firstColumn="1" w:lastColumn="0" w:noHBand="0" w:noVBand="1"/>
      </w:tblPr>
      <w:tblGrid>
        <w:gridCol w:w="9060"/>
      </w:tblGrid>
      <w:tr w:rsidR="004964BD" w14:paraId="26D04C08" w14:textId="77777777" w:rsidTr="4B1FCEF9">
        <w:tc>
          <w:tcPr>
            <w:tcW w:w="9060" w:type="dxa"/>
          </w:tcPr>
          <w:p w14:paraId="4B37A570" w14:textId="77777777" w:rsidR="00712C6A" w:rsidRPr="001C65A3" w:rsidRDefault="00712C6A" w:rsidP="00712C6A">
            <w:pPr>
              <w:textAlignment w:val="baseline"/>
              <w:rPr>
                <w:rFonts w:eastAsia="Times New Roman"/>
                <w:sz w:val="22"/>
                <w:szCs w:val="22"/>
                <w:lang w:eastAsia="nb-NO"/>
              </w:rPr>
            </w:pPr>
            <w:r w:rsidRPr="001C65A3">
              <w:rPr>
                <w:rFonts w:eastAsia="Times New Roman"/>
                <w:sz w:val="22"/>
                <w:szCs w:val="22"/>
                <w:lang w:eastAsia="nb-NO"/>
              </w:rPr>
              <w:t>«Planlegging gir personalet grunnlag for å tenke og handle langsiktig og systematisk i det pedagogiske arbeidet.» – Rammeplan kap. 7 s. 37 </w:t>
            </w:r>
          </w:p>
          <w:p w14:paraId="30D28405" w14:textId="77777777" w:rsidR="00712C6A" w:rsidRPr="001C65A3" w:rsidRDefault="00712C6A" w:rsidP="00712C6A">
            <w:pPr>
              <w:textAlignment w:val="baseline"/>
              <w:rPr>
                <w:rFonts w:ascii="Segoe UI" w:eastAsia="Times New Roman" w:hAnsi="Segoe UI" w:cs="Segoe UI"/>
                <w:sz w:val="22"/>
                <w:szCs w:val="22"/>
                <w:lang w:eastAsia="nb-NO"/>
              </w:rPr>
            </w:pPr>
          </w:p>
          <w:p w14:paraId="171F6E7D" w14:textId="77777777" w:rsidR="00712C6A" w:rsidRPr="001C65A3" w:rsidRDefault="00712C6A" w:rsidP="00712C6A">
            <w:pPr>
              <w:textAlignment w:val="baseline"/>
              <w:rPr>
                <w:rFonts w:eastAsia="Times New Roman"/>
                <w:sz w:val="22"/>
                <w:szCs w:val="22"/>
                <w:lang w:eastAsia="nb-NO"/>
              </w:rPr>
            </w:pPr>
            <w:r w:rsidRPr="001C65A3">
              <w:rPr>
                <w:rFonts w:eastAsia="Times New Roman"/>
                <w:sz w:val="22"/>
                <w:szCs w:val="22"/>
                <w:lang w:eastAsia="nb-NO"/>
              </w:rPr>
              <w:t>Barnehagen er en lærende organisasjon, og det pedagogiske arbeidet er begrunnet i barnehageloven og Rammeplanen. Planlegging baseres på kunnskap om barns trivsel og allsidighet, individuelt og i gruppe. Refleksjon og evaluering. </w:t>
            </w:r>
          </w:p>
          <w:p w14:paraId="2BDE6D81" w14:textId="77777777" w:rsidR="00712C6A" w:rsidRPr="001C65A3" w:rsidRDefault="00712C6A" w:rsidP="00712C6A">
            <w:pPr>
              <w:textAlignment w:val="baseline"/>
              <w:rPr>
                <w:rFonts w:ascii="Segoe UI" w:eastAsia="Times New Roman" w:hAnsi="Segoe UI" w:cs="Segoe UI"/>
                <w:sz w:val="22"/>
                <w:szCs w:val="22"/>
                <w:lang w:eastAsia="nb-NO"/>
              </w:rPr>
            </w:pPr>
          </w:p>
          <w:p w14:paraId="0F1BBB44" w14:textId="77777777" w:rsidR="00712C6A" w:rsidRPr="001C65A3" w:rsidRDefault="00712C6A" w:rsidP="00712C6A">
            <w:pPr>
              <w:textAlignment w:val="baseline"/>
              <w:rPr>
                <w:rFonts w:ascii="Segoe UI" w:eastAsia="Times New Roman" w:hAnsi="Segoe UI" w:cs="Segoe UI"/>
                <w:sz w:val="22"/>
                <w:szCs w:val="22"/>
                <w:lang w:eastAsia="nb-NO"/>
              </w:rPr>
            </w:pPr>
            <w:r w:rsidRPr="001C65A3">
              <w:rPr>
                <w:rFonts w:eastAsia="Times New Roman"/>
                <w:sz w:val="22"/>
                <w:szCs w:val="22"/>
                <w:lang w:eastAsia="nb-NO"/>
              </w:rPr>
              <w:t>Vi i barnehagen planlegger ved å: </w:t>
            </w:r>
          </w:p>
          <w:p w14:paraId="35EBEB88" w14:textId="3B62FBD0" w:rsidR="00712C6A" w:rsidRPr="001C65A3" w:rsidRDefault="00712C6A" w:rsidP="00486E1C">
            <w:pPr>
              <w:pStyle w:val="Listeavsnitt"/>
              <w:numPr>
                <w:ilvl w:val="0"/>
                <w:numId w:val="38"/>
              </w:numPr>
              <w:autoSpaceDE/>
              <w:autoSpaceDN/>
              <w:adjustRightInd/>
              <w:textAlignment w:val="baseline"/>
              <w:rPr>
                <w:rFonts w:ascii="Batang" w:eastAsia="Batang" w:hAnsi="Verdana" w:cs="Segoe UI"/>
                <w:sz w:val="22"/>
                <w:szCs w:val="22"/>
                <w:lang w:eastAsia="nb-NO"/>
              </w:rPr>
            </w:pPr>
            <w:r w:rsidRPr="001C65A3">
              <w:rPr>
                <w:rFonts w:eastAsia="Batang"/>
                <w:sz w:val="22"/>
                <w:szCs w:val="22"/>
                <w:lang w:eastAsia="nb-NO"/>
              </w:rPr>
              <w:t xml:space="preserve">Bruke møter som arena for felles refleksjon over fag og innhold ved å knytte </w:t>
            </w:r>
            <w:r w:rsidR="00B9582D" w:rsidRPr="001C65A3">
              <w:rPr>
                <w:rFonts w:eastAsia="Batang"/>
                <w:sz w:val="22"/>
                <w:szCs w:val="22"/>
                <w:lang w:eastAsia="nb-NO"/>
              </w:rPr>
              <w:t xml:space="preserve">  </w:t>
            </w:r>
            <w:r w:rsidRPr="001C65A3">
              <w:rPr>
                <w:rFonts w:eastAsia="Batang"/>
                <w:sz w:val="22"/>
                <w:szCs w:val="22"/>
                <w:lang w:eastAsia="nb-NO"/>
              </w:rPr>
              <w:t>praksis opp mot rammeplanen og gjeldende forskrifter </w:t>
            </w:r>
          </w:p>
          <w:p w14:paraId="36B7935A" w14:textId="77777777" w:rsidR="00712C6A" w:rsidRPr="001C65A3" w:rsidRDefault="00712C6A" w:rsidP="00486E1C">
            <w:pPr>
              <w:pStyle w:val="Listeavsnitt"/>
              <w:numPr>
                <w:ilvl w:val="0"/>
                <w:numId w:val="38"/>
              </w:numPr>
              <w:autoSpaceDE/>
              <w:autoSpaceDN/>
              <w:adjustRightInd/>
              <w:textAlignment w:val="baseline"/>
              <w:rPr>
                <w:rFonts w:ascii="Batang" w:eastAsia="Batang" w:hAnsi="Verdana" w:cs="Segoe UI"/>
                <w:sz w:val="22"/>
                <w:szCs w:val="22"/>
                <w:lang w:eastAsia="nb-NO"/>
              </w:rPr>
            </w:pPr>
            <w:r w:rsidRPr="001C65A3">
              <w:rPr>
                <w:rFonts w:eastAsia="Batang"/>
                <w:sz w:val="22"/>
                <w:szCs w:val="22"/>
                <w:lang w:eastAsia="nb-NO"/>
              </w:rPr>
              <w:t>Jobbe med case/praksisfortellinger i grupper på avdelingsmøter, personalmøter, foreldremøter og ledermøter. </w:t>
            </w:r>
          </w:p>
          <w:p w14:paraId="3B9CC075" w14:textId="77777777" w:rsidR="00712C6A" w:rsidRPr="001C65A3" w:rsidRDefault="00712C6A" w:rsidP="00486E1C">
            <w:pPr>
              <w:pStyle w:val="Listeavsnitt"/>
              <w:numPr>
                <w:ilvl w:val="0"/>
                <w:numId w:val="38"/>
              </w:numPr>
              <w:autoSpaceDE/>
              <w:autoSpaceDN/>
              <w:adjustRightInd/>
              <w:textAlignment w:val="baseline"/>
              <w:rPr>
                <w:rFonts w:ascii="Batang" w:eastAsia="Batang" w:hAnsi="Verdana" w:cs="Segoe UI"/>
                <w:sz w:val="22"/>
                <w:szCs w:val="22"/>
                <w:lang w:eastAsia="nb-NO"/>
              </w:rPr>
            </w:pPr>
            <w:r w:rsidRPr="001C65A3">
              <w:rPr>
                <w:rFonts w:eastAsia="Batang"/>
                <w:sz w:val="22"/>
                <w:szCs w:val="22"/>
                <w:lang w:eastAsia="nb-NO"/>
              </w:rPr>
              <w:t>Observasjon og oppfølging av hvert enkelt barn, hele barnegruppen og barnet i barnegruppen i evaluering og refleksjon opp mot livslang læring og mestring </w:t>
            </w:r>
          </w:p>
          <w:p w14:paraId="07901D67" w14:textId="77777777" w:rsidR="00712C6A" w:rsidRPr="001C65A3" w:rsidRDefault="00712C6A" w:rsidP="00486E1C">
            <w:pPr>
              <w:numPr>
                <w:ilvl w:val="0"/>
                <w:numId w:val="38"/>
              </w:numPr>
              <w:autoSpaceDE/>
              <w:autoSpaceDN/>
              <w:adjustRightInd/>
              <w:ind w:left="360" w:firstLine="0"/>
              <w:textAlignment w:val="baseline"/>
              <w:rPr>
                <w:rFonts w:ascii="Batang" w:eastAsia="Batang" w:hAnsi="Verdana" w:cs="Segoe UI"/>
                <w:sz w:val="22"/>
                <w:szCs w:val="22"/>
                <w:lang w:eastAsia="nb-NO"/>
              </w:rPr>
            </w:pPr>
            <w:r w:rsidRPr="001C65A3">
              <w:rPr>
                <w:rFonts w:eastAsia="Batang"/>
                <w:sz w:val="22"/>
                <w:szCs w:val="22"/>
                <w:lang w:eastAsia="nb-NO"/>
              </w:rPr>
              <w:t>Systematisk vurdering eget av pedagogisk arbeid </w:t>
            </w:r>
          </w:p>
          <w:p w14:paraId="3EC4A42D" w14:textId="77777777" w:rsidR="00712C6A" w:rsidRPr="001C65A3" w:rsidRDefault="00712C6A" w:rsidP="00486E1C">
            <w:pPr>
              <w:numPr>
                <w:ilvl w:val="0"/>
                <w:numId w:val="38"/>
              </w:numPr>
              <w:autoSpaceDE/>
              <w:autoSpaceDN/>
              <w:adjustRightInd/>
              <w:ind w:left="360" w:firstLine="0"/>
              <w:textAlignment w:val="baseline"/>
              <w:rPr>
                <w:rFonts w:ascii="Batang" w:eastAsia="Batang" w:hAnsi="Verdana" w:cs="Segoe UI"/>
                <w:sz w:val="22"/>
                <w:szCs w:val="22"/>
                <w:lang w:eastAsia="nb-NO"/>
              </w:rPr>
            </w:pPr>
            <w:r w:rsidRPr="001C65A3">
              <w:rPr>
                <w:rFonts w:eastAsia="Batang"/>
                <w:sz w:val="22"/>
                <w:szCs w:val="22"/>
                <w:lang w:eastAsia="nb-NO"/>
              </w:rPr>
              <w:t>Samtaler med barn </w:t>
            </w:r>
          </w:p>
          <w:p w14:paraId="18DB2F30" w14:textId="77777777" w:rsidR="00712C6A" w:rsidRPr="006710A7" w:rsidRDefault="00712C6A" w:rsidP="00486E1C">
            <w:pPr>
              <w:numPr>
                <w:ilvl w:val="0"/>
                <w:numId w:val="39"/>
              </w:numPr>
              <w:autoSpaceDE/>
              <w:autoSpaceDN/>
              <w:adjustRightInd/>
              <w:ind w:left="360" w:firstLine="0"/>
              <w:textAlignment w:val="baseline"/>
              <w:rPr>
                <w:rFonts w:ascii="Batang" w:eastAsia="Batang" w:hAnsi="Verdana" w:cs="Segoe UI"/>
                <w:sz w:val="22"/>
                <w:szCs w:val="22"/>
                <w:lang w:eastAsia="nb-NO"/>
              </w:rPr>
            </w:pPr>
            <w:r w:rsidRPr="001C65A3">
              <w:rPr>
                <w:rFonts w:eastAsia="Batang"/>
                <w:sz w:val="22"/>
                <w:szCs w:val="22"/>
                <w:lang w:eastAsia="nb-NO"/>
              </w:rPr>
              <w:t>Samtaler med foreldre </w:t>
            </w:r>
          </w:p>
          <w:p w14:paraId="3C7720A6" w14:textId="05FAE271" w:rsidR="00712C6A" w:rsidRPr="004D2CEB" w:rsidRDefault="00712C6A" w:rsidP="00712C6A">
            <w:pPr>
              <w:textAlignment w:val="baseline"/>
              <w:rPr>
                <w:rFonts w:ascii="Segoe UI" w:eastAsia="Times New Roman" w:hAnsi="Segoe UI" w:cs="Segoe UI"/>
                <w:color w:val="1481AB"/>
                <w:sz w:val="18"/>
                <w:szCs w:val="18"/>
                <w:lang w:eastAsia="nb-NO"/>
              </w:rPr>
            </w:pPr>
          </w:p>
          <w:p w14:paraId="412C58A5" w14:textId="77777777" w:rsidR="00712C6A" w:rsidRPr="001C65A3" w:rsidRDefault="521B615C" w:rsidP="00712C6A">
            <w:pPr>
              <w:textAlignment w:val="baseline"/>
              <w:rPr>
                <w:rFonts w:eastAsia="Times New Roman"/>
                <w:sz w:val="22"/>
                <w:szCs w:val="22"/>
                <w:lang w:eastAsia="nb-NO"/>
              </w:rPr>
            </w:pPr>
            <w:r w:rsidRPr="3CA03EF5">
              <w:rPr>
                <w:rFonts w:eastAsia="Times New Roman"/>
                <w:sz w:val="22"/>
                <w:szCs w:val="22"/>
                <w:lang w:eastAsia="nb-NO"/>
              </w:rPr>
              <w:t>Dokumentasjon er et middel for å få frem ulike meninger og for å synliggjøre barnas hverdag. Dokumentasjon bidrar til refleksjon og utvikling over egen praksis og kan kaste lys over barnas medvirkning og påvirkning i egen hverdag. </w:t>
            </w:r>
          </w:p>
          <w:p w14:paraId="5D5191B3" w14:textId="77777777" w:rsidR="00712C6A" w:rsidRPr="001C65A3" w:rsidRDefault="00712C6A" w:rsidP="00712C6A">
            <w:pPr>
              <w:textAlignment w:val="baseline"/>
              <w:rPr>
                <w:rFonts w:ascii="Segoe UI" w:eastAsia="Times New Roman" w:hAnsi="Segoe UI" w:cs="Segoe UI"/>
                <w:sz w:val="22"/>
                <w:szCs w:val="22"/>
                <w:lang w:eastAsia="nb-NO"/>
              </w:rPr>
            </w:pPr>
          </w:p>
          <w:p w14:paraId="1D4F5F1D" w14:textId="77777777" w:rsidR="00712C6A" w:rsidRPr="001C65A3" w:rsidRDefault="00712C6A" w:rsidP="00712C6A">
            <w:pPr>
              <w:textAlignment w:val="baseline"/>
              <w:rPr>
                <w:rFonts w:ascii="Segoe UI" w:eastAsia="Times New Roman" w:hAnsi="Segoe UI" w:cs="Segoe UI"/>
                <w:sz w:val="22"/>
                <w:szCs w:val="22"/>
                <w:lang w:eastAsia="nb-NO"/>
              </w:rPr>
            </w:pPr>
            <w:r w:rsidRPr="001C65A3">
              <w:rPr>
                <w:rFonts w:eastAsia="Times New Roman"/>
                <w:sz w:val="22"/>
                <w:szCs w:val="22"/>
                <w:lang w:eastAsia="nb-NO"/>
              </w:rPr>
              <w:t>Vi velger å dokumentere på følgende måter: </w:t>
            </w:r>
          </w:p>
          <w:p w14:paraId="0900A245" w14:textId="77777777" w:rsidR="00712C6A" w:rsidRPr="001C65A3" w:rsidRDefault="00712C6A" w:rsidP="00486E1C">
            <w:pPr>
              <w:numPr>
                <w:ilvl w:val="0"/>
                <w:numId w:val="40"/>
              </w:numPr>
              <w:autoSpaceDE/>
              <w:autoSpaceDN/>
              <w:adjustRightInd/>
              <w:ind w:left="360" w:firstLine="0"/>
              <w:textAlignment w:val="baseline"/>
              <w:rPr>
                <w:rFonts w:ascii="Batang" w:eastAsia="Batang" w:hAnsi="Verdana" w:cs="Segoe UI"/>
                <w:sz w:val="22"/>
                <w:szCs w:val="22"/>
                <w:lang w:eastAsia="nb-NO"/>
              </w:rPr>
            </w:pPr>
            <w:r w:rsidRPr="001C65A3">
              <w:rPr>
                <w:rFonts w:eastAsia="Batang"/>
                <w:sz w:val="22"/>
                <w:szCs w:val="22"/>
                <w:lang w:eastAsia="nb-NO"/>
              </w:rPr>
              <w:t>Informasjon fra styrer  </w:t>
            </w:r>
          </w:p>
          <w:p w14:paraId="785DF686" w14:textId="77777777" w:rsidR="00712C6A" w:rsidRPr="001C65A3" w:rsidRDefault="521B615C" w:rsidP="00486E1C">
            <w:pPr>
              <w:numPr>
                <w:ilvl w:val="0"/>
                <w:numId w:val="41"/>
              </w:numPr>
              <w:autoSpaceDE/>
              <w:autoSpaceDN/>
              <w:adjustRightInd/>
              <w:ind w:left="360" w:firstLine="0"/>
              <w:textAlignment w:val="baseline"/>
              <w:rPr>
                <w:rFonts w:eastAsia="Arial"/>
                <w:sz w:val="22"/>
                <w:szCs w:val="22"/>
                <w:lang w:eastAsia="nb-NO"/>
              </w:rPr>
            </w:pPr>
            <w:r w:rsidRPr="3CA03EF5">
              <w:rPr>
                <w:rFonts w:eastAsia="Arial"/>
                <w:sz w:val="22"/>
                <w:szCs w:val="22"/>
                <w:lang w:eastAsia="nb-NO"/>
              </w:rPr>
              <w:t>Årsplan og periodeplaner, og informasjon fra avdelingene </w:t>
            </w:r>
          </w:p>
          <w:p w14:paraId="47C75B21" w14:textId="77777777" w:rsidR="00712C6A" w:rsidRPr="001C65A3" w:rsidRDefault="00712C6A" w:rsidP="00486E1C">
            <w:pPr>
              <w:pStyle w:val="Listeavsnitt"/>
              <w:numPr>
                <w:ilvl w:val="0"/>
                <w:numId w:val="41"/>
              </w:numPr>
              <w:autoSpaceDE/>
              <w:autoSpaceDN/>
              <w:adjustRightInd/>
              <w:textAlignment w:val="baseline"/>
              <w:rPr>
                <w:rFonts w:ascii="Batang" w:eastAsia="Batang" w:hAnsi="Verdana" w:cs="Segoe UI"/>
                <w:sz w:val="22"/>
                <w:szCs w:val="22"/>
                <w:lang w:eastAsia="nb-NO"/>
              </w:rPr>
            </w:pPr>
            <w:r w:rsidRPr="001C65A3">
              <w:rPr>
                <w:rFonts w:eastAsia="Batang"/>
                <w:sz w:val="22"/>
                <w:szCs w:val="22"/>
                <w:lang w:eastAsia="nb-NO"/>
              </w:rPr>
              <w:lastRenderedPageBreak/>
              <w:t>Bilder - vi tar bilder som viser barnas hverdag i barnehagen, henges opp på avdelingen eller i garderoben </w:t>
            </w:r>
          </w:p>
          <w:p w14:paraId="45FFE2EB" w14:textId="055ACA28" w:rsidR="00712C6A" w:rsidRPr="001C65A3" w:rsidRDefault="00712C6A" w:rsidP="00486E1C">
            <w:pPr>
              <w:pStyle w:val="Listeavsnitt"/>
              <w:numPr>
                <w:ilvl w:val="0"/>
                <w:numId w:val="41"/>
              </w:numPr>
              <w:autoSpaceDE/>
              <w:autoSpaceDN/>
              <w:adjustRightInd/>
              <w:textAlignment w:val="baseline"/>
              <w:rPr>
                <w:rFonts w:ascii="Batang" w:eastAsia="Batang" w:hAnsi="Verdana" w:cs="Segoe UI"/>
                <w:sz w:val="22"/>
                <w:szCs w:val="22"/>
                <w:lang w:eastAsia="nb-NO"/>
              </w:rPr>
            </w:pPr>
            <w:r w:rsidRPr="001C65A3">
              <w:rPr>
                <w:rFonts w:eastAsia="Batang"/>
                <w:sz w:val="22"/>
                <w:szCs w:val="22"/>
                <w:lang w:eastAsia="nb-NO"/>
              </w:rPr>
              <w:t>Facebook</w:t>
            </w:r>
            <w:r w:rsidR="00B9582D" w:rsidRPr="001C65A3">
              <w:rPr>
                <w:rFonts w:eastAsia="Batang"/>
                <w:sz w:val="22"/>
                <w:szCs w:val="22"/>
                <w:lang w:eastAsia="nb-NO"/>
              </w:rPr>
              <w:t xml:space="preserve"> </w:t>
            </w:r>
            <w:r w:rsidRPr="001C65A3">
              <w:rPr>
                <w:rFonts w:eastAsia="Batang"/>
                <w:sz w:val="22"/>
                <w:szCs w:val="22"/>
                <w:lang w:eastAsia="nb-NO"/>
              </w:rPr>
              <w:t>side – her dokumenterer vi vårt arbeid med Rammeplanen i aktiviteter og fra turer, og legger ut aktuelle artikler og kurs </w:t>
            </w:r>
          </w:p>
          <w:p w14:paraId="04B13AB9" w14:textId="77777777" w:rsidR="00712C6A" w:rsidRPr="001C65A3" w:rsidRDefault="00712C6A" w:rsidP="00486E1C">
            <w:pPr>
              <w:numPr>
                <w:ilvl w:val="0"/>
                <w:numId w:val="41"/>
              </w:numPr>
              <w:autoSpaceDE/>
              <w:autoSpaceDN/>
              <w:adjustRightInd/>
              <w:ind w:left="360" w:firstLine="0"/>
              <w:textAlignment w:val="baseline"/>
              <w:rPr>
                <w:rFonts w:ascii="Batang" w:eastAsia="Batang" w:hAnsi="Verdana" w:cs="Segoe UI"/>
                <w:sz w:val="22"/>
                <w:szCs w:val="22"/>
                <w:lang w:eastAsia="nb-NO"/>
              </w:rPr>
            </w:pPr>
            <w:r w:rsidRPr="001C65A3">
              <w:rPr>
                <w:rFonts w:eastAsia="Batang"/>
                <w:sz w:val="22"/>
                <w:szCs w:val="22"/>
                <w:lang w:eastAsia="nb-NO"/>
              </w:rPr>
              <w:t>Hjemmeside - her legges overordnede planer og linker til Lørenskog kommune </w:t>
            </w:r>
          </w:p>
          <w:p w14:paraId="1E268D85" w14:textId="77777777" w:rsidR="00712C6A" w:rsidRPr="001C65A3" w:rsidRDefault="00712C6A" w:rsidP="00486E1C">
            <w:pPr>
              <w:pStyle w:val="Listeavsnitt"/>
              <w:numPr>
                <w:ilvl w:val="0"/>
                <w:numId w:val="41"/>
              </w:numPr>
              <w:autoSpaceDE/>
              <w:autoSpaceDN/>
              <w:adjustRightInd/>
              <w:textAlignment w:val="baseline"/>
              <w:rPr>
                <w:rFonts w:ascii="Batang" w:eastAsia="Batang" w:hAnsi="Verdana" w:cs="Segoe UI"/>
                <w:sz w:val="22"/>
                <w:szCs w:val="22"/>
                <w:lang w:eastAsia="nb-NO"/>
              </w:rPr>
            </w:pPr>
            <w:r w:rsidRPr="001C65A3">
              <w:rPr>
                <w:rFonts w:eastAsia="Batang"/>
                <w:sz w:val="22"/>
                <w:szCs w:val="22"/>
                <w:lang w:eastAsia="nb-NO"/>
              </w:rPr>
              <w:t>Observasjoner - se og kartlegge hvert barns utvikling og behov for å legge til rette for den videre utviklingen </w:t>
            </w:r>
          </w:p>
          <w:p w14:paraId="480FF7A4" w14:textId="77777777" w:rsidR="00712C6A" w:rsidRPr="001C65A3" w:rsidRDefault="00712C6A" w:rsidP="00486E1C">
            <w:pPr>
              <w:pStyle w:val="Listeavsnitt"/>
              <w:numPr>
                <w:ilvl w:val="0"/>
                <w:numId w:val="41"/>
              </w:numPr>
              <w:autoSpaceDE/>
              <w:autoSpaceDN/>
              <w:adjustRightInd/>
              <w:textAlignment w:val="baseline"/>
              <w:rPr>
                <w:rFonts w:ascii="Batang" w:eastAsia="Batang" w:hAnsi="Verdana" w:cs="Segoe UI"/>
                <w:sz w:val="22"/>
                <w:szCs w:val="22"/>
                <w:lang w:eastAsia="nb-NO"/>
              </w:rPr>
            </w:pPr>
            <w:r w:rsidRPr="001C65A3">
              <w:rPr>
                <w:rFonts w:eastAsia="Batang"/>
                <w:sz w:val="22"/>
                <w:szCs w:val="22"/>
                <w:lang w:eastAsia="nb-NO"/>
              </w:rPr>
              <w:t>Informasjonstavler - en beskrivelse av barnas og barnehagens daglige opplevelser </w:t>
            </w:r>
          </w:p>
          <w:p w14:paraId="279C1DA1" w14:textId="77777777" w:rsidR="00712C6A" w:rsidRPr="001C65A3" w:rsidRDefault="00712C6A" w:rsidP="00486E1C">
            <w:pPr>
              <w:numPr>
                <w:ilvl w:val="0"/>
                <w:numId w:val="42"/>
              </w:numPr>
              <w:autoSpaceDE/>
              <w:autoSpaceDN/>
              <w:adjustRightInd/>
              <w:ind w:left="360" w:firstLine="0"/>
              <w:textAlignment w:val="baseline"/>
              <w:rPr>
                <w:rFonts w:ascii="Batang" w:eastAsia="Batang" w:hAnsi="Verdana" w:cs="Segoe UI"/>
                <w:sz w:val="22"/>
                <w:szCs w:val="22"/>
                <w:lang w:eastAsia="nb-NO"/>
              </w:rPr>
            </w:pPr>
            <w:r w:rsidRPr="001C65A3">
              <w:rPr>
                <w:rFonts w:eastAsia="Batang"/>
                <w:sz w:val="22"/>
                <w:szCs w:val="22"/>
                <w:lang w:eastAsia="nb-NO"/>
              </w:rPr>
              <w:t>Barnas permer - tegninger, barnas kunst og bilder samles </w:t>
            </w:r>
          </w:p>
          <w:p w14:paraId="5B7B35EB" w14:textId="10E00F77" w:rsidR="00712C6A" w:rsidRPr="00712C6A" w:rsidRDefault="521B615C" w:rsidP="00486E1C">
            <w:pPr>
              <w:numPr>
                <w:ilvl w:val="0"/>
                <w:numId w:val="42"/>
              </w:numPr>
              <w:ind w:left="360" w:firstLine="0"/>
              <w:textAlignment w:val="baseline"/>
              <w:rPr>
                <w:rFonts w:ascii="Batang" w:eastAsia="Batang" w:hAnsi="Verdana" w:cs="Segoe UI"/>
                <w:sz w:val="22"/>
                <w:szCs w:val="22"/>
                <w:lang w:eastAsia="nb-NO"/>
              </w:rPr>
            </w:pPr>
            <w:r w:rsidRPr="3CA03EF5">
              <w:rPr>
                <w:rFonts w:eastAsia="Batang"/>
                <w:sz w:val="22"/>
                <w:szCs w:val="22"/>
                <w:lang w:eastAsia="nb-NO"/>
              </w:rPr>
              <w:t xml:space="preserve">Bruk av e-post og </w:t>
            </w:r>
            <w:r w:rsidR="38A290C0" w:rsidRPr="3CA03EF5">
              <w:rPr>
                <w:rFonts w:eastAsia="Batang"/>
                <w:sz w:val="22"/>
                <w:szCs w:val="22"/>
                <w:lang w:eastAsia="nb-NO"/>
              </w:rPr>
              <w:t>Vigilo</w:t>
            </w:r>
            <w:r w:rsidRPr="3CA03EF5">
              <w:rPr>
                <w:rFonts w:eastAsia="Batang"/>
                <w:sz w:val="22"/>
                <w:szCs w:val="22"/>
                <w:lang w:eastAsia="nb-NO"/>
              </w:rPr>
              <w:t>  </w:t>
            </w:r>
          </w:p>
          <w:p w14:paraId="0AC24526" w14:textId="77777777" w:rsidR="004838B7" w:rsidRDefault="004838B7" w:rsidP="004964BD">
            <w:pPr>
              <w:rPr>
                <w:sz w:val="22"/>
                <w:szCs w:val="22"/>
              </w:rPr>
            </w:pPr>
          </w:p>
          <w:p w14:paraId="1669B7E2" w14:textId="77777777" w:rsidR="004838B7" w:rsidRPr="00CE237C" w:rsidRDefault="004838B7" w:rsidP="004964BD">
            <w:pPr>
              <w:rPr>
                <w:sz w:val="22"/>
                <w:szCs w:val="22"/>
              </w:rPr>
            </w:pPr>
          </w:p>
          <w:p w14:paraId="06E9DE8A" w14:textId="60D9CCDD" w:rsidR="004964BD" w:rsidRDefault="004964BD" w:rsidP="004964BD">
            <w:pPr>
              <w:rPr>
                <w:sz w:val="22"/>
                <w:szCs w:val="22"/>
              </w:rPr>
            </w:pPr>
            <w:r w:rsidRPr="00CE237C">
              <w:rPr>
                <w:sz w:val="22"/>
                <w:szCs w:val="22"/>
              </w:rPr>
              <w:t>Hvordan dere jobber det med refleksjon og kritisk tenkning.</w:t>
            </w:r>
          </w:p>
          <w:p w14:paraId="7391E081" w14:textId="77777777" w:rsidR="00E74340" w:rsidRPr="00E74340" w:rsidRDefault="00712C6A" w:rsidP="00486E1C">
            <w:pPr>
              <w:pStyle w:val="Listeavsnitt"/>
              <w:numPr>
                <w:ilvl w:val="0"/>
                <w:numId w:val="43"/>
              </w:numPr>
              <w:textAlignment w:val="baseline"/>
              <w:rPr>
                <w:sz w:val="22"/>
                <w:szCs w:val="22"/>
              </w:rPr>
            </w:pPr>
            <w:r w:rsidRPr="00E74340">
              <w:rPr>
                <w:rFonts w:eastAsia="Times New Roman"/>
                <w:sz w:val="22"/>
                <w:szCs w:val="22"/>
                <w:lang w:eastAsia="nb-NO"/>
              </w:rPr>
              <w:t>Barnehagens dokumentasjon bli</w:t>
            </w:r>
            <w:r w:rsidR="00E44764" w:rsidRPr="00E74340">
              <w:rPr>
                <w:rFonts w:eastAsia="Times New Roman"/>
                <w:sz w:val="22"/>
                <w:szCs w:val="22"/>
                <w:lang w:eastAsia="nb-NO"/>
              </w:rPr>
              <w:t>r</w:t>
            </w:r>
            <w:r w:rsidRPr="00E74340">
              <w:rPr>
                <w:rFonts w:eastAsia="Times New Roman"/>
                <w:sz w:val="22"/>
                <w:szCs w:val="22"/>
                <w:lang w:eastAsia="nb-NO"/>
              </w:rPr>
              <w:t xml:space="preserve"> brukt i refleksjon under evalueringen av vårt arbeid. Planer og aktiviteter evalueres jevnlig, og dette vil justere videre planleggingsarbeid. </w:t>
            </w:r>
          </w:p>
          <w:p w14:paraId="3762E178" w14:textId="77777777" w:rsidR="00E74340" w:rsidRPr="00E74340" w:rsidRDefault="00712C6A" w:rsidP="00486E1C">
            <w:pPr>
              <w:pStyle w:val="Listeavsnitt"/>
              <w:numPr>
                <w:ilvl w:val="0"/>
                <w:numId w:val="43"/>
              </w:numPr>
              <w:textAlignment w:val="baseline"/>
              <w:rPr>
                <w:sz w:val="22"/>
                <w:szCs w:val="22"/>
              </w:rPr>
            </w:pPr>
            <w:r w:rsidRPr="00E74340">
              <w:rPr>
                <w:rFonts w:eastAsia="Times New Roman"/>
                <w:sz w:val="22"/>
                <w:szCs w:val="22"/>
                <w:lang w:eastAsia="nb-NO"/>
              </w:rPr>
              <w:t>Den enkelte avdeling evaluerer sitt planarbeid og rutiner på avdelingsmøter. På ledermøter og på personalmøter evalueres felles planer, pedagogisk arbeid, rutiner og samarbeid. All evaluering gjøres skriftlig og danner grunnlaget for videre planlegging. </w:t>
            </w:r>
          </w:p>
          <w:p w14:paraId="1E952091" w14:textId="74A34A36" w:rsidR="00712C6A" w:rsidRPr="00E74340" w:rsidRDefault="00E44764" w:rsidP="00486E1C">
            <w:pPr>
              <w:pStyle w:val="Listeavsnitt"/>
              <w:numPr>
                <w:ilvl w:val="0"/>
                <w:numId w:val="43"/>
              </w:numPr>
              <w:textAlignment w:val="baseline"/>
              <w:rPr>
                <w:sz w:val="22"/>
                <w:szCs w:val="22"/>
              </w:rPr>
            </w:pPr>
            <w:r w:rsidRPr="00E74340">
              <w:rPr>
                <w:rFonts w:eastAsia="Times New Roman"/>
                <w:sz w:val="22"/>
                <w:szCs w:val="22"/>
                <w:lang w:eastAsia="nb-NO"/>
              </w:rPr>
              <w:t xml:space="preserve">Vi tar i bruk workshop når vi jobber med større prosjekter slik at hele personalet skal </w:t>
            </w:r>
            <w:r w:rsidR="004175F3" w:rsidRPr="00E74340">
              <w:rPr>
                <w:rFonts w:eastAsia="Times New Roman"/>
                <w:sz w:val="22"/>
                <w:szCs w:val="22"/>
                <w:lang w:eastAsia="nb-NO"/>
              </w:rPr>
              <w:t>finne sted for å komme få frem sin stemme og refleksjon</w:t>
            </w:r>
            <w:r w:rsidR="000F73F7" w:rsidRPr="00E74340">
              <w:rPr>
                <w:rFonts w:eastAsia="Times New Roman"/>
                <w:sz w:val="22"/>
                <w:szCs w:val="22"/>
                <w:lang w:eastAsia="nb-NO"/>
              </w:rPr>
              <w:t xml:space="preserve">er. Vi bruker arbeid i grupper til å gå dypere ned i materiale og </w:t>
            </w:r>
            <w:r w:rsidR="00B9582D" w:rsidRPr="00E74340">
              <w:rPr>
                <w:rFonts w:eastAsia="Times New Roman"/>
                <w:sz w:val="22"/>
                <w:szCs w:val="22"/>
                <w:lang w:eastAsia="nb-NO"/>
              </w:rPr>
              <w:t>gi kritiske og utfordrende stemmer plass til å belyse alle sider.</w:t>
            </w:r>
          </w:p>
          <w:p w14:paraId="550B1219" w14:textId="77777777" w:rsidR="004964BD" w:rsidRPr="00CE237C" w:rsidRDefault="004964BD" w:rsidP="004964BD">
            <w:pPr>
              <w:rPr>
                <w:sz w:val="22"/>
                <w:szCs w:val="22"/>
              </w:rPr>
            </w:pPr>
          </w:p>
          <w:p w14:paraId="24C22B3D" w14:textId="5F83A989" w:rsidR="004964BD" w:rsidRPr="00CE237C" w:rsidRDefault="5881F7C0" w:rsidP="3CA03EF5">
            <w:pPr>
              <w:rPr>
                <w:color w:val="auto"/>
                <w:sz w:val="22"/>
                <w:szCs w:val="22"/>
              </w:rPr>
            </w:pPr>
            <w:r w:rsidRPr="3CA03EF5">
              <w:rPr>
                <w:color w:val="auto"/>
                <w:sz w:val="22"/>
                <w:szCs w:val="22"/>
              </w:rPr>
              <w:t>Hvordan barnehagen arbeider med observasjoner av barna</w:t>
            </w:r>
            <w:r w:rsidR="55CBC223" w:rsidRPr="3CA03EF5">
              <w:rPr>
                <w:color w:val="auto"/>
                <w:sz w:val="22"/>
                <w:szCs w:val="22"/>
              </w:rPr>
              <w:t>/</w:t>
            </w:r>
            <w:r w:rsidRPr="3CA03EF5">
              <w:rPr>
                <w:color w:val="auto"/>
                <w:sz w:val="22"/>
                <w:szCs w:val="22"/>
              </w:rPr>
              <w:t>bru</w:t>
            </w:r>
            <w:r w:rsidR="6DA9F1A0" w:rsidRPr="3CA03EF5">
              <w:rPr>
                <w:color w:val="auto"/>
                <w:sz w:val="22"/>
                <w:szCs w:val="22"/>
              </w:rPr>
              <w:t>k av</w:t>
            </w:r>
            <w:r w:rsidRPr="3CA03EF5">
              <w:rPr>
                <w:color w:val="auto"/>
                <w:sz w:val="22"/>
                <w:szCs w:val="22"/>
              </w:rPr>
              <w:t xml:space="preserve"> bestemte kartleggingsverktøy. </w:t>
            </w:r>
          </w:p>
          <w:p w14:paraId="6EE9985D" w14:textId="3E85F029" w:rsidR="76794F8A" w:rsidRDefault="76794F8A" w:rsidP="3CA03EF5">
            <w:pPr>
              <w:pStyle w:val="Listeavsnitt"/>
              <w:numPr>
                <w:ilvl w:val="0"/>
                <w:numId w:val="4"/>
              </w:numPr>
              <w:rPr>
                <w:rFonts w:asciiTheme="minorHAnsi" w:eastAsiaTheme="minorEastAsia" w:hAnsiTheme="minorHAnsi" w:cstheme="minorBidi"/>
                <w:color w:val="000000" w:themeColor="text1"/>
              </w:rPr>
            </w:pPr>
            <w:r w:rsidRPr="3CA03EF5">
              <w:rPr>
                <w:rFonts w:eastAsia="Calibri"/>
                <w:color w:val="auto"/>
                <w:sz w:val="22"/>
                <w:szCs w:val="22"/>
              </w:rPr>
              <w:t xml:space="preserve">Barnehagen bruker kartleggingsverktøy som ASQ, ASQ-SE, Alle </w:t>
            </w:r>
            <w:r w:rsidR="41672F62" w:rsidRPr="3CA03EF5">
              <w:rPr>
                <w:rFonts w:eastAsia="Calibri"/>
                <w:color w:val="auto"/>
                <w:sz w:val="22"/>
                <w:szCs w:val="22"/>
              </w:rPr>
              <w:t>M</w:t>
            </w:r>
            <w:r w:rsidRPr="3CA03EF5">
              <w:rPr>
                <w:rFonts w:eastAsia="Calibri"/>
                <w:color w:val="auto"/>
                <w:sz w:val="22"/>
                <w:szCs w:val="22"/>
              </w:rPr>
              <w:t xml:space="preserve">ed og TRAS, løpende protokoll og observasjon </w:t>
            </w:r>
            <w:r w:rsidR="05C26A49" w:rsidRPr="3CA03EF5">
              <w:rPr>
                <w:rFonts w:eastAsia="Calibri"/>
                <w:color w:val="auto"/>
                <w:sz w:val="22"/>
                <w:szCs w:val="22"/>
              </w:rPr>
              <w:t>i hverdagen.</w:t>
            </w:r>
          </w:p>
          <w:p w14:paraId="303C2684" w14:textId="6DE77094" w:rsidR="05C26A49" w:rsidRDefault="05C26A49" w:rsidP="3CA03EF5">
            <w:pPr>
              <w:pStyle w:val="Listeavsnitt"/>
              <w:numPr>
                <w:ilvl w:val="0"/>
                <w:numId w:val="4"/>
              </w:numPr>
              <w:rPr>
                <w:color w:val="000000" w:themeColor="text1"/>
              </w:rPr>
            </w:pPr>
            <w:r w:rsidRPr="3CA03EF5">
              <w:rPr>
                <w:rFonts w:eastAsia="Calibri"/>
                <w:color w:val="auto"/>
                <w:sz w:val="22"/>
                <w:szCs w:val="22"/>
              </w:rPr>
              <w:t>Barnehagen innhenter samtykke for forskjellig type kartlegging.</w:t>
            </w:r>
          </w:p>
          <w:p w14:paraId="1744EC56" w14:textId="4D110B19" w:rsidR="05C26A49" w:rsidRDefault="05C26A49" w:rsidP="3CA03EF5">
            <w:pPr>
              <w:pStyle w:val="Listeavsnitt"/>
              <w:numPr>
                <w:ilvl w:val="0"/>
                <w:numId w:val="4"/>
              </w:numPr>
              <w:rPr>
                <w:color w:val="000000" w:themeColor="text1"/>
              </w:rPr>
            </w:pPr>
            <w:r w:rsidRPr="3CA03EF5">
              <w:rPr>
                <w:rFonts w:eastAsia="Calibri"/>
                <w:color w:val="auto"/>
                <w:sz w:val="22"/>
                <w:szCs w:val="22"/>
              </w:rPr>
              <w:t>Barnehagen går igjennom kartlegging og observasjon på foreldremøte</w:t>
            </w:r>
          </w:p>
          <w:p w14:paraId="7AA71C6D" w14:textId="6E399C7E" w:rsidR="3CA03EF5" w:rsidRDefault="3CA03EF5" w:rsidP="3CA03EF5">
            <w:pPr>
              <w:rPr>
                <w:rFonts w:eastAsia="Calibri"/>
                <w:color w:val="000000" w:themeColor="text1"/>
              </w:rPr>
            </w:pPr>
          </w:p>
          <w:p w14:paraId="48019B0D" w14:textId="3BD93F65" w:rsidR="004964BD" w:rsidRDefault="004964BD" w:rsidP="004964BD">
            <w:pPr>
              <w:rPr>
                <w:sz w:val="22"/>
                <w:szCs w:val="22"/>
              </w:rPr>
            </w:pPr>
            <w:r w:rsidRPr="00CE237C">
              <w:rPr>
                <w:sz w:val="22"/>
                <w:szCs w:val="22"/>
              </w:rPr>
              <w:t xml:space="preserve">Hvordan barna, foreldrene og personalet deltar i vurderingsarbeidet på ulike måter. </w:t>
            </w:r>
          </w:p>
          <w:p w14:paraId="1861D3EB" w14:textId="32D7FC5E" w:rsidR="0022518C" w:rsidRPr="0022518C" w:rsidRDefault="00B51A01" w:rsidP="00486E1C">
            <w:pPr>
              <w:pStyle w:val="Listeavsnitt"/>
              <w:numPr>
                <w:ilvl w:val="0"/>
                <w:numId w:val="44"/>
              </w:numPr>
              <w:rPr>
                <w:sz w:val="22"/>
                <w:szCs w:val="22"/>
              </w:rPr>
            </w:pPr>
            <w:r>
              <w:rPr>
                <w:sz w:val="22"/>
                <w:szCs w:val="22"/>
              </w:rPr>
              <w:t xml:space="preserve">SU gir barnehagen direkte tilbakemeldinger på Årsplan, utviklingsplan og </w:t>
            </w:r>
          </w:p>
          <w:p w14:paraId="00A61E0A" w14:textId="47369A4E" w:rsidR="004964BD" w:rsidRDefault="00910351" w:rsidP="00910351">
            <w:pPr>
              <w:pStyle w:val="Listeavsnitt"/>
              <w:rPr>
                <w:sz w:val="22"/>
                <w:szCs w:val="22"/>
              </w:rPr>
            </w:pPr>
            <w:r w:rsidRPr="00910351">
              <w:rPr>
                <w:sz w:val="22"/>
                <w:szCs w:val="22"/>
              </w:rPr>
              <w:t xml:space="preserve">ved innspill i jevnlige møter. </w:t>
            </w:r>
          </w:p>
          <w:p w14:paraId="14CA85FE" w14:textId="1F7E6A33" w:rsidR="00910351" w:rsidRDefault="000446F9" w:rsidP="00486E1C">
            <w:pPr>
              <w:pStyle w:val="Listeavsnitt"/>
              <w:numPr>
                <w:ilvl w:val="0"/>
                <w:numId w:val="44"/>
              </w:numPr>
              <w:rPr>
                <w:sz w:val="22"/>
                <w:szCs w:val="22"/>
              </w:rPr>
            </w:pPr>
            <w:r>
              <w:rPr>
                <w:sz w:val="22"/>
                <w:szCs w:val="22"/>
              </w:rPr>
              <w:t xml:space="preserve">Foreldrene kan gi tilbakemeldinger direkte til avdeling eller via </w:t>
            </w:r>
            <w:r w:rsidR="00C44F5D">
              <w:rPr>
                <w:sz w:val="22"/>
                <w:szCs w:val="22"/>
              </w:rPr>
              <w:t>e-post</w:t>
            </w:r>
            <w:r>
              <w:rPr>
                <w:sz w:val="22"/>
                <w:szCs w:val="22"/>
              </w:rPr>
              <w:t xml:space="preserve"> eller </w:t>
            </w:r>
            <w:r w:rsidR="00C44F5D">
              <w:rPr>
                <w:sz w:val="22"/>
                <w:szCs w:val="22"/>
              </w:rPr>
              <w:t>V</w:t>
            </w:r>
            <w:r>
              <w:rPr>
                <w:sz w:val="22"/>
                <w:szCs w:val="22"/>
              </w:rPr>
              <w:t>igilo</w:t>
            </w:r>
          </w:p>
          <w:p w14:paraId="40D649F7" w14:textId="6ECC3322" w:rsidR="006B37DC" w:rsidRDefault="006B37DC" w:rsidP="00486E1C">
            <w:pPr>
              <w:pStyle w:val="Listeavsnitt"/>
              <w:numPr>
                <w:ilvl w:val="0"/>
                <w:numId w:val="44"/>
              </w:numPr>
              <w:rPr>
                <w:sz w:val="22"/>
                <w:szCs w:val="22"/>
              </w:rPr>
            </w:pPr>
            <w:r>
              <w:rPr>
                <w:sz w:val="22"/>
                <w:szCs w:val="22"/>
              </w:rPr>
              <w:t>Foreldrene deltar på foreldremøter, tilvenningssamtaler</w:t>
            </w:r>
            <w:r w:rsidR="004E75C6">
              <w:rPr>
                <w:sz w:val="22"/>
                <w:szCs w:val="22"/>
              </w:rPr>
              <w:t>, foreldresamtaler, overgangssamtaler og andre fora der de kan gi tilbakemeldinger og innspill til barnehagen.</w:t>
            </w:r>
          </w:p>
          <w:p w14:paraId="2AD28F5F" w14:textId="6CC4D536" w:rsidR="004E75C6" w:rsidRDefault="004E75C6" w:rsidP="00486E1C">
            <w:pPr>
              <w:pStyle w:val="Listeavsnitt"/>
              <w:numPr>
                <w:ilvl w:val="0"/>
                <w:numId w:val="44"/>
              </w:numPr>
              <w:rPr>
                <w:sz w:val="22"/>
                <w:szCs w:val="22"/>
              </w:rPr>
            </w:pPr>
            <w:r w:rsidRPr="4B1FCEF9">
              <w:rPr>
                <w:sz w:val="22"/>
                <w:szCs w:val="22"/>
              </w:rPr>
              <w:t>I 202</w:t>
            </w:r>
            <w:r w:rsidR="030EE80E" w:rsidRPr="4B1FCEF9">
              <w:rPr>
                <w:sz w:val="22"/>
                <w:szCs w:val="22"/>
              </w:rPr>
              <w:t>3</w:t>
            </w:r>
            <w:r w:rsidRPr="4B1FCEF9">
              <w:rPr>
                <w:sz w:val="22"/>
                <w:szCs w:val="22"/>
              </w:rPr>
              <w:t xml:space="preserve"> planlegger vi en Temakveld med tema «Trygg i barnehagen» for foresatte i barnehagen. </w:t>
            </w:r>
          </w:p>
          <w:p w14:paraId="61B8C758" w14:textId="02891293" w:rsidR="00F35982" w:rsidRDefault="4CAEF622" w:rsidP="00486E1C">
            <w:pPr>
              <w:pStyle w:val="Listeavsnitt"/>
              <w:numPr>
                <w:ilvl w:val="0"/>
                <w:numId w:val="44"/>
              </w:numPr>
              <w:rPr>
                <w:sz w:val="22"/>
                <w:szCs w:val="22"/>
              </w:rPr>
            </w:pPr>
            <w:r w:rsidRPr="3CA03EF5">
              <w:rPr>
                <w:sz w:val="22"/>
                <w:szCs w:val="22"/>
              </w:rPr>
              <w:t>Personalet deltar i forskjellige møtearenaer der det er mulighet å komme med innspill, avdelingsmøter og andre møte</w:t>
            </w:r>
            <w:r w:rsidR="4CB9987C" w:rsidRPr="3CA03EF5">
              <w:rPr>
                <w:sz w:val="22"/>
                <w:szCs w:val="22"/>
              </w:rPr>
              <w:t>settinger hvor vi reflekterer sammen.</w:t>
            </w:r>
          </w:p>
          <w:p w14:paraId="5F9A3059" w14:textId="77777777" w:rsidR="00A7257B" w:rsidRPr="004838B7" w:rsidRDefault="00A7257B" w:rsidP="004838B7">
            <w:pPr>
              <w:rPr>
                <w:sz w:val="22"/>
                <w:szCs w:val="22"/>
              </w:rPr>
            </w:pPr>
          </w:p>
          <w:p w14:paraId="7FDB10B7" w14:textId="6E5552CF" w:rsidR="004964BD" w:rsidRDefault="004964BD" w:rsidP="004964BD">
            <w:pPr>
              <w:rPr>
                <w:sz w:val="22"/>
                <w:szCs w:val="22"/>
              </w:rPr>
            </w:pPr>
            <w:r w:rsidRPr="00CE237C">
              <w:rPr>
                <w:sz w:val="22"/>
                <w:szCs w:val="22"/>
              </w:rPr>
              <w:t>Hvordan tilrettelegger barnehagen for barn som trenger ekstra støtte.</w:t>
            </w:r>
          </w:p>
          <w:p w14:paraId="5A56CC8E" w14:textId="59A83F38" w:rsidR="00361345" w:rsidRDefault="00361345" w:rsidP="00486E1C">
            <w:pPr>
              <w:pStyle w:val="Listeavsnitt"/>
              <w:numPr>
                <w:ilvl w:val="0"/>
                <w:numId w:val="45"/>
              </w:numPr>
              <w:rPr>
                <w:sz w:val="22"/>
                <w:szCs w:val="22"/>
              </w:rPr>
            </w:pPr>
            <w:r>
              <w:rPr>
                <w:sz w:val="22"/>
                <w:szCs w:val="22"/>
              </w:rPr>
              <w:t xml:space="preserve">Vi deler i grupper og jobber tettere med de barna som har behov for det </w:t>
            </w:r>
          </w:p>
          <w:p w14:paraId="268E242F" w14:textId="70FBAA17" w:rsidR="00361345" w:rsidRDefault="00361345" w:rsidP="00486E1C">
            <w:pPr>
              <w:pStyle w:val="Listeavsnitt"/>
              <w:numPr>
                <w:ilvl w:val="0"/>
                <w:numId w:val="45"/>
              </w:numPr>
              <w:rPr>
                <w:sz w:val="22"/>
                <w:szCs w:val="22"/>
              </w:rPr>
            </w:pPr>
            <w:r>
              <w:rPr>
                <w:sz w:val="22"/>
                <w:szCs w:val="22"/>
              </w:rPr>
              <w:t>Vi søker ekstern bistand i samarbeid med foresatte der det er behov</w:t>
            </w:r>
          </w:p>
          <w:p w14:paraId="01B934A3" w14:textId="78E15DE8" w:rsidR="00361345" w:rsidRDefault="00A82689" w:rsidP="00486E1C">
            <w:pPr>
              <w:pStyle w:val="Listeavsnitt"/>
              <w:numPr>
                <w:ilvl w:val="0"/>
                <w:numId w:val="45"/>
              </w:numPr>
              <w:rPr>
                <w:sz w:val="22"/>
                <w:szCs w:val="22"/>
              </w:rPr>
            </w:pPr>
            <w:r>
              <w:rPr>
                <w:sz w:val="22"/>
                <w:szCs w:val="22"/>
              </w:rPr>
              <w:t>Vi er fleksible i forhold til hvordan vi løser våre oppgaver opp mot barnas og barnegruppens beste og individuelle behov.</w:t>
            </w:r>
          </w:p>
          <w:p w14:paraId="4CDF1FB5" w14:textId="57EDAD19" w:rsidR="004964BD" w:rsidRPr="00C5677F" w:rsidRDefault="009D6031" w:rsidP="00486E1C">
            <w:pPr>
              <w:pStyle w:val="Listeavsnitt"/>
              <w:numPr>
                <w:ilvl w:val="0"/>
                <w:numId w:val="45"/>
              </w:numPr>
              <w:rPr>
                <w:sz w:val="22"/>
                <w:szCs w:val="22"/>
              </w:rPr>
            </w:pPr>
            <w:r>
              <w:rPr>
                <w:sz w:val="22"/>
                <w:szCs w:val="22"/>
              </w:rPr>
              <w:t xml:space="preserve">Vi er lyttende og observerende voksne som både ser, hører og leser barna i deres uttrykk </w:t>
            </w:r>
            <w:r w:rsidR="003F361B">
              <w:rPr>
                <w:sz w:val="22"/>
                <w:szCs w:val="22"/>
              </w:rPr>
              <w:t>gjennom språk og kroppsuttrykk.</w:t>
            </w:r>
          </w:p>
        </w:tc>
      </w:tr>
    </w:tbl>
    <w:p w14:paraId="150B6053" w14:textId="3C94303B" w:rsidR="3CA03EF5" w:rsidRDefault="3CA03EF5" w:rsidP="3CA03EF5">
      <w:pPr>
        <w:pStyle w:val="paragraph"/>
        <w:rPr>
          <w:color w:val="000000" w:themeColor="text1"/>
        </w:rPr>
      </w:pPr>
    </w:p>
    <w:p w14:paraId="7F8157C0" w14:textId="56462B0D" w:rsidR="008002EA" w:rsidRPr="003B5FB1" w:rsidRDefault="1316FE68" w:rsidP="00D66498">
      <w:pPr>
        <w:pStyle w:val="Overskrift1"/>
        <w:ind w:left="0" w:firstLine="375"/>
      </w:pPr>
      <w:bookmarkStart w:id="19" w:name="_Toc87129513"/>
      <w:r w:rsidRPr="003B5FB1">
        <w:t xml:space="preserve">4. </w:t>
      </w:r>
      <w:r w:rsidR="008002EA" w:rsidRPr="003B5FB1">
        <w:t>Samarbeid</w:t>
      </w:r>
      <w:bookmarkEnd w:id="19"/>
      <w:r w:rsidR="00513CBE" w:rsidRPr="003B5FB1">
        <w:t xml:space="preserve"> </w:t>
      </w:r>
    </w:p>
    <w:p w14:paraId="3919875B" w14:textId="770781BB" w:rsidR="00337D01" w:rsidRPr="003A6E0F" w:rsidRDefault="00BE2180" w:rsidP="003A6E0F">
      <w:pPr>
        <w:pStyle w:val="Overskrift3"/>
        <w:rPr>
          <w:rFonts w:eastAsia="Arial"/>
        </w:rPr>
      </w:pPr>
      <w:bookmarkStart w:id="20" w:name="_Toc87129514"/>
      <w:r w:rsidRPr="003B5FB1">
        <w:t>4</w:t>
      </w:r>
      <w:r w:rsidR="00337D01" w:rsidRPr="003B5FB1">
        <w:t xml:space="preserve">.1 </w:t>
      </w:r>
      <w:r w:rsidRPr="003B5FB1">
        <w:t>Samarbeid hjem og barnehage</w:t>
      </w:r>
      <w:bookmarkEnd w:id="20"/>
      <w:r w:rsidR="00337D01" w:rsidRPr="003B5FB1">
        <w:rPr>
          <w:rFonts w:eastAsia="Arial"/>
        </w:rPr>
        <w:t xml:space="preserve"> </w:t>
      </w:r>
    </w:p>
    <w:p w14:paraId="07911833" w14:textId="579C2097" w:rsidR="00645A1F" w:rsidRPr="00CE237C" w:rsidRDefault="00645A1F" w:rsidP="00AD00F6">
      <w:pPr>
        <w:rPr>
          <w:sz w:val="22"/>
          <w:szCs w:val="22"/>
          <w:lang w:eastAsia="nb-NO"/>
        </w:rPr>
      </w:pPr>
      <w:r w:rsidRPr="00CE237C">
        <w:rPr>
          <w:sz w:val="22"/>
          <w:szCs w:val="22"/>
          <w:lang w:eastAsia="nb-NO"/>
        </w:rPr>
        <w:t>Barnehagen skal i samarbeid og forståelse med hjemmet ivareta barnas behov for omsorg og lek, og fremme læring og danning som grunnlag for allsidig utvikling, jf. barnehageloven § 1. Betegnelsene «hjemmet» og «foreldrene» omfatter også andre foresatte. Foreldresamarbeidet skje</w:t>
      </w:r>
      <w:r w:rsidR="6BD8E9E9" w:rsidRPr="00CE237C">
        <w:rPr>
          <w:sz w:val="22"/>
          <w:szCs w:val="22"/>
          <w:lang w:eastAsia="nb-NO"/>
        </w:rPr>
        <w:t>r</w:t>
      </w:r>
      <w:r w:rsidRPr="00CE237C">
        <w:rPr>
          <w:sz w:val="22"/>
          <w:szCs w:val="22"/>
          <w:lang w:eastAsia="nb-NO"/>
        </w:rPr>
        <w:t xml:space="preserve"> på individnivå, på gruppenivå og gjennom foreld</w:t>
      </w:r>
      <w:r w:rsidR="008B7B95" w:rsidRPr="00CE237C">
        <w:rPr>
          <w:sz w:val="22"/>
          <w:szCs w:val="22"/>
          <w:lang w:eastAsia="nb-NO"/>
        </w:rPr>
        <w:t>re</w:t>
      </w:r>
      <w:r w:rsidRPr="00CE237C">
        <w:rPr>
          <w:sz w:val="22"/>
          <w:szCs w:val="22"/>
          <w:lang w:eastAsia="nb-NO"/>
        </w:rPr>
        <w:t xml:space="preserve">råd og samarbeidsutvalg. Samarbeidet mellom hjemmet og barnehagen </w:t>
      </w:r>
      <w:r w:rsidR="7CA8A64C" w:rsidRPr="00CE237C">
        <w:rPr>
          <w:sz w:val="22"/>
          <w:szCs w:val="22"/>
          <w:lang w:eastAsia="nb-NO"/>
        </w:rPr>
        <w:t>har</w:t>
      </w:r>
      <w:r w:rsidRPr="00CE237C">
        <w:rPr>
          <w:sz w:val="22"/>
          <w:szCs w:val="22"/>
          <w:lang w:eastAsia="nb-NO"/>
        </w:rPr>
        <w:t xml:space="preserve"> alltid barnets beste som mål.</w:t>
      </w:r>
    </w:p>
    <w:p w14:paraId="6BC329C0" w14:textId="077CDF38" w:rsidR="00410A8C" w:rsidRPr="00CE237C" w:rsidRDefault="11363F96" w:rsidP="00AD00F6">
      <w:pPr>
        <w:rPr>
          <w:sz w:val="22"/>
          <w:szCs w:val="22"/>
          <w:lang w:eastAsia="nb-NO"/>
        </w:rPr>
      </w:pPr>
      <w:r w:rsidRPr="3CA03EF5">
        <w:rPr>
          <w:sz w:val="22"/>
          <w:szCs w:val="22"/>
          <w:lang w:eastAsia="nb-NO"/>
        </w:rPr>
        <w:t xml:space="preserve">FAU - </w:t>
      </w:r>
      <w:r w:rsidR="00645A1F" w:rsidRPr="3CA03EF5">
        <w:rPr>
          <w:sz w:val="22"/>
          <w:szCs w:val="22"/>
          <w:lang w:eastAsia="nb-NO"/>
        </w:rPr>
        <w:t>Foreldrerådet fremme</w:t>
      </w:r>
      <w:r w:rsidR="2FD321D5" w:rsidRPr="3CA03EF5">
        <w:rPr>
          <w:sz w:val="22"/>
          <w:szCs w:val="22"/>
          <w:lang w:eastAsia="nb-NO"/>
        </w:rPr>
        <w:t>r</w:t>
      </w:r>
      <w:r w:rsidR="00645A1F" w:rsidRPr="3CA03EF5">
        <w:rPr>
          <w:sz w:val="22"/>
          <w:szCs w:val="22"/>
          <w:lang w:eastAsia="nb-NO"/>
        </w:rPr>
        <w:t xml:space="preserve"> foreldrenes fellesinteresser og bidra</w:t>
      </w:r>
      <w:r w:rsidR="6886C8D4" w:rsidRPr="3CA03EF5">
        <w:rPr>
          <w:sz w:val="22"/>
          <w:szCs w:val="22"/>
          <w:lang w:eastAsia="nb-NO"/>
        </w:rPr>
        <w:t>r</w:t>
      </w:r>
      <w:r w:rsidR="00645A1F" w:rsidRPr="3CA03EF5">
        <w:rPr>
          <w:sz w:val="22"/>
          <w:szCs w:val="22"/>
          <w:lang w:eastAsia="nb-NO"/>
        </w:rPr>
        <w:t xml:space="preserve"> til at samarbeidet mellom barnehagen og foreldregruppen skaper et godt barnehagemiljø.</w:t>
      </w:r>
    </w:p>
    <w:p w14:paraId="14D84226" w14:textId="02C78CB5" w:rsidR="007F0B9A" w:rsidRPr="003A6E0F" w:rsidRDefault="7C591525" w:rsidP="3CA03EF5">
      <w:pPr>
        <w:rPr>
          <w:sz w:val="22"/>
          <w:szCs w:val="22"/>
          <w:lang w:eastAsia="nb-NO"/>
        </w:rPr>
      </w:pPr>
      <w:r w:rsidRPr="3CA03EF5">
        <w:rPr>
          <w:sz w:val="22"/>
          <w:szCs w:val="22"/>
          <w:lang w:eastAsia="nb-NO"/>
        </w:rPr>
        <w:t xml:space="preserve">SU - </w:t>
      </w:r>
      <w:r w:rsidR="00645A1F" w:rsidRPr="3CA03EF5">
        <w:rPr>
          <w:sz w:val="22"/>
          <w:szCs w:val="22"/>
          <w:lang w:eastAsia="nb-NO"/>
        </w:rPr>
        <w:t xml:space="preserve">Samarbeidsutvalget </w:t>
      </w:r>
      <w:r w:rsidR="57E29B81" w:rsidRPr="3CA03EF5">
        <w:rPr>
          <w:sz w:val="22"/>
          <w:szCs w:val="22"/>
          <w:lang w:eastAsia="nb-NO"/>
        </w:rPr>
        <w:t xml:space="preserve">er </w:t>
      </w:r>
      <w:r w:rsidR="00645A1F" w:rsidRPr="3CA03EF5">
        <w:rPr>
          <w:sz w:val="22"/>
          <w:szCs w:val="22"/>
          <w:lang w:eastAsia="nb-NO"/>
        </w:rPr>
        <w:t>et rådgivende, kontaktskapende og samordnet organ.</w:t>
      </w:r>
    </w:p>
    <w:p w14:paraId="63C9D3B9" w14:textId="77777777" w:rsidR="000F3948" w:rsidRPr="003A6E0F" w:rsidRDefault="000F3948" w:rsidP="3CA03EF5">
      <w:pPr>
        <w:rPr>
          <w:sz w:val="22"/>
          <w:szCs w:val="22"/>
          <w:lang w:eastAsia="nb-NO"/>
        </w:rPr>
      </w:pPr>
    </w:p>
    <w:p w14:paraId="1BBD38E4" w14:textId="5932631A" w:rsidR="79087420" w:rsidRDefault="79087420" w:rsidP="79087420">
      <w:pPr>
        <w:rPr>
          <w:rFonts w:eastAsia="Calibri"/>
          <w:color w:val="000000" w:themeColor="text1"/>
          <w:lang w:eastAsia="nb-NO"/>
        </w:rPr>
      </w:pPr>
    </w:p>
    <w:tbl>
      <w:tblPr>
        <w:tblStyle w:val="Tabellrutenett"/>
        <w:tblW w:w="0" w:type="auto"/>
        <w:tblLayout w:type="fixed"/>
        <w:tblLook w:val="06A0" w:firstRow="1" w:lastRow="0" w:firstColumn="1" w:lastColumn="0" w:noHBand="1" w:noVBand="1"/>
      </w:tblPr>
      <w:tblGrid>
        <w:gridCol w:w="9060"/>
      </w:tblGrid>
      <w:tr w:rsidR="79087420" w14:paraId="66E94DB2" w14:textId="77777777" w:rsidTr="79087420">
        <w:trPr>
          <w:trHeight w:val="300"/>
        </w:trPr>
        <w:tc>
          <w:tcPr>
            <w:tcW w:w="9060" w:type="dxa"/>
          </w:tcPr>
          <w:p w14:paraId="0A526F96" w14:textId="77777777" w:rsidR="5EA5146A" w:rsidRDefault="5EA5146A" w:rsidP="79087420">
            <w:pPr>
              <w:rPr>
                <w:sz w:val="22"/>
                <w:szCs w:val="22"/>
                <w:lang w:eastAsia="nb-NO"/>
              </w:rPr>
            </w:pPr>
            <w:r w:rsidRPr="79087420">
              <w:rPr>
                <w:sz w:val="22"/>
                <w:szCs w:val="22"/>
                <w:lang w:eastAsia="nb-NO"/>
              </w:rPr>
              <w:t>Hvordan valg av SU-representanter gjennomføres, deres aktiviteter og omfang.</w:t>
            </w:r>
          </w:p>
          <w:p w14:paraId="7A71F594" w14:textId="77777777" w:rsidR="004A036B" w:rsidRDefault="004A036B" w:rsidP="79087420">
            <w:pPr>
              <w:rPr>
                <w:sz w:val="22"/>
                <w:szCs w:val="22"/>
                <w:lang w:eastAsia="nb-NO"/>
              </w:rPr>
            </w:pPr>
          </w:p>
          <w:p w14:paraId="18D1AAA1" w14:textId="77777777" w:rsidR="5EA5146A" w:rsidRDefault="5EA5146A" w:rsidP="79087420">
            <w:pPr>
              <w:pStyle w:val="Listeavsnitt"/>
              <w:numPr>
                <w:ilvl w:val="0"/>
                <w:numId w:val="31"/>
              </w:numPr>
              <w:rPr>
                <w:sz w:val="22"/>
                <w:szCs w:val="22"/>
                <w:lang w:eastAsia="nb-NO"/>
              </w:rPr>
            </w:pPr>
            <w:r w:rsidRPr="79087420">
              <w:rPr>
                <w:sz w:val="22"/>
                <w:szCs w:val="22"/>
                <w:lang w:eastAsia="nb-NO"/>
              </w:rPr>
              <w:t xml:space="preserve">SU – representanter velges på årets første foreldremøte, som er på høsten. </w:t>
            </w:r>
          </w:p>
          <w:p w14:paraId="2D65FAF7" w14:textId="77777777" w:rsidR="79087420" w:rsidRDefault="79087420" w:rsidP="79087420">
            <w:pPr>
              <w:pStyle w:val="Listeavsnitt"/>
              <w:rPr>
                <w:sz w:val="22"/>
                <w:szCs w:val="22"/>
                <w:lang w:eastAsia="nb-NO"/>
              </w:rPr>
            </w:pPr>
          </w:p>
          <w:p w14:paraId="62F2F5DF" w14:textId="77777777" w:rsidR="5EA5146A" w:rsidRDefault="5EA5146A" w:rsidP="79087420">
            <w:pPr>
              <w:pStyle w:val="Listeavsnitt"/>
              <w:numPr>
                <w:ilvl w:val="0"/>
                <w:numId w:val="31"/>
              </w:numPr>
              <w:rPr>
                <w:sz w:val="22"/>
                <w:szCs w:val="22"/>
                <w:lang w:eastAsia="nb-NO"/>
              </w:rPr>
            </w:pPr>
            <w:r w:rsidRPr="79087420">
              <w:rPr>
                <w:sz w:val="22"/>
                <w:szCs w:val="22"/>
                <w:lang w:eastAsia="nb-NO"/>
              </w:rPr>
              <w:t>Faste møter i SU og FAU. Første møte på høsten med styrer. SU har mulighet til å løfte egne saker på agendaen i tillegg til faste punkter om planarbeid, økonomi, arrangementer og pågående prosjekter. Foresatte på barnets avdeling, kan henvende seg til SU ved behov.</w:t>
            </w:r>
          </w:p>
          <w:p w14:paraId="42488966" w14:textId="77777777" w:rsidR="79087420" w:rsidRDefault="79087420" w:rsidP="79087420">
            <w:pPr>
              <w:pStyle w:val="Listeavsnitt"/>
              <w:rPr>
                <w:sz w:val="22"/>
                <w:szCs w:val="22"/>
                <w:lang w:eastAsia="nb-NO"/>
              </w:rPr>
            </w:pPr>
          </w:p>
          <w:p w14:paraId="73D29678" w14:textId="77777777" w:rsidR="5EA5146A" w:rsidRDefault="5EA5146A" w:rsidP="79087420">
            <w:pPr>
              <w:pStyle w:val="Listeavsnitt"/>
              <w:numPr>
                <w:ilvl w:val="0"/>
                <w:numId w:val="31"/>
              </w:numPr>
              <w:rPr>
                <w:rFonts w:ascii="Segoe UI" w:eastAsia="Times New Roman" w:hAnsi="Segoe UI" w:cs="Segoe UI"/>
                <w:color w:val="auto"/>
                <w:sz w:val="22"/>
                <w:szCs w:val="22"/>
                <w:lang w:eastAsia="nb-NO"/>
              </w:rPr>
            </w:pPr>
            <w:r w:rsidRPr="79087420">
              <w:rPr>
                <w:rFonts w:eastAsia="Times New Roman"/>
                <w:color w:val="auto"/>
                <w:sz w:val="22"/>
                <w:szCs w:val="22"/>
                <w:lang w:eastAsia="nb-NO"/>
              </w:rPr>
              <w:t>FAU - Foreldreråd/foreldrenes arbeidsutvalg.</w:t>
            </w:r>
          </w:p>
          <w:p w14:paraId="555FB7BA" w14:textId="567E62B5" w:rsidR="79087420" w:rsidRPr="000768FC" w:rsidRDefault="5EA5146A" w:rsidP="000768FC">
            <w:pPr>
              <w:pStyle w:val="Listeavsnitt"/>
              <w:rPr>
                <w:rFonts w:eastAsia="Times New Roman"/>
                <w:sz w:val="22"/>
                <w:szCs w:val="22"/>
                <w:lang w:eastAsia="nb-NO"/>
              </w:rPr>
            </w:pPr>
            <w:r w:rsidRPr="79087420">
              <w:rPr>
                <w:rFonts w:eastAsia="Times New Roman"/>
                <w:sz w:val="22"/>
                <w:szCs w:val="22"/>
                <w:lang w:eastAsia="nb-NO"/>
              </w:rPr>
              <w:t xml:space="preserve">Foreldrerådet består av alle foreldrene i barnehagen. På høsten velges det to representanter fra hver avdeling som skal danne foreldrenes arbeidsutvalg (FAU). Dette arbeidsutvalget skal sikre samarbeidet med barnas hjem. Styrer er tilgjengelig for FAU på deres møter i barnehagen. FAU arrangerer </w:t>
            </w:r>
            <w:r w:rsidR="00341588">
              <w:rPr>
                <w:rFonts w:eastAsia="Times New Roman"/>
                <w:sz w:val="22"/>
                <w:szCs w:val="22"/>
                <w:lang w:eastAsia="nb-NO"/>
              </w:rPr>
              <w:t>vinterfest</w:t>
            </w:r>
            <w:r w:rsidRPr="79087420">
              <w:rPr>
                <w:rFonts w:eastAsia="Times New Roman"/>
                <w:sz w:val="22"/>
                <w:szCs w:val="22"/>
                <w:lang w:eastAsia="nb-NO"/>
              </w:rPr>
              <w:t xml:space="preserve"> for barn og foreldre i </w:t>
            </w:r>
            <w:r w:rsidR="00651EA1">
              <w:rPr>
                <w:rFonts w:eastAsia="Times New Roman"/>
                <w:sz w:val="22"/>
                <w:szCs w:val="22"/>
                <w:lang w:eastAsia="nb-NO"/>
              </w:rPr>
              <w:t>februar,</w:t>
            </w:r>
            <w:r w:rsidRPr="79087420">
              <w:rPr>
                <w:rFonts w:eastAsia="Times New Roman"/>
                <w:sz w:val="22"/>
                <w:szCs w:val="22"/>
                <w:lang w:eastAsia="nb-NO"/>
              </w:rPr>
              <w:t xml:space="preserve"> </w:t>
            </w:r>
            <w:r w:rsidR="00651EA1">
              <w:rPr>
                <w:rFonts w:eastAsia="Times New Roman"/>
                <w:sz w:val="22"/>
                <w:szCs w:val="22"/>
                <w:lang w:eastAsia="nb-NO"/>
              </w:rPr>
              <w:t xml:space="preserve">byttedag </w:t>
            </w:r>
            <w:r w:rsidR="00944055">
              <w:rPr>
                <w:rFonts w:eastAsia="Times New Roman"/>
                <w:sz w:val="22"/>
                <w:szCs w:val="22"/>
                <w:lang w:eastAsia="nb-NO"/>
              </w:rPr>
              <w:t>vår og høst,</w:t>
            </w:r>
            <w:r w:rsidR="00651EA1">
              <w:rPr>
                <w:rFonts w:eastAsia="Times New Roman"/>
                <w:sz w:val="22"/>
                <w:szCs w:val="22"/>
                <w:lang w:eastAsia="nb-NO"/>
              </w:rPr>
              <w:t xml:space="preserve"> og</w:t>
            </w:r>
            <w:r w:rsidRPr="79087420">
              <w:rPr>
                <w:rFonts w:eastAsia="Times New Roman"/>
                <w:sz w:val="22"/>
                <w:szCs w:val="22"/>
                <w:lang w:eastAsia="nb-NO"/>
              </w:rPr>
              <w:t xml:space="preserve"> sommerfest i juni.  </w:t>
            </w:r>
          </w:p>
          <w:p w14:paraId="196509AD" w14:textId="77777777" w:rsidR="00FD4746" w:rsidRDefault="00FD4746" w:rsidP="79087420">
            <w:pPr>
              <w:rPr>
                <w:rFonts w:ascii="Segoe UI" w:eastAsia="Times New Roman" w:hAnsi="Segoe UI" w:cs="Segoe UI"/>
                <w:sz w:val="22"/>
                <w:szCs w:val="22"/>
                <w:lang w:eastAsia="nb-NO"/>
              </w:rPr>
            </w:pPr>
          </w:p>
          <w:p w14:paraId="17A685EC" w14:textId="77777777" w:rsidR="5EA5146A" w:rsidRDefault="5EA5146A" w:rsidP="79087420">
            <w:pPr>
              <w:pStyle w:val="Listeavsnitt"/>
              <w:numPr>
                <w:ilvl w:val="0"/>
                <w:numId w:val="31"/>
              </w:numPr>
              <w:rPr>
                <w:rFonts w:ascii="Segoe UI" w:eastAsia="Times New Roman" w:hAnsi="Segoe UI" w:cs="Segoe UI"/>
                <w:color w:val="auto"/>
                <w:sz w:val="22"/>
                <w:szCs w:val="22"/>
                <w:lang w:eastAsia="nb-NO"/>
              </w:rPr>
            </w:pPr>
            <w:r w:rsidRPr="79087420">
              <w:rPr>
                <w:rFonts w:eastAsia="Times New Roman"/>
                <w:color w:val="auto"/>
                <w:sz w:val="22"/>
                <w:szCs w:val="22"/>
                <w:lang w:eastAsia="nb-NO"/>
              </w:rPr>
              <w:t>SU - Samarbeidsutvalget </w:t>
            </w:r>
          </w:p>
          <w:p w14:paraId="74EE3AE5" w14:textId="77777777" w:rsidR="79087420" w:rsidRDefault="5EA5146A" w:rsidP="000F3948">
            <w:pPr>
              <w:pStyle w:val="Listeavsnitt"/>
              <w:rPr>
                <w:rFonts w:eastAsia="Times New Roman"/>
                <w:sz w:val="22"/>
                <w:szCs w:val="22"/>
                <w:lang w:eastAsia="nb-NO"/>
              </w:rPr>
            </w:pPr>
            <w:r w:rsidRPr="79087420">
              <w:rPr>
                <w:rFonts w:eastAsia="Times New Roman"/>
                <w:sz w:val="22"/>
                <w:szCs w:val="22"/>
                <w:lang w:eastAsia="nb-NO"/>
              </w:rPr>
              <w:t xml:space="preserve">Samarbeidsutvalget har </w:t>
            </w:r>
            <w:r w:rsidR="00687EE3">
              <w:rPr>
                <w:rFonts w:eastAsia="Times New Roman"/>
                <w:sz w:val="22"/>
                <w:szCs w:val="22"/>
                <w:lang w:eastAsia="nb-NO"/>
              </w:rPr>
              <w:t>seks</w:t>
            </w:r>
            <w:r w:rsidRPr="79087420">
              <w:rPr>
                <w:rFonts w:eastAsia="Times New Roman"/>
                <w:sz w:val="22"/>
                <w:szCs w:val="22"/>
                <w:lang w:eastAsia="nb-NO"/>
              </w:rPr>
              <w:t xml:space="preserve"> medlemmer som representerer eier, ansatte</w:t>
            </w:r>
            <w:r w:rsidR="00687EE3">
              <w:rPr>
                <w:rFonts w:eastAsia="Times New Roman"/>
                <w:sz w:val="22"/>
                <w:szCs w:val="22"/>
                <w:lang w:eastAsia="nb-NO"/>
              </w:rPr>
              <w:t>,</w:t>
            </w:r>
            <w:r w:rsidRPr="79087420">
              <w:rPr>
                <w:rFonts w:eastAsia="Times New Roman"/>
                <w:sz w:val="22"/>
                <w:szCs w:val="22"/>
                <w:lang w:eastAsia="nb-NO"/>
              </w:rPr>
              <w:t xml:space="preserve"> foreldre</w:t>
            </w:r>
            <w:r w:rsidR="00687EE3">
              <w:rPr>
                <w:rFonts w:eastAsia="Times New Roman"/>
                <w:sz w:val="22"/>
                <w:szCs w:val="22"/>
                <w:lang w:eastAsia="nb-NO"/>
              </w:rPr>
              <w:t>, og politisk utvalg</w:t>
            </w:r>
            <w:r w:rsidRPr="79087420">
              <w:rPr>
                <w:rFonts w:eastAsia="Times New Roman"/>
                <w:sz w:val="22"/>
                <w:szCs w:val="22"/>
                <w:lang w:eastAsia="nb-NO"/>
              </w:rPr>
              <w:t>. Samarbeidsutvalget er et rådgivende, kontaktskapende og samarbeidende organ. </w:t>
            </w:r>
          </w:p>
          <w:p w14:paraId="6C64ED10" w14:textId="580002F3" w:rsidR="79087420" w:rsidRPr="000F3948" w:rsidRDefault="79087420" w:rsidP="000F3948">
            <w:pPr>
              <w:pStyle w:val="Listeavsnitt"/>
              <w:rPr>
                <w:rFonts w:ascii="Segoe UI" w:eastAsia="Times New Roman" w:hAnsi="Segoe UI" w:cs="Segoe UI"/>
                <w:sz w:val="22"/>
                <w:szCs w:val="22"/>
                <w:lang w:eastAsia="nb-NO"/>
              </w:rPr>
            </w:pPr>
          </w:p>
        </w:tc>
      </w:tr>
      <w:tr w:rsidR="007F0B9A" w:rsidRPr="003B5FB1" w14:paraId="6E56143E" w14:textId="77777777" w:rsidTr="79087420">
        <w:tblPrEx>
          <w:tblLook w:val="04A0" w:firstRow="1" w:lastRow="0" w:firstColumn="1" w:lastColumn="0" w:noHBand="0" w:noVBand="1"/>
        </w:tblPrEx>
        <w:tc>
          <w:tcPr>
            <w:tcW w:w="9060" w:type="dxa"/>
          </w:tcPr>
          <w:p w14:paraId="06180C3A" w14:textId="1FEAEDEC" w:rsidR="008111F2" w:rsidRPr="0063393B" w:rsidRDefault="000942AB" w:rsidP="0063393B">
            <w:pPr>
              <w:rPr>
                <w:sz w:val="22"/>
                <w:szCs w:val="22"/>
              </w:rPr>
            </w:pPr>
            <w:r w:rsidRPr="008111F2">
              <w:rPr>
                <w:sz w:val="22"/>
                <w:szCs w:val="22"/>
              </w:rPr>
              <w:t>Hva barnehagen vektlegger i samarbeid med hjemmet.</w:t>
            </w:r>
          </w:p>
          <w:p w14:paraId="2E31D742" w14:textId="77777777" w:rsidR="00346EC9" w:rsidRPr="0063393B" w:rsidRDefault="00346EC9" w:rsidP="0063393B">
            <w:pPr>
              <w:rPr>
                <w:sz w:val="22"/>
                <w:szCs w:val="22"/>
              </w:rPr>
            </w:pPr>
          </w:p>
          <w:p w14:paraId="266488CD" w14:textId="273D2758" w:rsidR="008C335E" w:rsidRPr="005F26F0" w:rsidRDefault="00195FEC" w:rsidP="00486E1C">
            <w:pPr>
              <w:pStyle w:val="Listeavsnitt"/>
              <w:numPr>
                <w:ilvl w:val="0"/>
                <w:numId w:val="26"/>
              </w:numPr>
              <w:rPr>
                <w:sz w:val="22"/>
                <w:szCs w:val="22"/>
              </w:rPr>
            </w:pPr>
            <w:r>
              <w:rPr>
                <w:sz w:val="22"/>
                <w:szCs w:val="22"/>
              </w:rPr>
              <w:t>S</w:t>
            </w:r>
            <w:r w:rsidR="00697B4B">
              <w:rPr>
                <w:sz w:val="22"/>
                <w:szCs w:val="22"/>
              </w:rPr>
              <w:t>am</w:t>
            </w:r>
            <w:r w:rsidR="00BF35C5">
              <w:rPr>
                <w:sz w:val="22"/>
                <w:szCs w:val="22"/>
              </w:rPr>
              <w:t>arb</w:t>
            </w:r>
            <w:r w:rsidR="00D54204">
              <w:rPr>
                <w:sz w:val="22"/>
                <w:szCs w:val="22"/>
              </w:rPr>
              <w:t xml:space="preserve">eid </w:t>
            </w:r>
            <w:r w:rsidR="0063393B">
              <w:rPr>
                <w:sz w:val="22"/>
                <w:szCs w:val="22"/>
              </w:rPr>
              <w:t>skal ta utgangspunkt i</w:t>
            </w:r>
            <w:r w:rsidR="00D54204">
              <w:rPr>
                <w:sz w:val="22"/>
                <w:szCs w:val="22"/>
              </w:rPr>
              <w:t xml:space="preserve"> barnas trivsel og utvikling</w:t>
            </w:r>
            <w:r w:rsidR="00B014C2">
              <w:rPr>
                <w:sz w:val="22"/>
                <w:szCs w:val="22"/>
              </w:rPr>
              <w:t>.</w:t>
            </w:r>
            <w:r w:rsidR="0063393B" w:rsidRPr="00064FB7">
              <w:rPr>
                <w:rFonts w:eastAsia="Times New Roman"/>
                <w:sz w:val="22"/>
                <w:szCs w:val="22"/>
                <w:lang w:eastAsia="nb-NO"/>
              </w:rPr>
              <w:t xml:space="preserve"> Foreldresamarbeid skjer bl.a. gjennom uformelle og formelle samtaler. Den daglige kontakten danner grunnlag for samarbeidet.</w:t>
            </w:r>
          </w:p>
          <w:p w14:paraId="701B1BC7" w14:textId="65E31F01" w:rsidR="005F26F0" w:rsidRDefault="005F26F0" w:rsidP="005F26F0">
            <w:pPr>
              <w:rPr>
                <w:sz w:val="22"/>
                <w:szCs w:val="22"/>
              </w:rPr>
            </w:pPr>
          </w:p>
          <w:p w14:paraId="4C0EAF45" w14:textId="53FB0E1E" w:rsidR="005F26F0" w:rsidRPr="005F26F0" w:rsidRDefault="005F26F0" w:rsidP="00486E1C">
            <w:pPr>
              <w:pStyle w:val="Listeavsnitt"/>
              <w:numPr>
                <w:ilvl w:val="0"/>
                <w:numId w:val="26"/>
              </w:numPr>
              <w:textAlignment w:val="baseline"/>
              <w:rPr>
                <w:rFonts w:ascii="Segoe UI" w:eastAsia="Times New Roman" w:hAnsi="Segoe UI" w:cs="Segoe UI"/>
                <w:sz w:val="22"/>
                <w:szCs w:val="22"/>
                <w:lang w:eastAsia="nb-NO"/>
              </w:rPr>
            </w:pPr>
            <w:r>
              <w:rPr>
                <w:rFonts w:eastAsia="Times New Roman"/>
                <w:sz w:val="22"/>
                <w:szCs w:val="22"/>
                <w:lang w:eastAsia="nb-NO"/>
              </w:rPr>
              <w:t>Vi har t</w:t>
            </w:r>
            <w:r w:rsidRPr="005F26F0">
              <w:rPr>
                <w:rFonts w:eastAsia="Times New Roman"/>
                <w:sz w:val="22"/>
                <w:szCs w:val="22"/>
                <w:lang w:eastAsia="nb-NO"/>
              </w:rPr>
              <w:t>ilvenningssamtale rett etter barnehagestart </w:t>
            </w:r>
            <w:r w:rsidRPr="005F26F0">
              <w:rPr>
                <w:rFonts w:eastAsia="Times New Roman"/>
                <w:sz w:val="22"/>
                <w:szCs w:val="22"/>
                <w:lang w:eastAsia="nb-NO"/>
              </w:rPr>
              <w:br/>
              <w:t>Ordinære foreldresamtaler: 1-2 ganger i året og ved behov </w:t>
            </w:r>
            <w:r w:rsidRPr="005F26F0">
              <w:rPr>
                <w:rFonts w:eastAsia="Times New Roman"/>
                <w:sz w:val="22"/>
                <w:szCs w:val="22"/>
                <w:lang w:eastAsia="nb-NO"/>
              </w:rPr>
              <w:br/>
              <w:t>Samtale i forbindelse med ASQ- og ASQ-SE –kartlegging </w:t>
            </w:r>
            <w:r w:rsidRPr="005F26F0">
              <w:rPr>
                <w:rFonts w:eastAsia="Times New Roman"/>
                <w:sz w:val="22"/>
                <w:szCs w:val="22"/>
                <w:lang w:eastAsia="nb-NO"/>
              </w:rPr>
              <w:br/>
              <w:t>Overgangssamtale barnehage - skole </w:t>
            </w:r>
          </w:p>
          <w:p w14:paraId="3EA39303" w14:textId="77777777" w:rsidR="006205E4" w:rsidRPr="00486C65" w:rsidRDefault="006205E4" w:rsidP="00486C65">
            <w:pPr>
              <w:pStyle w:val="Listeavsnitt"/>
              <w:rPr>
                <w:sz w:val="22"/>
                <w:szCs w:val="22"/>
              </w:rPr>
            </w:pPr>
          </w:p>
          <w:p w14:paraId="715DA21F" w14:textId="126D31E5" w:rsidR="3CA03EF5" w:rsidRDefault="00064FB7" w:rsidP="00486E1C">
            <w:pPr>
              <w:pStyle w:val="Listeavsnitt"/>
              <w:numPr>
                <w:ilvl w:val="0"/>
                <w:numId w:val="26"/>
              </w:numPr>
              <w:rPr>
                <w:sz w:val="22"/>
                <w:szCs w:val="22"/>
              </w:rPr>
            </w:pPr>
            <w:r w:rsidRPr="00064FB7">
              <w:rPr>
                <w:rFonts w:eastAsia="Times New Roman"/>
                <w:sz w:val="22"/>
                <w:szCs w:val="22"/>
                <w:lang w:eastAsia="nb-NO"/>
              </w:rPr>
              <w:lastRenderedPageBreak/>
              <w:t xml:space="preserve">Samarbeid mellom foreldre og personale er en viktig del av barnehagens virksomhet. </w:t>
            </w:r>
            <w:r w:rsidRPr="006205E4">
              <w:rPr>
                <w:sz w:val="22"/>
                <w:szCs w:val="22"/>
              </w:rPr>
              <w:t>God dialog, skal fremme barnas behov for omsorg, lek, læring og danning.</w:t>
            </w:r>
          </w:p>
          <w:p w14:paraId="021FCE4D" w14:textId="77777777" w:rsidR="00C5677F" w:rsidRPr="00C5677F" w:rsidRDefault="00C5677F" w:rsidP="00C5677F">
            <w:pPr>
              <w:rPr>
                <w:sz w:val="22"/>
                <w:szCs w:val="22"/>
              </w:rPr>
            </w:pPr>
          </w:p>
          <w:p w14:paraId="248B811E" w14:textId="01747B01" w:rsidR="00064FB7" w:rsidRPr="00F86CCB" w:rsidRDefault="00064FB7" w:rsidP="00486E1C">
            <w:pPr>
              <w:pStyle w:val="Listeavsnitt"/>
              <w:numPr>
                <w:ilvl w:val="0"/>
                <w:numId w:val="26"/>
              </w:numPr>
              <w:rPr>
                <w:sz w:val="22"/>
                <w:szCs w:val="22"/>
              </w:rPr>
            </w:pPr>
            <w:r w:rsidRPr="0063393B">
              <w:rPr>
                <w:rFonts w:eastAsia="Times New Roman"/>
                <w:sz w:val="22"/>
                <w:szCs w:val="22"/>
                <w:lang w:eastAsia="nb-NO"/>
              </w:rPr>
              <w:t>Barnehagen inviterer til ulike arrangementer gjennom året, som for eksempel Luciafeiring og foreldrekaffe/suppe.  </w:t>
            </w:r>
          </w:p>
          <w:p w14:paraId="2039A783" w14:textId="77777777" w:rsidR="00F86CCB" w:rsidRPr="00F86CCB" w:rsidRDefault="00F86CCB" w:rsidP="00F86CCB">
            <w:pPr>
              <w:rPr>
                <w:sz w:val="22"/>
                <w:szCs w:val="22"/>
              </w:rPr>
            </w:pPr>
          </w:p>
          <w:p w14:paraId="336EF051" w14:textId="09D51465" w:rsidR="0063393B" w:rsidRPr="004E0BDB" w:rsidRDefault="00064FB7" w:rsidP="00486E1C">
            <w:pPr>
              <w:pStyle w:val="Listeavsnitt"/>
              <w:numPr>
                <w:ilvl w:val="0"/>
                <w:numId w:val="26"/>
              </w:numPr>
              <w:textAlignment w:val="baseline"/>
              <w:rPr>
                <w:rFonts w:ascii="Segoe UI" w:eastAsia="Times New Roman" w:hAnsi="Segoe UI" w:cs="Segoe UI"/>
                <w:sz w:val="22"/>
                <w:szCs w:val="22"/>
                <w:lang w:eastAsia="nb-NO"/>
              </w:rPr>
            </w:pPr>
            <w:r w:rsidRPr="0063393B">
              <w:rPr>
                <w:rFonts w:eastAsia="Times New Roman"/>
                <w:sz w:val="22"/>
                <w:szCs w:val="22"/>
                <w:lang w:eastAsia="nb-NO"/>
              </w:rPr>
              <w:t>Foreldrene er våre viktigste samarbeidspartnere. Samarbeidet mellom foreldre og barnehage skal ha barnas beste som mål</w:t>
            </w:r>
            <w:r w:rsidR="0063393B">
              <w:rPr>
                <w:rFonts w:eastAsia="Times New Roman"/>
                <w:sz w:val="22"/>
                <w:szCs w:val="22"/>
                <w:lang w:eastAsia="nb-NO"/>
              </w:rPr>
              <w:t>,</w:t>
            </w:r>
            <w:r w:rsidRPr="0063393B">
              <w:rPr>
                <w:rFonts w:eastAsia="Times New Roman"/>
                <w:sz w:val="22"/>
                <w:szCs w:val="22"/>
                <w:lang w:eastAsia="nb-NO"/>
              </w:rPr>
              <w:t xml:space="preserve"> og begge parter har et felles ansvar for barnets trivsel og utvikling. </w:t>
            </w:r>
          </w:p>
          <w:p w14:paraId="4E7C11D9" w14:textId="77777777" w:rsidR="004E0BDB" w:rsidRPr="0063393B" w:rsidRDefault="004E0BDB" w:rsidP="004E0BDB">
            <w:pPr>
              <w:pStyle w:val="Listeavsnitt"/>
              <w:textAlignment w:val="baseline"/>
              <w:rPr>
                <w:rFonts w:ascii="Segoe UI" w:eastAsia="Times New Roman" w:hAnsi="Segoe UI" w:cs="Segoe UI"/>
                <w:sz w:val="22"/>
                <w:szCs w:val="22"/>
                <w:lang w:eastAsia="nb-NO"/>
              </w:rPr>
            </w:pPr>
          </w:p>
          <w:p w14:paraId="5104C042" w14:textId="283DF734" w:rsidR="0063393B" w:rsidRPr="004E0BDB" w:rsidRDefault="00064FB7" w:rsidP="00486E1C">
            <w:pPr>
              <w:pStyle w:val="Listeavsnitt"/>
              <w:numPr>
                <w:ilvl w:val="0"/>
                <w:numId w:val="26"/>
              </w:numPr>
              <w:textAlignment w:val="baseline"/>
              <w:rPr>
                <w:rFonts w:ascii="Segoe UI" w:eastAsia="Times New Roman" w:hAnsi="Segoe UI" w:cs="Segoe UI"/>
                <w:sz w:val="22"/>
                <w:szCs w:val="22"/>
                <w:lang w:eastAsia="nb-NO"/>
              </w:rPr>
            </w:pPr>
            <w:r w:rsidRPr="0063393B">
              <w:rPr>
                <w:rFonts w:eastAsia="Times New Roman"/>
                <w:sz w:val="22"/>
                <w:szCs w:val="22"/>
                <w:lang w:eastAsia="nb-NO"/>
              </w:rPr>
              <w:t>Personalet i barnehagen skal legge til rette for individuell oppfølging av foreldrene og i gruppe. Personalet har en viktig oppgave når det gjelder å gi foreldrene nødvendig informasjon om hva vi gjør, hvordan og hvorfor – gjensidig er det viktig at barnehagen blir informert om spesielle hendelser der barnas beste må ivaretas.</w:t>
            </w:r>
          </w:p>
          <w:p w14:paraId="6C414162" w14:textId="77777777" w:rsidR="004E0BDB" w:rsidRPr="004E0BDB" w:rsidRDefault="004E0BDB" w:rsidP="004E0BDB">
            <w:pPr>
              <w:textAlignment w:val="baseline"/>
              <w:rPr>
                <w:rFonts w:ascii="Segoe UI" w:eastAsia="Times New Roman" w:hAnsi="Segoe UI" w:cs="Segoe UI"/>
                <w:sz w:val="22"/>
                <w:szCs w:val="22"/>
                <w:lang w:eastAsia="nb-NO"/>
              </w:rPr>
            </w:pPr>
          </w:p>
          <w:p w14:paraId="16E512AD" w14:textId="7981EF6A" w:rsidR="00064FB7" w:rsidRPr="004E0BDB" w:rsidRDefault="00064FB7" w:rsidP="00486E1C">
            <w:pPr>
              <w:pStyle w:val="Listeavsnitt"/>
              <w:numPr>
                <w:ilvl w:val="0"/>
                <w:numId w:val="26"/>
              </w:numPr>
              <w:textAlignment w:val="baseline"/>
              <w:rPr>
                <w:rFonts w:ascii="Segoe UI" w:eastAsia="Times New Roman" w:hAnsi="Segoe UI" w:cs="Segoe UI"/>
                <w:sz w:val="22"/>
                <w:szCs w:val="22"/>
                <w:lang w:eastAsia="nb-NO"/>
              </w:rPr>
            </w:pPr>
            <w:r w:rsidRPr="0063393B">
              <w:rPr>
                <w:rFonts w:eastAsia="Times New Roman"/>
                <w:sz w:val="22"/>
                <w:szCs w:val="22"/>
                <w:lang w:eastAsia="nb-NO"/>
              </w:rPr>
              <w:t>I et godt samarbeid legges det opp til en god og åpen dialog med forventinger til de forskjellige rollene vi innehar.  Det må skapes gjensidig respekt, tillit, trygghet og forståelse mellom personalet og foreldrene. Foreldre skal oppleve å bli hørt og ha mulighet til å virke med. </w:t>
            </w:r>
          </w:p>
          <w:p w14:paraId="08CAAB26" w14:textId="77777777" w:rsidR="004E0BDB" w:rsidRPr="004E0BDB" w:rsidRDefault="004E0BDB" w:rsidP="004E0BDB">
            <w:pPr>
              <w:textAlignment w:val="baseline"/>
              <w:rPr>
                <w:rFonts w:ascii="Segoe UI" w:eastAsia="Times New Roman" w:hAnsi="Segoe UI" w:cs="Segoe UI"/>
                <w:sz w:val="22"/>
                <w:szCs w:val="22"/>
                <w:lang w:eastAsia="nb-NO"/>
              </w:rPr>
            </w:pPr>
          </w:p>
          <w:p w14:paraId="011818BC" w14:textId="2F701E43" w:rsidR="00DA47DC" w:rsidRDefault="00DA47DC" w:rsidP="00486E1C">
            <w:pPr>
              <w:pStyle w:val="Listeavsnitt"/>
              <w:numPr>
                <w:ilvl w:val="0"/>
                <w:numId w:val="27"/>
              </w:numPr>
              <w:rPr>
                <w:sz w:val="22"/>
                <w:szCs w:val="22"/>
              </w:rPr>
            </w:pPr>
            <w:r>
              <w:rPr>
                <w:sz w:val="22"/>
                <w:szCs w:val="22"/>
              </w:rPr>
              <w:t xml:space="preserve">Vi </w:t>
            </w:r>
            <w:r w:rsidR="00526B13">
              <w:rPr>
                <w:sz w:val="22"/>
                <w:szCs w:val="22"/>
              </w:rPr>
              <w:t>kommuniserer i tillegg via vår webside, Facebook side, informerer via p</w:t>
            </w:r>
            <w:r w:rsidRPr="006205E4">
              <w:rPr>
                <w:sz w:val="22"/>
                <w:szCs w:val="22"/>
              </w:rPr>
              <w:t xml:space="preserve">eriodeplan, </w:t>
            </w:r>
            <w:r w:rsidR="00526B13">
              <w:rPr>
                <w:sz w:val="22"/>
                <w:szCs w:val="22"/>
              </w:rPr>
              <w:t xml:space="preserve">ukeplaner og </w:t>
            </w:r>
            <w:r w:rsidR="004E0BDB">
              <w:rPr>
                <w:sz w:val="22"/>
                <w:szCs w:val="22"/>
              </w:rPr>
              <w:t xml:space="preserve">har daglig </w:t>
            </w:r>
            <w:r w:rsidRPr="006205E4">
              <w:rPr>
                <w:sz w:val="22"/>
                <w:szCs w:val="22"/>
              </w:rPr>
              <w:t xml:space="preserve">kommunikasjon på </w:t>
            </w:r>
            <w:r w:rsidR="004E0BDB">
              <w:rPr>
                <w:sz w:val="22"/>
                <w:szCs w:val="22"/>
              </w:rPr>
              <w:t xml:space="preserve">systemet </w:t>
            </w:r>
            <w:r>
              <w:rPr>
                <w:sz w:val="22"/>
                <w:szCs w:val="22"/>
              </w:rPr>
              <w:t>Vi</w:t>
            </w:r>
            <w:r w:rsidRPr="006205E4">
              <w:rPr>
                <w:sz w:val="22"/>
                <w:szCs w:val="22"/>
              </w:rPr>
              <w:t xml:space="preserve">gilo, </w:t>
            </w:r>
            <w:r w:rsidR="004E0BDB">
              <w:rPr>
                <w:sz w:val="22"/>
                <w:szCs w:val="22"/>
              </w:rPr>
              <w:t xml:space="preserve">via </w:t>
            </w:r>
            <w:r w:rsidRPr="006205E4">
              <w:rPr>
                <w:sz w:val="22"/>
                <w:szCs w:val="22"/>
              </w:rPr>
              <w:t>telefonkontakt</w:t>
            </w:r>
            <w:r w:rsidR="004E0BDB">
              <w:rPr>
                <w:sz w:val="22"/>
                <w:szCs w:val="22"/>
              </w:rPr>
              <w:t xml:space="preserve"> og </w:t>
            </w:r>
            <w:r w:rsidRPr="006205E4">
              <w:rPr>
                <w:sz w:val="22"/>
                <w:szCs w:val="22"/>
              </w:rPr>
              <w:t>foreldremøter – både på individnivå og gruppenivå.</w:t>
            </w:r>
          </w:p>
          <w:p w14:paraId="7B45B665" w14:textId="5D28E90D" w:rsidR="00BE45AA" w:rsidRDefault="00BE45AA" w:rsidP="00BE45AA">
            <w:pPr>
              <w:rPr>
                <w:sz w:val="22"/>
                <w:szCs w:val="22"/>
              </w:rPr>
            </w:pPr>
          </w:p>
          <w:p w14:paraId="058184AC" w14:textId="4C01123A" w:rsidR="00BE45AA" w:rsidRPr="00BE45AA" w:rsidRDefault="00BE45AA" w:rsidP="00486E1C">
            <w:pPr>
              <w:pStyle w:val="Listeavsnitt"/>
              <w:numPr>
                <w:ilvl w:val="0"/>
                <w:numId w:val="27"/>
              </w:numPr>
              <w:textAlignment w:val="baseline"/>
              <w:rPr>
                <w:rFonts w:ascii="Segoe UI" w:eastAsia="Times New Roman" w:hAnsi="Segoe UI" w:cs="Segoe UI"/>
                <w:sz w:val="22"/>
                <w:szCs w:val="22"/>
                <w:lang w:eastAsia="nb-NO"/>
              </w:rPr>
            </w:pPr>
            <w:r w:rsidRPr="00BE45AA">
              <w:rPr>
                <w:rFonts w:eastAsia="Times New Roman"/>
                <w:sz w:val="22"/>
                <w:szCs w:val="22"/>
                <w:lang w:eastAsia="nb-NO"/>
              </w:rPr>
              <w:t xml:space="preserve">På barnehagens hjemmeside finnes generell informasjon om barnehagen med </w:t>
            </w:r>
            <w:r w:rsidR="00C44F5D" w:rsidRPr="00BE45AA">
              <w:rPr>
                <w:rFonts w:eastAsia="Times New Roman"/>
                <w:sz w:val="22"/>
                <w:szCs w:val="22"/>
                <w:lang w:eastAsia="nb-NO"/>
              </w:rPr>
              <w:t>lenker</w:t>
            </w:r>
            <w:r w:rsidRPr="00BE45AA">
              <w:rPr>
                <w:rFonts w:eastAsia="Times New Roman"/>
                <w:sz w:val="22"/>
                <w:szCs w:val="22"/>
                <w:lang w:eastAsia="nb-NO"/>
              </w:rPr>
              <w:t xml:space="preserve"> til Lørenskog kommune sine hjemmesider. For oppdatering av aktiviteter og turer lik vår </w:t>
            </w:r>
            <w:r w:rsidR="00C44F5D" w:rsidRPr="00BE45AA">
              <w:rPr>
                <w:rFonts w:eastAsia="Times New Roman"/>
                <w:sz w:val="22"/>
                <w:szCs w:val="22"/>
                <w:lang w:eastAsia="nb-NO"/>
              </w:rPr>
              <w:t>Facebook side</w:t>
            </w:r>
            <w:r w:rsidRPr="00BE45AA">
              <w:rPr>
                <w:rFonts w:eastAsia="Times New Roman"/>
                <w:sz w:val="22"/>
                <w:szCs w:val="22"/>
                <w:lang w:eastAsia="nb-NO"/>
              </w:rPr>
              <w:t> </w:t>
            </w:r>
            <w:hyperlink r:id="rId27" w:tgtFrame="_blank" w:history="1">
              <w:r w:rsidRPr="00BE45AA">
                <w:rPr>
                  <w:rFonts w:eastAsia="Times New Roman"/>
                  <w:color w:val="0000FF"/>
                  <w:sz w:val="22"/>
                  <w:szCs w:val="22"/>
                  <w:u w:val="single"/>
                  <w:lang w:eastAsia="nb-NO"/>
                </w:rPr>
                <w:t>https://www.facebook.com/baarliskogenbarnehage</w:t>
              </w:r>
            </w:hyperlink>
            <w:r w:rsidRPr="00BE45AA">
              <w:rPr>
                <w:rFonts w:eastAsia="Times New Roman"/>
                <w:sz w:val="22"/>
                <w:szCs w:val="22"/>
                <w:lang w:eastAsia="nb-NO"/>
              </w:rPr>
              <w:t> </w:t>
            </w:r>
          </w:p>
          <w:p w14:paraId="5EF29431" w14:textId="6F82A417" w:rsidR="004E0BDB" w:rsidRDefault="004E0BDB" w:rsidP="004E0BDB">
            <w:pPr>
              <w:rPr>
                <w:sz w:val="22"/>
                <w:szCs w:val="22"/>
              </w:rPr>
            </w:pPr>
          </w:p>
          <w:p w14:paraId="39D04231" w14:textId="77777777" w:rsidR="004E0BDB" w:rsidRPr="004E0BDB" w:rsidRDefault="004E0BDB" w:rsidP="00486E1C">
            <w:pPr>
              <w:pStyle w:val="Listeavsnitt"/>
              <w:numPr>
                <w:ilvl w:val="0"/>
                <w:numId w:val="27"/>
              </w:numPr>
              <w:textAlignment w:val="baseline"/>
              <w:rPr>
                <w:rFonts w:ascii="Segoe UI" w:eastAsia="Times New Roman" w:hAnsi="Segoe UI" w:cs="Segoe UI"/>
                <w:sz w:val="22"/>
                <w:szCs w:val="22"/>
                <w:lang w:eastAsia="nb-NO"/>
              </w:rPr>
            </w:pPr>
            <w:r w:rsidRPr="004E0BDB">
              <w:rPr>
                <w:rFonts w:eastAsia="Times New Roman"/>
                <w:sz w:val="22"/>
                <w:szCs w:val="22"/>
                <w:lang w:eastAsia="nb-NO"/>
              </w:rPr>
              <w:t>Generell informasjon om Lørenskog: </w:t>
            </w:r>
            <w:hyperlink r:id="rId28" w:tgtFrame="_blank" w:history="1">
              <w:r w:rsidRPr="004E0BDB">
                <w:rPr>
                  <w:rFonts w:eastAsia="Times New Roman"/>
                  <w:color w:val="0000FF"/>
                  <w:sz w:val="22"/>
                  <w:szCs w:val="22"/>
                  <w:u w:val="single"/>
                  <w:lang w:eastAsia="nb-NO"/>
                </w:rPr>
                <w:t>https://www.lorenskog.kommune.no/</w:t>
              </w:r>
            </w:hyperlink>
            <w:r w:rsidRPr="004E0BDB">
              <w:rPr>
                <w:rFonts w:eastAsia="Times New Roman"/>
                <w:sz w:val="22"/>
                <w:szCs w:val="22"/>
                <w:lang w:eastAsia="nb-NO"/>
              </w:rPr>
              <w:t> </w:t>
            </w:r>
          </w:p>
          <w:p w14:paraId="3502088E" w14:textId="1B71D5FF" w:rsidR="004E0BDB" w:rsidRDefault="7E31409F" w:rsidP="004E0BDB">
            <w:pPr>
              <w:textAlignment w:val="baseline"/>
              <w:rPr>
                <w:rFonts w:eastAsia="Times New Roman"/>
                <w:sz w:val="22"/>
                <w:szCs w:val="22"/>
                <w:lang w:eastAsia="nb-NO"/>
              </w:rPr>
            </w:pPr>
            <w:r w:rsidRPr="3CA03EF5">
              <w:rPr>
                <w:rFonts w:eastAsia="Times New Roman"/>
                <w:sz w:val="22"/>
                <w:szCs w:val="22"/>
                <w:lang w:eastAsia="nb-NO"/>
              </w:rPr>
              <w:t xml:space="preserve">            </w:t>
            </w:r>
            <w:r w:rsidR="28CF335D" w:rsidRPr="3CA03EF5">
              <w:rPr>
                <w:rFonts w:eastAsia="Times New Roman"/>
                <w:sz w:val="22"/>
                <w:szCs w:val="22"/>
                <w:lang w:eastAsia="nb-NO"/>
              </w:rPr>
              <w:t xml:space="preserve"> </w:t>
            </w:r>
            <w:r w:rsidRPr="3CA03EF5">
              <w:rPr>
                <w:rFonts w:eastAsia="Times New Roman"/>
                <w:sz w:val="22"/>
                <w:szCs w:val="22"/>
                <w:lang w:eastAsia="nb-NO"/>
              </w:rPr>
              <w:t>Barnehagens hjemmeside: </w:t>
            </w:r>
          </w:p>
          <w:p w14:paraId="55E53D49" w14:textId="30E1AFD6" w:rsidR="004E0BDB" w:rsidRDefault="00386454" w:rsidP="004E0BDB">
            <w:pPr>
              <w:pStyle w:val="Listeavsnitt"/>
              <w:textAlignment w:val="baseline"/>
              <w:rPr>
                <w:rFonts w:eastAsia="Times New Roman"/>
                <w:color w:val="0000FF"/>
                <w:sz w:val="22"/>
                <w:szCs w:val="22"/>
                <w:u w:val="single"/>
                <w:lang w:eastAsia="nb-NO"/>
              </w:rPr>
            </w:pPr>
            <w:hyperlink r:id="rId29" w:history="1">
              <w:r w:rsidR="004E0BDB" w:rsidRPr="00165B3B">
                <w:rPr>
                  <w:rStyle w:val="Hyperkobling"/>
                  <w:rFonts w:eastAsia="Times New Roman"/>
                  <w:sz w:val="22"/>
                  <w:szCs w:val="22"/>
                  <w:lang w:eastAsia="nb-NO"/>
                </w:rPr>
                <w:t>https://www.lorenskog.kommune.no/barliskogen-barnehage/</w:t>
              </w:r>
            </w:hyperlink>
          </w:p>
          <w:p w14:paraId="12D0AA57" w14:textId="70CA3982" w:rsidR="004E0BDB" w:rsidRPr="00D20048" w:rsidRDefault="004E0BDB" w:rsidP="00D20048">
            <w:pPr>
              <w:pStyle w:val="Listeavsnitt"/>
              <w:textAlignment w:val="baseline"/>
              <w:rPr>
                <w:rFonts w:eastAsia="Times New Roman"/>
                <w:sz w:val="22"/>
                <w:szCs w:val="22"/>
                <w:lang w:eastAsia="nb-NO"/>
              </w:rPr>
            </w:pPr>
            <w:r w:rsidRPr="004E0BDB">
              <w:rPr>
                <w:rFonts w:eastAsia="Times New Roman"/>
                <w:sz w:val="22"/>
                <w:szCs w:val="22"/>
                <w:lang w:eastAsia="nb-NO"/>
              </w:rPr>
              <w:t> </w:t>
            </w:r>
          </w:p>
          <w:p w14:paraId="2E39E0D6" w14:textId="654FEE11" w:rsidR="00D20048" w:rsidRDefault="00064FB7" w:rsidP="00486E1C">
            <w:pPr>
              <w:pStyle w:val="Listeavsnitt"/>
              <w:numPr>
                <w:ilvl w:val="0"/>
                <w:numId w:val="37"/>
              </w:numPr>
              <w:textAlignment w:val="baseline"/>
              <w:rPr>
                <w:rFonts w:eastAsia="Times New Roman"/>
                <w:sz w:val="22"/>
                <w:szCs w:val="22"/>
                <w:lang w:eastAsia="nb-NO"/>
              </w:rPr>
            </w:pPr>
            <w:r w:rsidRPr="00D20048">
              <w:rPr>
                <w:rFonts w:eastAsia="Times New Roman"/>
                <w:sz w:val="22"/>
                <w:szCs w:val="22"/>
                <w:lang w:eastAsia="nb-NO"/>
              </w:rPr>
              <w:t xml:space="preserve">Hver avdeling har en tavle i garderoben hvor informasjon henges. Dette kan for eksempel være ukeplaner, informasjon om eventuelle vikarer, skriv fra styrer, FAU eller administrasjonen. </w:t>
            </w:r>
          </w:p>
          <w:p w14:paraId="5D233F8F" w14:textId="77777777" w:rsidR="00D20048" w:rsidRDefault="00D20048" w:rsidP="00D20048">
            <w:pPr>
              <w:pStyle w:val="Listeavsnitt"/>
              <w:textAlignment w:val="baseline"/>
              <w:rPr>
                <w:rFonts w:eastAsia="Times New Roman"/>
                <w:sz w:val="22"/>
                <w:szCs w:val="22"/>
                <w:lang w:eastAsia="nb-NO"/>
              </w:rPr>
            </w:pPr>
          </w:p>
          <w:p w14:paraId="26FFA032" w14:textId="6CF405A6" w:rsidR="00BE45AA" w:rsidRDefault="00064FB7" w:rsidP="00486E1C">
            <w:pPr>
              <w:pStyle w:val="Listeavsnitt"/>
              <w:numPr>
                <w:ilvl w:val="0"/>
                <w:numId w:val="37"/>
              </w:numPr>
              <w:textAlignment w:val="baseline"/>
              <w:rPr>
                <w:rFonts w:eastAsia="Times New Roman"/>
                <w:sz w:val="22"/>
                <w:szCs w:val="22"/>
                <w:lang w:eastAsia="nb-NO"/>
              </w:rPr>
            </w:pPr>
            <w:r w:rsidRPr="00D20048">
              <w:rPr>
                <w:rFonts w:eastAsia="Times New Roman"/>
                <w:sz w:val="22"/>
                <w:szCs w:val="22"/>
                <w:lang w:eastAsia="nb-NO"/>
              </w:rPr>
              <w:t>Det er også en White Board tavle i garderoben hvor viktig informasjon skrives.  </w:t>
            </w:r>
            <w:r w:rsidRPr="00D20048">
              <w:rPr>
                <w:rFonts w:eastAsia="Times New Roman"/>
                <w:sz w:val="22"/>
                <w:szCs w:val="22"/>
                <w:lang w:eastAsia="nb-NO"/>
              </w:rPr>
              <w:br/>
              <w:t>Hver avdeling skriver dagsrapport</w:t>
            </w:r>
            <w:r w:rsidR="00857403">
              <w:rPr>
                <w:rFonts w:eastAsia="Times New Roman"/>
                <w:sz w:val="22"/>
                <w:szCs w:val="22"/>
                <w:lang w:eastAsia="nb-NO"/>
              </w:rPr>
              <w:t xml:space="preserve"> eller </w:t>
            </w:r>
            <w:r w:rsidRPr="00D20048">
              <w:rPr>
                <w:rFonts w:eastAsia="Times New Roman"/>
                <w:sz w:val="22"/>
                <w:szCs w:val="22"/>
                <w:lang w:eastAsia="nb-NO"/>
              </w:rPr>
              <w:t xml:space="preserve">ukesrapport som ligger i en egen perm i garderoben. </w:t>
            </w:r>
          </w:p>
          <w:p w14:paraId="770F65B6" w14:textId="482E3781" w:rsidR="00857403" w:rsidRPr="00857403" w:rsidRDefault="00857403" w:rsidP="00857403">
            <w:pPr>
              <w:pStyle w:val="Listeavsnitt"/>
              <w:rPr>
                <w:rFonts w:eastAsia="Times New Roman"/>
                <w:sz w:val="22"/>
                <w:szCs w:val="22"/>
                <w:lang w:eastAsia="nb-NO"/>
              </w:rPr>
            </w:pPr>
          </w:p>
          <w:p w14:paraId="392F8034" w14:textId="38DF9F50" w:rsidR="004E0BDB" w:rsidRPr="00C5677F" w:rsidRDefault="331477DF" w:rsidP="79087420">
            <w:pPr>
              <w:pStyle w:val="Listeavsnitt"/>
              <w:numPr>
                <w:ilvl w:val="0"/>
                <w:numId w:val="37"/>
              </w:numPr>
              <w:textAlignment w:val="baseline"/>
              <w:rPr>
                <w:rFonts w:eastAsia="Times New Roman"/>
                <w:sz w:val="22"/>
                <w:szCs w:val="22"/>
                <w:lang w:eastAsia="nb-NO"/>
              </w:rPr>
            </w:pPr>
            <w:r w:rsidRPr="79087420">
              <w:rPr>
                <w:rFonts w:eastAsia="Times New Roman"/>
                <w:sz w:val="22"/>
                <w:szCs w:val="22"/>
                <w:lang w:eastAsia="nb-NO"/>
              </w:rPr>
              <w:t xml:space="preserve">I korridoren henger en oppslagstavle hvor </w:t>
            </w:r>
            <w:r w:rsidR="214232E6" w:rsidRPr="79087420">
              <w:rPr>
                <w:rFonts w:eastAsia="Times New Roman"/>
                <w:sz w:val="22"/>
                <w:szCs w:val="22"/>
                <w:lang w:eastAsia="nb-NO"/>
              </w:rPr>
              <w:t>SU/</w:t>
            </w:r>
            <w:r w:rsidRPr="79087420">
              <w:rPr>
                <w:rFonts w:eastAsia="Times New Roman"/>
                <w:sz w:val="22"/>
                <w:szCs w:val="22"/>
                <w:lang w:eastAsia="nb-NO"/>
              </w:rPr>
              <w:t>FAU eller foreldre generelt kan henge opp informasjon og beskjeder til andre foreldre. </w:t>
            </w:r>
          </w:p>
        </w:tc>
      </w:tr>
    </w:tbl>
    <w:p w14:paraId="5669C1CC" w14:textId="77777777" w:rsidR="003A6E0F" w:rsidRDefault="003A6E0F" w:rsidP="00942231">
      <w:pPr>
        <w:pStyle w:val="Overskrift3"/>
        <w:ind w:left="0" w:firstLine="0"/>
      </w:pPr>
      <w:bookmarkStart w:id="21" w:name="_Toc87129515"/>
    </w:p>
    <w:p w14:paraId="23517CEF" w14:textId="3C6DABEF" w:rsidR="00DD3288" w:rsidRDefault="00CB1096" w:rsidP="00942231">
      <w:pPr>
        <w:pStyle w:val="Overskrift3"/>
        <w:ind w:left="0" w:firstLine="0"/>
      </w:pPr>
      <w:r>
        <w:t>4.</w:t>
      </w:r>
      <w:r w:rsidR="00BE2180">
        <w:t>2 Overganger</w:t>
      </w:r>
      <w:bookmarkEnd w:id="21"/>
    </w:p>
    <w:p w14:paraId="18A37DA1" w14:textId="77777777" w:rsidR="0047171E" w:rsidRPr="0047171E" w:rsidRDefault="0047171E" w:rsidP="0047171E"/>
    <w:p w14:paraId="3FC212F8" w14:textId="396F78AA" w:rsidR="00A22522" w:rsidRPr="00CE237C" w:rsidRDefault="00D257DF" w:rsidP="00AD00F6">
      <w:pPr>
        <w:rPr>
          <w:sz w:val="22"/>
          <w:szCs w:val="22"/>
        </w:rPr>
      </w:pPr>
      <w:r w:rsidRPr="79087420">
        <w:rPr>
          <w:sz w:val="22"/>
          <w:szCs w:val="22"/>
        </w:rPr>
        <w:t>For tilvenning i barnehagen</w:t>
      </w:r>
      <w:r w:rsidR="00210644" w:rsidRPr="79087420">
        <w:rPr>
          <w:sz w:val="22"/>
          <w:szCs w:val="22"/>
        </w:rPr>
        <w:t xml:space="preserve"> følger vi </w:t>
      </w:r>
      <w:r w:rsidR="00A22522" w:rsidRPr="79087420">
        <w:rPr>
          <w:sz w:val="22"/>
          <w:szCs w:val="22"/>
        </w:rPr>
        <w:t>Lørenskogmodellen. Lørenskogmodellen beskriver hvordan barnehagene i samarbeid med foresatte</w:t>
      </w:r>
      <w:r w:rsidR="00F30B9D" w:rsidRPr="79087420">
        <w:rPr>
          <w:sz w:val="22"/>
          <w:szCs w:val="22"/>
        </w:rPr>
        <w:t xml:space="preserve"> </w:t>
      </w:r>
      <w:r w:rsidR="00A22522" w:rsidRPr="79087420">
        <w:rPr>
          <w:sz w:val="22"/>
          <w:szCs w:val="22"/>
        </w:rPr>
        <w:t xml:space="preserve">tilrettelegger for en trygg og god </w:t>
      </w:r>
      <w:r w:rsidR="00A22522" w:rsidRPr="79087420">
        <w:rPr>
          <w:sz w:val="22"/>
          <w:szCs w:val="22"/>
        </w:rPr>
        <w:lastRenderedPageBreak/>
        <w:t xml:space="preserve">barnehagestart </w:t>
      </w:r>
      <w:r w:rsidR="00F73DAB" w:rsidRPr="79087420">
        <w:rPr>
          <w:sz w:val="22"/>
          <w:szCs w:val="22"/>
        </w:rPr>
        <w:t xml:space="preserve">for </w:t>
      </w:r>
      <w:r w:rsidR="00A22522" w:rsidRPr="79087420">
        <w:rPr>
          <w:sz w:val="22"/>
          <w:szCs w:val="22"/>
        </w:rPr>
        <w:t>barn</w:t>
      </w:r>
      <w:r w:rsidR="009372D7" w:rsidRPr="79087420">
        <w:rPr>
          <w:sz w:val="22"/>
          <w:szCs w:val="22"/>
        </w:rPr>
        <w:t>a</w:t>
      </w:r>
      <w:r w:rsidR="00A22522" w:rsidRPr="79087420">
        <w:rPr>
          <w:sz w:val="22"/>
          <w:szCs w:val="22"/>
        </w:rPr>
        <w:t xml:space="preserve">. Lørenskogmodellen består av minimum 5-dager med foreldreaktiv tilvenning. Tilvenningen er organisert på en slik måte at barna får etablere en trygg relasjon til en voksen i barnehagen, </w:t>
      </w:r>
      <w:r w:rsidR="00AC796C" w:rsidRPr="79087420">
        <w:rPr>
          <w:sz w:val="22"/>
          <w:szCs w:val="22"/>
        </w:rPr>
        <w:t xml:space="preserve">før </w:t>
      </w:r>
      <w:r w:rsidR="00A22522" w:rsidRPr="79087420">
        <w:rPr>
          <w:sz w:val="22"/>
          <w:szCs w:val="22"/>
        </w:rPr>
        <w:t xml:space="preserve">barnet </w:t>
      </w:r>
      <w:r w:rsidR="005B7C8E" w:rsidRPr="79087420">
        <w:rPr>
          <w:sz w:val="22"/>
          <w:szCs w:val="22"/>
        </w:rPr>
        <w:t xml:space="preserve">skal </w:t>
      </w:r>
      <w:r w:rsidR="00A22522" w:rsidRPr="79087420">
        <w:rPr>
          <w:sz w:val="22"/>
          <w:szCs w:val="22"/>
        </w:rPr>
        <w:t>være i barnehagen uten</w:t>
      </w:r>
      <w:r w:rsidR="480FAEE7" w:rsidRPr="79087420">
        <w:rPr>
          <w:sz w:val="22"/>
          <w:szCs w:val="22"/>
        </w:rPr>
        <w:t xml:space="preserve"> </w:t>
      </w:r>
      <w:r w:rsidR="005B7C8E" w:rsidRPr="79087420">
        <w:rPr>
          <w:sz w:val="22"/>
          <w:szCs w:val="22"/>
        </w:rPr>
        <w:t>foresatte</w:t>
      </w:r>
      <w:r w:rsidR="00A22522" w:rsidRPr="79087420">
        <w:rPr>
          <w:sz w:val="22"/>
          <w:szCs w:val="22"/>
        </w:rPr>
        <w:t>.  </w:t>
      </w:r>
      <w:r w:rsidR="00C627BA" w:rsidRPr="79087420">
        <w:rPr>
          <w:sz w:val="22"/>
          <w:szCs w:val="22"/>
        </w:rPr>
        <w:t>Arbeidet knyttet til Lør</w:t>
      </w:r>
      <w:r w:rsidR="00797628" w:rsidRPr="79087420">
        <w:rPr>
          <w:sz w:val="22"/>
          <w:szCs w:val="22"/>
        </w:rPr>
        <w:t>e</w:t>
      </w:r>
      <w:r w:rsidR="00C627BA" w:rsidRPr="79087420">
        <w:rPr>
          <w:sz w:val="22"/>
          <w:szCs w:val="22"/>
        </w:rPr>
        <w:t xml:space="preserve">nskog modellen og </w:t>
      </w:r>
      <w:r w:rsidR="00797628" w:rsidRPr="79087420">
        <w:rPr>
          <w:sz w:val="22"/>
          <w:szCs w:val="22"/>
        </w:rPr>
        <w:t xml:space="preserve">foreldreaktiv tilvenning i barnehagen, kan du lese mer om </w:t>
      </w:r>
      <w:hyperlink r:id="rId30">
        <w:r w:rsidR="00797628" w:rsidRPr="79087420">
          <w:rPr>
            <w:rStyle w:val="Hyperkobling"/>
            <w:sz w:val="22"/>
            <w:szCs w:val="22"/>
          </w:rPr>
          <w:t>her</w:t>
        </w:r>
      </w:hyperlink>
      <w:r w:rsidR="00EE3A09" w:rsidRPr="79087420">
        <w:rPr>
          <w:sz w:val="22"/>
          <w:szCs w:val="22"/>
          <w:u w:val="single"/>
        </w:rPr>
        <w:t>.</w:t>
      </w:r>
    </w:p>
    <w:p w14:paraId="1E47C281" w14:textId="04D0EDEC" w:rsidR="0010580A" w:rsidRPr="003B5FB1" w:rsidRDefault="0010580A" w:rsidP="00AD00F6"/>
    <w:p w14:paraId="56A20AE3" w14:textId="30D23A14" w:rsidR="00E0240B" w:rsidRDefault="00E0240B" w:rsidP="79087420">
      <w:pPr>
        <w:pStyle w:val="Overskrift3"/>
        <w:rPr>
          <w:highlight w:val="yellow"/>
        </w:rPr>
      </w:pPr>
      <w:bookmarkStart w:id="22" w:name="_Toc87129516"/>
      <w:r>
        <w:t>4.</w:t>
      </w:r>
      <w:r w:rsidR="00FE7281">
        <w:t>3</w:t>
      </w:r>
      <w:r w:rsidR="000B2D77">
        <w:t xml:space="preserve"> Tverrfaglig samarbeid i barnehagen</w:t>
      </w:r>
      <w:bookmarkEnd w:id="22"/>
      <w:r w:rsidR="00B70158">
        <w:t xml:space="preserve"> </w:t>
      </w:r>
      <w:r w:rsidR="008A4E7C">
        <w:t>– alternative løsninger</w:t>
      </w:r>
      <w:r w:rsidR="00944055">
        <w:t xml:space="preserve"> </w:t>
      </w:r>
    </w:p>
    <w:p w14:paraId="08329AB8" w14:textId="3748BEC4" w:rsidR="00DD3288" w:rsidRPr="00050347" w:rsidRDefault="00DD3288" w:rsidP="00AD00F6">
      <w:pPr>
        <w:rPr>
          <w:sz w:val="22"/>
          <w:szCs w:val="22"/>
        </w:rPr>
      </w:pPr>
    </w:p>
    <w:p w14:paraId="186639AC" w14:textId="2CDCCFCC" w:rsidR="00DD3288" w:rsidRPr="00050347" w:rsidRDefault="00DD3288" w:rsidP="00AD00F6">
      <w:pPr>
        <w:rPr>
          <w:sz w:val="22"/>
          <w:szCs w:val="22"/>
        </w:rPr>
      </w:pPr>
      <w:r w:rsidRPr="79087420">
        <w:rPr>
          <w:sz w:val="22"/>
          <w:szCs w:val="22"/>
        </w:rPr>
        <w:t xml:space="preserve">Barnehagen </w:t>
      </w:r>
      <w:r w:rsidR="0050022D">
        <w:rPr>
          <w:sz w:val="22"/>
          <w:szCs w:val="22"/>
        </w:rPr>
        <w:t xml:space="preserve">kan </w:t>
      </w:r>
      <w:r w:rsidR="0047171E">
        <w:rPr>
          <w:sz w:val="22"/>
          <w:szCs w:val="22"/>
        </w:rPr>
        <w:t xml:space="preserve">etterspørre </w:t>
      </w:r>
      <w:r w:rsidRPr="79087420">
        <w:rPr>
          <w:sz w:val="22"/>
          <w:szCs w:val="22"/>
        </w:rPr>
        <w:t xml:space="preserve">tverrfaglig </w:t>
      </w:r>
      <w:r w:rsidR="0047171E">
        <w:rPr>
          <w:sz w:val="22"/>
          <w:szCs w:val="22"/>
        </w:rPr>
        <w:t>bistand</w:t>
      </w:r>
      <w:r w:rsidRPr="79087420">
        <w:rPr>
          <w:sz w:val="22"/>
          <w:szCs w:val="22"/>
        </w:rPr>
        <w:t xml:space="preserve"> til barn og familier</w:t>
      </w:r>
      <w:r w:rsidR="0047171E">
        <w:rPr>
          <w:sz w:val="22"/>
          <w:szCs w:val="22"/>
        </w:rPr>
        <w:t xml:space="preserve"> ved behov</w:t>
      </w:r>
      <w:r w:rsidRPr="79087420">
        <w:rPr>
          <w:sz w:val="22"/>
          <w:szCs w:val="22"/>
        </w:rPr>
        <w:t xml:space="preserve">. Representanter fra helsestasjonen, pedagogisk psykologisk kontor (PPK), barnevernet og barnehagen representerer det tverrfaglige samarbeidssystemet, </w:t>
      </w:r>
      <w:r w:rsidR="00377143">
        <w:rPr>
          <w:sz w:val="22"/>
          <w:szCs w:val="22"/>
        </w:rPr>
        <w:t xml:space="preserve">og kan kobles på ved behov for ekstern </w:t>
      </w:r>
      <w:r w:rsidR="0047171E">
        <w:rPr>
          <w:sz w:val="22"/>
          <w:szCs w:val="22"/>
        </w:rPr>
        <w:t>hjelp eller rådføring</w:t>
      </w:r>
      <w:r w:rsidR="00377143">
        <w:rPr>
          <w:sz w:val="22"/>
          <w:szCs w:val="22"/>
        </w:rPr>
        <w:t xml:space="preserve">. </w:t>
      </w:r>
      <w:r w:rsidRPr="79087420">
        <w:rPr>
          <w:sz w:val="22"/>
          <w:szCs w:val="22"/>
        </w:rPr>
        <w:t xml:space="preserve">Det tverrfaglige samarbeidet </w:t>
      </w:r>
      <w:r w:rsidR="004E3189" w:rsidRPr="79087420">
        <w:rPr>
          <w:sz w:val="22"/>
          <w:szCs w:val="22"/>
        </w:rPr>
        <w:t>skal</w:t>
      </w:r>
      <w:r w:rsidRPr="79087420">
        <w:rPr>
          <w:sz w:val="22"/>
          <w:szCs w:val="22"/>
        </w:rPr>
        <w:t xml:space="preserve"> ivareta barn som ikke trives, eller </w:t>
      </w:r>
      <w:r w:rsidR="00175073" w:rsidRPr="79087420">
        <w:rPr>
          <w:sz w:val="22"/>
          <w:szCs w:val="22"/>
        </w:rPr>
        <w:t>hvis det er beky</w:t>
      </w:r>
      <w:r w:rsidR="004E3189" w:rsidRPr="79087420">
        <w:rPr>
          <w:sz w:val="22"/>
          <w:szCs w:val="22"/>
        </w:rPr>
        <w:t xml:space="preserve">mringer knyttet til utvikling hos barnet. </w:t>
      </w:r>
      <w:r w:rsidRPr="79087420">
        <w:rPr>
          <w:sz w:val="22"/>
          <w:szCs w:val="22"/>
        </w:rPr>
        <w:t xml:space="preserve">Initiativ til å ta opp saker kan tas av foreldrene selv eller av barnehagepersonalet. </w:t>
      </w:r>
    </w:p>
    <w:p w14:paraId="4D9600FF" w14:textId="716AF2AC" w:rsidR="3CA03EF5" w:rsidRDefault="3CA03EF5" w:rsidP="3CA03EF5">
      <w:pPr>
        <w:rPr>
          <w:rFonts w:eastAsia="Times New Roman"/>
          <w:color w:val="auto"/>
          <w:sz w:val="22"/>
          <w:szCs w:val="22"/>
          <w:u w:val="single"/>
          <w:lang w:eastAsia="nb-NO"/>
        </w:rPr>
      </w:pPr>
    </w:p>
    <w:p w14:paraId="3C9FA901" w14:textId="4F04601B" w:rsidR="3CA03EF5" w:rsidRDefault="3CA03EF5" w:rsidP="3CA03EF5">
      <w:pPr>
        <w:rPr>
          <w:rFonts w:eastAsia="Times New Roman"/>
          <w:color w:val="auto"/>
          <w:sz w:val="22"/>
          <w:szCs w:val="22"/>
          <w:u w:val="single"/>
          <w:lang w:eastAsia="nb-NO"/>
        </w:rPr>
      </w:pPr>
    </w:p>
    <w:p w14:paraId="1F335BED" w14:textId="77777777" w:rsidR="00FC4FFB" w:rsidRPr="00FC4FFB" w:rsidRDefault="00FC4FFB" w:rsidP="00FC4FFB">
      <w:pPr>
        <w:textAlignment w:val="baseline"/>
        <w:rPr>
          <w:rFonts w:ascii="Segoe UI" w:eastAsia="Times New Roman" w:hAnsi="Segoe UI" w:cs="Segoe UI"/>
          <w:color w:val="7F7F7F" w:themeColor="text1" w:themeTint="80"/>
          <w:sz w:val="22"/>
          <w:szCs w:val="22"/>
          <w:u w:val="single"/>
          <w:lang w:eastAsia="nb-NO"/>
        </w:rPr>
      </w:pPr>
      <w:r w:rsidRPr="00FC4FFB">
        <w:rPr>
          <w:rFonts w:eastAsia="Times New Roman"/>
          <w:color w:val="auto"/>
          <w:sz w:val="22"/>
          <w:szCs w:val="22"/>
          <w:u w:val="single"/>
          <w:lang w:eastAsia="nb-NO"/>
        </w:rPr>
        <w:t>PMTO - Parent Management Training Oregon </w:t>
      </w:r>
    </w:p>
    <w:p w14:paraId="105A515E" w14:textId="77777777" w:rsidR="00FC4FFB" w:rsidRPr="00064FB7" w:rsidRDefault="00FC4FFB" w:rsidP="00FC4FFB">
      <w:pPr>
        <w:textAlignment w:val="baseline"/>
        <w:rPr>
          <w:rFonts w:ascii="Segoe UI" w:eastAsia="Times New Roman" w:hAnsi="Segoe UI" w:cs="Segoe UI"/>
          <w:sz w:val="22"/>
          <w:szCs w:val="22"/>
          <w:lang w:eastAsia="nb-NO"/>
        </w:rPr>
      </w:pPr>
      <w:r w:rsidRPr="00064FB7">
        <w:rPr>
          <w:rFonts w:eastAsia="Times New Roman"/>
          <w:sz w:val="22"/>
          <w:szCs w:val="22"/>
          <w:lang w:eastAsia="nb-NO"/>
        </w:rPr>
        <w:t>Lørenskog kommune har etablert et tilbud for foreldre som trenger veiledning i foreldrerollen eller er bekymret for sitt barns oppførsel. PMTO- modellen brukes innenfor barnehage, skole, helsestasjon, PPT og barnevernstjenesten i hele kommunen.  </w:t>
      </w:r>
    </w:p>
    <w:p w14:paraId="61190D8C" w14:textId="35772C47" w:rsidR="00FC4FFB" w:rsidRDefault="00FC4FFB" w:rsidP="00FC4FFB">
      <w:pPr>
        <w:textAlignment w:val="baseline"/>
        <w:rPr>
          <w:rFonts w:eastAsia="Times New Roman"/>
          <w:sz w:val="22"/>
          <w:szCs w:val="22"/>
          <w:lang w:eastAsia="nb-NO"/>
        </w:rPr>
      </w:pPr>
      <w:r w:rsidRPr="00064FB7">
        <w:rPr>
          <w:rFonts w:eastAsia="Times New Roman"/>
          <w:sz w:val="22"/>
          <w:szCs w:val="22"/>
          <w:lang w:eastAsia="nb-NO"/>
        </w:rPr>
        <w:t>Foreldre kan få hjelp når de ikke får til et godt samspill med barnet sitt, eller når samspillet blir preget av mas, aggresjon, konflikter, og at barnet ikke hører etter. Vanlige situasjoner der problemer oppstår, er når barnet skal legge seg, stå opp, spise mat, pusse tenner, eller at barnet generelt ikke følger beskjeder fra foreldrene. PMTO-veiledning til foreldre gis bl.a. av helsesøster. Barnehagen har en PMTO konsulent som gir veiledning til personalet. </w:t>
      </w:r>
    </w:p>
    <w:p w14:paraId="2B4FC5F2" w14:textId="5174B460" w:rsidR="00FC4FFB" w:rsidRDefault="00FC4FFB" w:rsidP="79087420">
      <w:pPr>
        <w:rPr>
          <w:rFonts w:ascii="Segoe UI" w:eastAsia="Times New Roman" w:hAnsi="Segoe UI" w:cs="Segoe UI"/>
          <w:sz w:val="22"/>
          <w:szCs w:val="22"/>
          <w:lang w:eastAsia="nb-NO"/>
        </w:rPr>
      </w:pPr>
    </w:p>
    <w:p w14:paraId="360D679E" w14:textId="3F11E29C" w:rsidR="00FC4FFB" w:rsidRDefault="256188CD" w:rsidP="79087420">
      <w:pPr>
        <w:pStyle w:val="Overskrift3"/>
        <w:rPr>
          <w:highlight w:val="yellow"/>
        </w:rPr>
      </w:pPr>
      <w:r>
        <w:t xml:space="preserve">4.4 </w:t>
      </w:r>
      <w:r w:rsidRPr="000632A0">
        <w:t>Familieveiviseren</w:t>
      </w:r>
    </w:p>
    <w:p w14:paraId="230A87E4" w14:textId="3B5F9671" w:rsidR="00FC4FFB" w:rsidRDefault="4DE143D2" w:rsidP="79087420">
      <w:pPr>
        <w:rPr>
          <w:sz w:val="22"/>
          <w:szCs w:val="22"/>
        </w:rPr>
      </w:pPr>
      <w:r w:rsidRPr="79087420">
        <w:rPr>
          <w:rFonts w:eastAsia="Arial"/>
          <w:color w:val="auto"/>
          <w:sz w:val="22"/>
          <w:szCs w:val="22"/>
        </w:rPr>
        <w:t xml:space="preserve">Familieveiviseren er en tverrfaglig sammensatt tjeneste i kommunen. Vi skal bistå både ansatte i kommunen og familier med å samordne og koordinere tjenester til det beste for innbyggeren. Målet er at vi skal hjelpe barn, unge og deres familier med økt mestring og hjelp til at livet blir bedre. </w:t>
      </w:r>
      <w:r w:rsidR="256188CD" w:rsidRPr="79087420">
        <w:rPr>
          <w:sz w:val="22"/>
          <w:szCs w:val="22"/>
        </w:rPr>
        <w:t xml:space="preserve">Du kan lese om Familieveilederen </w:t>
      </w:r>
      <w:hyperlink r:id="rId31">
        <w:r w:rsidR="256188CD" w:rsidRPr="79087420">
          <w:rPr>
            <w:rStyle w:val="Hyperkobling"/>
            <w:color w:val="C0504D" w:themeColor="accent2"/>
            <w:sz w:val="22"/>
            <w:szCs w:val="22"/>
          </w:rPr>
          <w:t>her:</w:t>
        </w:r>
      </w:hyperlink>
    </w:p>
    <w:p w14:paraId="258EA71D" w14:textId="286B2B44" w:rsidR="7C8CCD96" w:rsidRDefault="7C8CCD96" w:rsidP="79087420">
      <w:pPr>
        <w:pStyle w:val="Overskrift2"/>
        <w:rPr>
          <w:b w:val="0"/>
          <w:bCs w:val="0"/>
          <w:color w:val="auto"/>
          <w:sz w:val="22"/>
          <w:szCs w:val="22"/>
        </w:rPr>
      </w:pPr>
      <w:r w:rsidRPr="79087420">
        <w:rPr>
          <w:b w:val="0"/>
          <w:color w:val="auto"/>
          <w:sz w:val="22"/>
          <w:szCs w:val="22"/>
        </w:rPr>
        <w:t xml:space="preserve">Ta kontakt med oss om: </w:t>
      </w:r>
    </w:p>
    <w:p w14:paraId="16129E3C" w14:textId="7AC9A96E" w:rsidR="7C8CCD96" w:rsidRDefault="7C8CCD96" w:rsidP="79087420">
      <w:pPr>
        <w:pStyle w:val="Listeavsnitt"/>
        <w:numPr>
          <w:ilvl w:val="0"/>
          <w:numId w:val="8"/>
        </w:numPr>
        <w:rPr>
          <w:rFonts w:eastAsia="Arial"/>
          <w:color w:val="auto"/>
          <w:sz w:val="22"/>
          <w:szCs w:val="22"/>
        </w:rPr>
      </w:pPr>
      <w:r w:rsidRPr="79087420">
        <w:rPr>
          <w:rFonts w:eastAsia="Arial"/>
          <w:color w:val="auto"/>
          <w:sz w:val="22"/>
          <w:szCs w:val="22"/>
        </w:rPr>
        <w:t xml:space="preserve">en eller flere i familien har utfordringer og behov for samordning av tjenester </w:t>
      </w:r>
    </w:p>
    <w:p w14:paraId="2B11DC41" w14:textId="1BD0F470" w:rsidR="7C8CCD96" w:rsidRDefault="7C8CCD96" w:rsidP="79087420">
      <w:pPr>
        <w:pStyle w:val="Listeavsnitt"/>
        <w:numPr>
          <w:ilvl w:val="0"/>
          <w:numId w:val="8"/>
        </w:numPr>
        <w:rPr>
          <w:rFonts w:eastAsia="Arial"/>
          <w:color w:val="auto"/>
          <w:sz w:val="22"/>
          <w:szCs w:val="22"/>
        </w:rPr>
      </w:pPr>
      <w:r w:rsidRPr="79087420">
        <w:rPr>
          <w:rFonts w:eastAsia="Arial"/>
          <w:color w:val="auto"/>
          <w:sz w:val="22"/>
          <w:szCs w:val="22"/>
        </w:rPr>
        <w:t xml:space="preserve">du ønsker informasjon om kommunens tjenester eller frivillig arbeid i kommunen </w:t>
      </w:r>
    </w:p>
    <w:p w14:paraId="22F6DBD8" w14:textId="2A04ED36" w:rsidR="7C8CCD96" w:rsidRDefault="7C8CCD96" w:rsidP="79087420">
      <w:pPr>
        <w:pStyle w:val="Listeavsnitt"/>
        <w:numPr>
          <w:ilvl w:val="0"/>
          <w:numId w:val="8"/>
        </w:numPr>
        <w:rPr>
          <w:rFonts w:eastAsia="Arial"/>
          <w:color w:val="auto"/>
          <w:sz w:val="22"/>
          <w:szCs w:val="22"/>
        </w:rPr>
      </w:pPr>
      <w:r w:rsidRPr="79087420">
        <w:rPr>
          <w:rFonts w:eastAsia="Arial"/>
          <w:color w:val="auto"/>
          <w:sz w:val="22"/>
          <w:szCs w:val="22"/>
        </w:rPr>
        <w:t xml:space="preserve">dere skal flytte til kommunen og ditt barn eller ungdom har behov for flere tjenester fra kommunen </w:t>
      </w:r>
    </w:p>
    <w:p w14:paraId="3C529E88" w14:textId="5CB4DBC4" w:rsidR="7C8CCD96" w:rsidRDefault="7C8CCD96" w:rsidP="79087420">
      <w:pPr>
        <w:pStyle w:val="Listeavsnitt"/>
        <w:numPr>
          <w:ilvl w:val="0"/>
          <w:numId w:val="8"/>
        </w:numPr>
        <w:rPr>
          <w:rFonts w:eastAsia="Arial"/>
          <w:color w:val="auto"/>
          <w:sz w:val="22"/>
          <w:szCs w:val="22"/>
        </w:rPr>
      </w:pPr>
      <w:r w:rsidRPr="79087420">
        <w:rPr>
          <w:rFonts w:eastAsia="Arial"/>
          <w:color w:val="auto"/>
          <w:sz w:val="22"/>
          <w:szCs w:val="22"/>
        </w:rPr>
        <w:t>du ønsker å vite mer om barnekoordinator/ koordinator</w:t>
      </w:r>
    </w:p>
    <w:p w14:paraId="5D697B7E" w14:textId="7C559282" w:rsidR="79087420" w:rsidRDefault="79087420" w:rsidP="79087420">
      <w:pPr>
        <w:rPr>
          <w:color w:val="auto"/>
          <w:sz w:val="22"/>
          <w:szCs w:val="22"/>
          <w:highlight w:val="green"/>
        </w:rPr>
      </w:pPr>
    </w:p>
    <w:p w14:paraId="494CA173" w14:textId="301F856B" w:rsidR="7C8CCD96" w:rsidRDefault="7C8CCD96" w:rsidP="79087420">
      <w:pPr>
        <w:rPr>
          <w:rFonts w:eastAsia="Arial"/>
          <w:sz w:val="22"/>
          <w:szCs w:val="22"/>
        </w:rPr>
      </w:pPr>
      <w:r w:rsidRPr="79087420">
        <w:rPr>
          <w:rFonts w:eastAsia="Arial"/>
          <w:color w:val="auto"/>
          <w:sz w:val="22"/>
          <w:szCs w:val="22"/>
        </w:rPr>
        <w:t xml:space="preserve">Ta kontakt via vår e-postadresse: </w:t>
      </w:r>
      <w:hyperlink r:id="rId32">
        <w:r w:rsidRPr="79087420">
          <w:rPr>
            <w:rStyle w:val="Hyperkobling"/>
            <w:rFonts w:eastAsia="Arial"/>
            <w:sz w:val="22"/>
            <w:szCs w:val="22"/>
          </w:rPr>
          <w:t>familieveiviseren@lorenskog.kommune</w:t>
        </w:r>
        <w:r w:rsidR="77276B18" w:rsidRPr="79087420">
          <w:rPr>
            <w:rStyle w:val="Hyperkobling"/>
            <w:rFonts w:eastAsia="Arial"/>
            <w:sz w:val="22"/>
            <w:szCs w:val="22"/>
          </w:rPr>
          <w:t>.no</w:t>
        </w:r>
      </w:hyperlink>
    </w:p>
    <w:p w14:paraId="69C89678" w14:textId="77777777" w:rsidR="00813EA3" w:rsidRDefault="00813EA3" w:rsidP="00AD00F6">
      <w:pPr>
        <w:rPr>
          <w:rFonts w:eastAsia="Arial"/>
          <w:color w:val="043D4E"/>
          <w:sz w:val="30"/>
          <w:szCs w:val="30"/>
        </w:rPr>
      </w:pPr>
    </w:p>
    <w:p w14:paraId="0848024C" w14:textId="77777777" w:rsidR="00254C1F" w:rsidRDefault="00254C1F" w:rsidP="00AD00F6">
      <w:pPr>
        <w:rPr>
          <w:lang w:eastAsia="nb-NO"/>
        </w:rPr>
      </w:pPr>
    </w:p>
    <w:p w14:paraId="2C12F430" w14:textId="77777777" w:rsidR="00D66498" w:rsidRPr="003B5FB1" w:rsidRDefault="00D66498" w:rsidP="00AD00F6">
      <w:pPr>
        <w:rPr>
          <w:lang w:eastAsia="nb-NO"/>
        </w:rPr>
      </w:pPr>
    </w:p>
    <w:p w14:paraId="16423953" w14:textId="094113D3" w:rsidR="00C771FB" w:rsidRPr="003B5FB1" w:rsidRDefault="00236B98" w:rsidP="00CE7E6D">
      <w:pPr>
        <w:pStyle w:val="Overskrift1"/>
        <w:rPr>
          <w:rFonts w:eastAsiaTheme="minorEastAsia"/>
          <w:color w:val="717174"/>
        </w:rPr>
      </w:pPr>
      <w:bookmarkStart w:id="23" w:name="_Toc49764492"/>
      <w:bookmarkStart w:id="24" w:name="_Toc87129517"/>
      <w:bookmarkEnd w:id="0"/>
      <w:r w:rsidRPr="003B5FB1">
        <w:t>5</w:t>
      </w:r>
      <w:r w:rsidR="6FDF7996" w:rsidRPr="003B5FB1">
        <w:t xml:space="preserve">. </w:t>
      </w:r>
      <w:r w:rsidR="00B246B7" w:rsidRPr="003B5FB1">
        <w:t>Arbeidsmåter, progresjon og fagområdene hånd i hånd</w:t>
      </w:r>
      <w:bookmarkEnd w:id="23"/>
      <w:bookmarkEnd w:id="24"/>
    </w:p>
    <w:p w14:paraId="48086E12" w14:textId="0E3C73E6" w:rsidR="003F283A" w:rsidRDefault="00970890" w:rsidP="00AD00F6">
      <w:pPr>
        <w:rPr>
          <w:sz w:val="22"/>
          <w:szCs w:val="22"/>
        </w:rPr>
      </w:pPr>
      <w:r w:rsidRPr="00050347">
        <w:rPr>
          <w:sz w:val="22"/>
          <w:szCs w:val="22"/>
        </w:rPr>
        <w:t>Progresjonsplanene beskriver hvordan</w:t>
      </w:r>
      <w:r w:rsidR="00A766A7" w:rsidRPr="00050347">
        <w:rPr>
          <w:sz w:val="22"/>
          <w:szCs w:val="22"/>
        </w:rPr>
        <w:t xml:space="preserve"> barnehagen </w:t>
      </w:r>
      <w:r w:rsidR="00891A42" w:rsidRPr="00050347">
        <w:rPr>
          <w:sz w:val="22"/>
          <w:szCs w:val="22"/>
        </w:rPr>
        <w:t>jobber med de syv fagområd</w:t>
      </w:r>
      <w:r w:rsidR="00390F16" w:rsidRPr="00050347">
        <w:rPr>
          <w:sz w:val="22"/>
          <w:szCs w:val="22"/>
        </w:rPr>
        <w:t xml:space="preserve">ene </w:t>
      </w:r>
      <w:r w:rsidR="00FD748D" w:rsidRPr="00050347">
        <w:rPr>
          <w:sz w:val="22"/>
          <w:szCs w:val="22"/>
        </w:rPr>
        <w:t>i rammeplanen</w:t>
      </w:r>
      <w:r w:rsidR="000F4713" w:rsidRPr="00050347">
        <w:rPr>
          <w:sz w:val="22"/>
          <w:szCs w:val="22"/>
        </w:rPr>
        <w:t xml:space="preserve">. </w:t>
      </w:r>
      <w:r w:rsidR="00F43F9A" w:rsidRPr="00050347">
        <w:rPr>
          <w:sz w:val="22"/>
          <w:szCs w:val="22"/>
        </w:rPr>
        <w:t>Barnehagen ser fagområdene i sammenheng</w:t>
      </w:r>
      <w:r w:rsidR="003F7F88" w:rsidRPr="00050347">
        <w:rPr>
          <w:sz w:val="22"/>
          <w:szCs w:val="22"/>
        </w:rPr>
        <w:t xml:space="preserve"> og</w:t>
      </w:r>
      <w:r w:rsidR="00C6509E" w:rsidRPr="00050347">
        <w:rPr>
          <w:sz w:val="22"/>
          <w:szCs w:val="22"/>
        </w:rPr>
        <w:t xml:space="preserve"> </w:t>
      </w:r>
      <w:r w:rsidR="00236B98" w:rsidRPr="00050347">
        <w:rPr>
          <w:sz w:val="22"/>
          <w:szCs w:val="22"/>
        </w:rPr>
        <w:t>l</w:t>
      </w:r>
      <w:r w:rsidR="00C6509E" w:rsidRPr="00050347">
        <w:rPr>
          <w:sz w:val="22"/>
          <w:szCs w:val="22"/>
        </w:rPr>
        <w:t>egge</w:t>
      </w:r>
      <w:r w:rsidR="00236B98" w:rsidRPr="00050347">
        <w:rPr>
          <w:sz w:val="22"/>
          <w:szCs w:val="22"/>
        </w:rPr>
        <w:t>r</w:t>
      </w:r>
      <w:r w:rsidR="00C6509E" w:rsidRPr="00050347">
        <w:rPr>
          <w:sz w:val="22"/>
          <w:szCs w:val="22"/>
        </w:rPr>
        <w:t xml:space="preserve"> til rette for a</w:t>
      </w:r>
      <w:r w:rsidR="00A524C3" w:rsidRPr="00050347">
        <w:rPr>
          <w:sz w:val="22"/>
          <w:szCs w:val="22"/>
        </w:rPr>
        <w:t>rbeidsmåte</w:t>
      </w:r>
      <w:r w:rsidR="00D415E4" w:rsidRPr="00050347">
        <w:rPr>
          <w:sz w:val="22"/>
          <w:szCs w:val="22"/>
        </w:rPr>
        <w:t>r som</w:t>
      </w:r>
      <w:r w:rsidR="00A524C3" w:rsidRPr="00050347">
        <w:rPr>
          <w:sz w:val="22"/>
          <w:szCs w:val="22"/>
        </w:rPr>
        <w:t xml:space="preserve"> bidra</w:t>
      </w:r>
      <w:r w:rsidR="323C83A6" w:rsidRPr="00050347">
        <w:rPr>
          <w:sz w:val="22"/>
          <w:szCs w:val="22"/>
        </w:rPr>
        <w:t>r</w:t>
      </w:r>
      <w:r w:rsidR="00A524C3" w:rsidRPr="00050347">
        <w:rPr>
          <w:sz w:val="22"/>
          <w:szCs w:val="22"/>
        </w:rPr>
        <w:t xml:space="preserve"> til å skape engasjement, interesse og motivasjon og gi</w:t>
      </w:r>
      <w:r w:rsidR="552477DB" w:rsidRPr="00050347">
        <w:rPr>
          <w:sz w:val="22"/>
          <w:szCs w:val="22"/>
        </w:rPr>
        <w:t>r</w:t>
      </w:r>
      <w:r w:rsidR="00A524C3" w:rsidRPr="00050347">
        <w:rPr>
          <w:sz w:val="22"/>
          <w:szCs w:val="22"/>
        </w:rPr>
        <w:t xml:space="preserve"> muligheter </w:t>
      </w:r>
      <w:r w:rsidR="00A524C3" w:rsidRPr="00050347">
        <w:rPr>
          <w:sz w:val="22"/>
          <w:szCs w:val="22"/>
        </w:rPr>
        <w:lastRenderedPageBreak/>
        <w:t xml:space="preserve">for å få tilført nye erfaringer og opplevelser. </w:t>
      </w:r>
      <w:r w:rsidR="00A524C3" w:rsidRPr="001A76F4">
        <w:rPr>
          <w:color w:val="auto"/>
          <w:sz w:val="20"/>
          <w:szCs w:val="20"/>
        </w:rPr>
        <w:t>Valg</w:t>
      </w:r>
      <w:r w:rsidR="00A524C3" w:rsidRPr="00050347">
        <w:rPr>
          <w:sz w:val="22"/>
          <w:szCs w:val="22"/>
        </w:rPr>
        <w:t xml:space="preserve"> av arbeidsmåter gir muligheter for å gjøre barnehagens innhold spennende og variert.</w:t>
      </w:r>
      <w:r w:rsidR="005413E0" w:rsidRPr="00050347">
        <w:rPr>
          <w:sz w:val="22"/>
          <w:szCs w:val="22"/>
        </w:rPr>
        <w:t xml:space="preserve"> </w:t>
      </w:r>
    </w:p>
    <w:p w14:paraId="4036E78B" w14:textId="77777777" w:rsidR="00050347" w:rsidRPr="00050347" w:rsidRDefault="00050347" w:rsidP="00AD00F6">
      <w:pPr>
        <w:rPr>
          <w:sz w:val="22"/>
          <w:szCs w:val="22"/>
        </w:rPr>
      </w:pPr>
    </w:p>
    <w:p w14:paraId="1957A9A9" w14:textId="77777777" w:rsidR="003F283A" w:rsidRPr="00050347" w:rsidRDefault="00A524C3" w:rsidP="00AD00F6">
      <w:pPr>
        <w:rPr>
          <w:sz w:val="22"/>
          <w:szCs w:val="22"/>
        </w:rPr>
      </w:pPr>
      <w:r w:rsidRPr="00050347">
        <w:rPr>
          <w:sz w:val="22"/>
          <w:szCs w:val="22"/>
        </w:rPr>
        <w:t xml:space="preserve">Progresjon </w:t>
      </w:r>
      <w:r w:rsidR="004F0FB9" w:rsidRPr="00050347">
        <w:rPr>
          <w:sz w:val="22"/>
          <w:szCs w:val="22"/>
        </w:rPr>
        <w:t xml:space="preserve">i barnehagen </w:t>
      </w:r>
      <w:r w:rsidRPr="00050347">
        <w:rPr>
          <w:sz w:val="22"/>
          <w:szCs w:val="22"/>
        </w:rPr>
        <w:t>innebærer at alle</w:t>
      </w:r>
      <w:r w:rsidR="004F0FB9" w:rsidRPr="00050347">
        <w:rPr>
          <w:sz w:val="22"/>
          <w:szCs w:val="22"/>
        </w:rPr>
        <w:t xml:space="preserve"> barna </w:t>
      </w:r>
      <w:r w:rsidR="004C1A0A" w:rsidRPr="00050347">
        <w:rPr>
          <w:sz w:val="22"/>
          <w:szCs w:val="22"/>
        </w:rPr>
        <w:t>utvikle</w:t>
      </w:r>
      <w:r w:rsidR="00D415E4" w:rsidRPr="00050347">
        <w:rPr>
          <w:sz w:val="22"/>
          <w:szCs w:val="22"/>
        </w:rPr>
        <w:t>r</w:t>
      </w:r>
      <w:r w:rsidR="004C1A0A" w:rsidRPr="00050347">
        <w:rPr>
          <w:sz w:val="22"/>
          <w:szCs w:val="22"/>
        </w:rPr>
        <w:t xml:space="preserve"> seg, lære</w:t>
      </w:r>
      <w:r w:rsidR="00D415E4" w:rsidRPr="00050347">
        <w:rPr>
          <w:sz w:val="22"/>
          <w:szCs w:val="22"/>
        </w:rPr>
        <w:t>r</w:t>
      </w:r>
      <w:r w:rsidR="004C1A0A" w:rsidRPr="00050347">
        <w:rPr>
          <w:sz w:val="22"/>
          <w:szCs w:val="22"/>
        </w:rPr>
        <w:t xml:space="preserve"> og oppleve</w:t>
      </w:r>
      <w:r w:rsidR="00D415E4" w:rsidRPr="00050347">
        <w:rPr>
          <w:sz w:val="22"/>
          <w:szCs w:val="22"/>
        </w:rPr>
        <w:t>r</w:t>
      </w:r>
      <w:r w:rsidR="004C1A0A" w:rsidRPr="00050347">
        <w:rPr>
          <w:sz w:val="22"/>
          <w:szCs w:val="22"/>
        </w:rPr>
        <w:t xml:space="preserve"> fremgang. </w:t>
      </w:r>
    </w:p>
    <w:p w14:paraId="3F8E2A91" w14:textId="68066DD2" w:rsidR="00CE7E6D" w:rsidRPr="00050347" w:rsidRDefault="00607C62" w:rsidP="00AD00F6">
      <w:pPr>
        <w:rPr>
          <w:sz w:val="22"/>
          <w:szCs w:val="22"/>
        </w:rPr>
      </w:pPr>
      <w:r w:rsidRPr="00050347">
        <w:rPr>
          <w:sz w:val="22"/>
          <w:szCs w:val="22"/>
        </w:rPr>
        <w:t>Barnehagen legge</w:t>
      </w:r>
      <w:r w:rsidR="00D415E4" w:rsidRPr="00050347">
        <w:rPr>
          <w:sz w:val="22"/>
          <w:szCs w:val="22"/>
        </w:rPr>
        <w:t>r</w:t>
      </w:r>
      <w:r w:rsidRPr="00050347">
        <w:rPr>
          <w:sz w:val="22"/>
          <w:szCs w:val="22"/>
        </w:rPr>
        <w:t xml:space="preserve"> til rette for at </w:t>
      </w:r>
      <w:r w:rsidR="00CA7BB6" w:rsidRPr="00050347">
        <w:rPr>
          <w:sz w:val="22"/>
          <w:szCs w:val="22"/>
        </w:rPr>
        <w:t xml:space="preserve">barn i alle aldersgruppene får varierte leke- </w:t>
      </w:r>
      <w:r w:rsidR="00D415E4" w:rsidRPr="00050347">
        <w:rPr>
          <w:sz w:val="22"/>
          <w:szCs w:val="22"/>
        </w:rPr>
        <w:t>aktivitets</w:t>
      </w:r>
      <w:r w:rsidR="00A62CC1" w:rsidRPr="00050347">
        <w:rPr>
          <w:sz w:val="22"/>
          <w:szCs w:val="22"/>
        </w:rPr>
        <w:t xml:space="preserve">- og læringsmuligheter. </w:t>
      </w:r>
    </w:p>
    <w:p w14:paraId="463854EE" w14:textId="77777777" w:rsidR="00050347" w:rsidRPr="00FC4FFB" w:rsidRDefault="00050347" w:rsidP="00AD00F6">
      <w:pPr>
        <w:rPr>
          <w:color w:val="auto"/>
        </w:rPr>
      </w:pPr>
    </w:p>
    <w:p w14:paraId="670356F7" w14:textId="77777777" w:rsidR="00C43497" w:rsidRPr="00FC4FFB" w:rsidRDefault="00C43497" w:rsidP="00AD00F6">
      <w:pPr>
        <w:rPr>
          <w:color w:val="auto"/>
        </w:rPr>
      </w:pPr>
    </w:p>
    <w:tbl>
      <w:tblPr>
        <w:tblStyle w:val="Tabellrutenett"/>
        <w:tblW w:w="0" w:type="auto"/>
        <w:tblLook w:val="04A0" w:firstRow="1" w:lastRow="0" w:firstColumn="1" w:lastColumn="0" w:noHBand="0" w:noVBand="1"/>
      </w:tblPr>
      <w:tblGrid>
        <w:gridCol w:w="9060"/>
      </w:tblGrid>
      <w:tr w:rsidR="00A32F31" w:rsidRPr="00FC4FFB" w14:paraId="0475109A" w14:textId="77777777" w:rsidTr="00A32F31">
        <w:tc>
          <w:tcPr>
            <w:tcW w:w="9060" w:type="dxa"/>
          </w:tcPr>
          <w:p w14:paraId="76D84613" w14:textId="1B67907A" w:rsidR="00A32F31" w:rsidRPr="00FC4FFB" w:rsidRDefault="00A32F31" w:rsidP="00AD00F6">
            <w:pPr>
              <w:rPr>
                <w:color w:val="auto"/>
                <w:sz w:val="22"/>
                <w:szCs w:val="22"/>
              </w:rPr>
            </w:pPr>
            <w:r w:rsidRPr="00FC4FFB">
              <w:rPr>
                <w:color w:val="auto"/>
                <w:sz w:val="22"/>
                <w:szCs w:val="22"/>
              </w:rPr>
              <w:t>Beskriv</w:t>
            </w:r>
            <w:r w:rsidR="0029073A" w:rsidRPr="00FC4FFB">
              <w:rPr>
                <w:color w:val="auto"/>
                <w:sz w:val="22"/>
                <w:szCs w:val="22"/>
              </w:rPr>
              <w:t xml:space="preserve"> </w:t>
            </w:r>
            <w:r w:rsidR="00D87548" w:rsidRPr="00FC4FFB">
              <w:rPr>
                <w:color w:val="auto"/>
                <w:sz w:val="22"/>
                <w:szCs w:val="22"/>
              </w:rPr>
              <w:t>arbeidsmåter og progresjon.</w:t>
            </w:r>
          </w:p>
          <w:p w14:paraId="4156A6E8" w14:textId="194E7262" w:rsidR="00523C2F" w:rsidRPr="004838B7" w:rsidRDefault="004A5C42" w:rsidP="004838B7">
            <w:pPr>
              <w:pStyle w:val="Listeavsnitt"/>
              <w:numPr>
                <w:ilvl w:val="0"/>
                <w:numId w:val="11"/>
              </w:numPr>
              <w:rPr>
                <w:color w:val="auto"/>
                <w:sz w:val="22"/>
                <w:szCs w:val="22"/>
              </w:rPr>
            </w:pPr>
            <w:r w:rsidRPr="00FC4FFB">
              <w:rPr>
                <w:color w:val="auto"/>
                <w:sz w:val="22"/>
                <w:szCs w:val="22"/>
              </w:rPr>
              <w:t>Barnehagen er oppdelt avdeling</w:t>
            </w:r>
            <w:r w:rsidR="005077B4" w:rsidRPr="00FC4FFB">
              <w:rPr>
                <w:color w:val="auto"/>
                <w:sz w:val="22"/>
                <w:szCs w:val="22"/>
              </w:rPr>
              <w:t>svis</w:t>
            </w:r>
            <w:r w:rsidR="00FC4FFB">
              <w:rPr>
                <w:color w:val="auto"/>
                <w:sz w:val="22"/>
                <w:szCs w:val="22"/>
              </w:rPr>
              <w:t>.</w:t>
            </w:r>
            <w:r w:rsidR="005077B4" w:rsidRPr="00FC4FFB">
              <w:rPr>
                <w:color w:val="auto"/>
                <w:sz w:val="22"/>
                <w:szCs w:val="22"/>
              </w:rPr>
              <w:t xml:space="preserve"> </w:t>
            </w:r>
          </w:p>
          <w:p w14:paraId="1FC5823C" w14:textId="5B7DF776" w:rsidR="00523C2F" w:rsidRPr="004838B7" w:rsidRDefault="00CC415D" w:rsidP="00523C2F">
            <w:pPr>
              <w:pStyle w:val="Listeavsnitt"/>
              <w:numPr>
                <w:ilvl w:val="0"/>
                <w:numId w:val="11"/>
              </w:numPr>
              <w:rPr>
                <w:color w:val="auto"/>
                <w:sz w:val="22"/>
                <w:szCs w:val="22"/>
              </w:rPr>
            </w:pPr>
            <w:r w:rsidRPr="00FC4FFB">
              <w:rPr>
                <w:color w:val="auto"/>
                <w:sz w:val="22"/>
                <w:szCs w:val="22"/>
              </w:rPr>
              <w:t xml:space="preserve">Vi jobber med grupper </w:t>
            </w:r>
            <w:r w:rsidR="006C1A22" w:rsidRPr="00FC4FFB">
              <w:rPr>
                <w:color w:val="auto"/>
                <w:sz w:val="22"/>
                <w:szCs w:val="22"/>
              </w:rPr>
              <w:t xml:space="preserve">avdelingsvis eller </w:t>
            </w:r>
            <w:r w:rsidRPr="00FC4FFB">
              <w:rPr>
                <w:color w:val="auto"/>
                <w:sz w:val="22"/>
                <w:szCs w:val="22"/>
              </w:rPr>
              <w:t xml:space="preserve">på tvers av avdelingene </w:t>
            </w:r>
            <w:r w:rsidR="006C1A22" w:rsidRPr="00FC4FFB">
              <w:rPr>
                <w:color w:val="auto"/>
                <w:sz w:val="22"/>
                <w:szCs w:val="22"/>
              </w:rPr>
              <w:t>som i Stjerneklubb for skolestarterne</w:t>
            </w:r>
            <w:r w:rsidR="00FC4FFB">
              <w:rPr>
                <w:color w:val="auto"/>
                <w:sz w:val="22"/>
                <w:szCs w:val="22"/>
              </w:rPr>
              <w:t>.</w:t>
            </w:r>
          </w:p>
          <w:p w14:paraId="7B9EE1B7" w14:textId="1BE8E6EC" w:rsidR="001C0B4E" w:rsidRPr="00FC4FFB" w:rsidRDefault="009D0D95" w:rsidP="00486E1C">
            <w:pPr>
              <w:pStyle w:val="Listeavsnitt"/>
              <w:numPr>
                <w:ilvl w:val="0"/>
                <w:numId w:val="11"/>
              </w:numPr>
              <w:rPr>
                <w:color w:val="auto"/>
                <w:sz w:val="22"/>
                <w:szCs w:val="22"/>
              </w:rPr>
            </w:pPr>
            <w:r w:rsidRPr="00FC4FFB">
              <w:rPr>
                <w:color w:val="auto"/>
                <w:sz w:val="22"/>
                <w:szCs w:val="22"/>
              </w:rPr>
              <w:t xml:space="preserve">Vi jobber etter progresjonsplanen </w:t>
            </w:r>
            <w:r w:rsidR="00523C2F" w:rsidRPr="00FC4FFB">
              <w:rPr>
                <w:color w:val="auto"/>
                <w:sz w:val="22"/>
                <w:szCs w:val="22"/>
              </w:rPr>
              <w:t>vedlagt i link i Årsplanen.</w:t>
            </w:r>
          </w:p>
          <w:p w14:paraId="118D3AFA" w14:textId="521E60D2" w:rsidR="000F32EB" w:rsidRPr="00FC4FFB" w:rsidRDefault="00FC4FFB" w:rsidP="000F32EB">
            <w:pPr>
              <w:pStyle w:val="Listeavsnitt"/>
              <w:rPr>
                <w:color w:val="auto"/>
                <w:sz w:val="22"/>
                <w:szCs w:val="22"/>
              </w:rPr>
            </w:pPr>
            <w:r>
              <w:rPr>
                <w:color w:val="auto"/>
                <w:sz w:val="22"/>
                <w:szCs w:val="22"/>
              </w:rPr>
              <w:t>Se vedlegg</w:t>
            </w:r>
            <w:r w:rsidR="008D1117">
              <w:rPr>
                <w:color w:val="auto"/>
                <w:sz w:val="22"/>
                <w:szCs w:val="22"/>
              </w:rPr>
              <w:t>. 5.1</w:t>
            </w:r>
          </w:p>
          <w:p w14:paraId="7D9CD3C4" w14:textId="55F02EAD" w:rsidR="001C0B4E" w:rsidRPr="00FC4FFB" w:rsidRDefault="001C0B4E" w:rsidP="00AD00F6">
            <w:pPr>
              <w:rPr>
                <w:color w:val="auto"/>
              </w:rPr>
            </w:pPr>
          </w:p>
        </w:tc>
      </w:tr>
    </w:tbl>
    <w:p w14:paraId="7DE05F55" w14:textId="77777777" w:rsidR="00417116" w:rsidRDefault="00417116" w:rsidP="004838B7">
      <w:pPr>
        <w:pStyle w:val="Overskrift3"/>
        <w:ind w:left="0" w:firstLine="0"/>
      </w:pPr>
      <w:bookmarkStart w:id="25" w:name="_Toc87129518"/>
      <w:bookmarkStart w:id="26" w:name="_Hlk87115752"/>
    </w:p>
    <w:p w14:paraId="0D05D2CC" w14:textId="2203910D" w:rsidR="005413E0" w:rsidRPr="000632A0" w:rsidRDefault="00CF0CD3" w:rsidP="004838B7">
      <w:pPr>
        <w:pStyle w:val="Overskrift3"/>
        <w:ind w:left="0" w:firstLine="0"/>
      </w:pPr>
      <w:r w:rsidRPr="003B5FB1">
        <w:t>5</w:t>
      </w:r>
      <w:r w:rsidR="3048A16E" w:rsidRPr="003B5FB1">
        <w:t xml:space="preserve">.1 </w:t>
      </w:r>
      <w:r w:rsidR="00FC2DF9" w:rsidRPr="003B5FB1">
        <w:t>Progresjonsplan</w:t>
      </w:r>
      <w:r w:rsidR="00A32F31" w:rsidRPr="003B5FB1">
        <w:t xml:space="preserve"> </w:t>
      </w:r>
      <w:r w:rsidR="000632A0">
        <w:t>–</w:t>
      </w:r>
      <w:r w:rsidR="00A32F31" w:rsidRPr="003B5FB1">
        <w:t xml:space="preserve"> </w:t>
      </w:r>
      <w:r w:rsidR="00A32F31" w:rsidRPr="00095C66">
        <w:t>fagområdene</w:t>
      </w:r>
      <w:bookmarkEnd w:id="25"/>
    </w:p>
    <w:bookmarkEnd w:id="26"/>
    <w:p w14:paraId="30AFC2A7" w14:textId="75079929" w:rsidR="00912DFF" w:rsidRDefault="00FC1A16" w:rsidP="61DB5880">
      <w:pPr>
        <w:rPr>
          <w:sz w:val="22"/>
          <w:szCs w:val="22"/>
          <w:lang w:eastAsia="nb-NO"/>
        </w:rPr>
      </w:pPr>
      <w:r w:rsidRPr="03EA73FE">
        <w:rPr>
          <w:sz w:val="22"/>
          <w:szCs w:val="22"/>
          <w:lang w:eastAsia="nb-NO"/>
        </w:rPr>
        <w:t xml:space="preserve">Fagområdene gjenspeiler områder som har interesse og egenverdi for barn i barnehagen, og </w:t>
      </w:r>
      <w:r w:rsidR="003A35F1" w:rsidRPr="03EA73FE">
        <w:rPr>
          <w:sz w:val="22"/>
          <w:szCs w:val="22"/>
          <w:lang w:eastAsia="nb-NO"/>
        </w:rPr>
        <w:t xml:space="preserve">som </w:t>
      </w:r>
      <w:r w:rsidRPr="03EA73FE">
        <w:rPr>
          <w:sz w:val="22"/>
          <w:szCs w:val="22"/>
          <w:lang w:eastAsia="nb-NO"/>
        </w:rPr>
        <w:t>bidra</w:t>
      </w:r>
      <w:r w:rsidR="098641E5" w:rsidRPr="03EA73FE">
        <w:rPr>
          <w:sz w:val="22"/>
          <w:szCs w:val="22"/>
          <w:lang w:eastAsia="nb-NO"/>
        </w:rPr>
        <w:t>r</w:t>
      </w:r>
      <w:r w:rsidRPr="03EA73FE">
        <w:rPr>
          <w:sz w:val="22"/>
          <w:szCs w:val="22"/>
          <w:lang w:eastAsia="nb-NO"/>
        </w:rPr>
        <w:t xml:space="preserve"> til å fremme trivsel, allsidig utvikling og helse. Vi ser fagområdene i sammenheng og alle fagområdene er en gjennomgående del av barnehagens innhold. Vi tar utgangspunkt i barnas engasjement og bidrag slik at arbeidet med fagområdene oppleves som meningsfull</w:t>
      </w:r>
      <w:r w:rsidR="00BE14C8" w:rsidRPr="03EA73FE">
        <w:rPr>
          <w:sz w:val="22"/>
          <w:szCs w:val="22"/>
          <w:lang w:eastAsia="nb-NO"/>
        </w:rPr>
        <w:t xml:space="preserve">, </w:t>
      </w:r>
      <w:r w:rsidR="00FF5298" w:rsidRPr="03EA73FE">
        <w:rPr>
          <w:sz w:val="22"/>
          <w:szCs w:val="22"/>
          <w:lang w:eastAsia="nb-NO"/>
        </w:rPr>
        <w:t xml:space="preserve">læringsrik </w:t>
      </w:r>
      <w:r w:rsidRPr="03EA73FE">
        <w:rPr>
          <w:sz w:val="22"/>
          <w:szCs w:val="22"/>
          <w:lang w:eastAsia="nb-NO"/>
        </w:rPr>
        <w:t>og morsom del av barnas hverdag.</w:t>
      </w:r>
    </w:p>
    <w:p w14:paraId="30B29BAA" w14:textId="5E365E44" w:rsidR="03EA73FE" w:rsidRDefault="03EA73FE" w:rsidP="03EA73FE">
      <w:pPr>
        <w:rPr>
          <w:sz w:val="22"/>
          <w:szCs w:val="22"/>
          <w:lang w:eastAsia="nb-NO"/>
        </w:rPr>
      </w:pPr>
    </w:p>
    <w:p w14:paraId="10BCA074" w14:textId="4E74B0A3" w:rsidR="00912DFF" w:rsidRPr="00095C66" w:rsidRDefault="00B24270" w:rsidP="5D15412E">
      <w:pPr>
        <w:rPr>
          <w:color w:val="761F08"/>
          <w:sz w:val="22"/>
          <w:szCs w:val="22"/>
          <w:lang w:eastAsia="nb-NO"/>
        </w:rPr>
      </w:pPr>
      <w:bookmarkStart w:id="27" w:name="_Toc87129519"/>
      <w:r w:rsidRPr="5D15412E">
        <w:rPr>
          <w:b/>
          <w:bCs/>
          <w:color w:val="761F08"/>
          <w:sz w:val="24"/>
          <w:szCs w:val="24"/>
        </w:rPr>
        <w:t xml:space="preserve">5.2 </w:t>
      </w:r>
      <w:r w:rsidR="00912DFF" w:rsidRPr="5D15412E">
        <w:rPr>
          <w:b/>
          <w:bCs/>
          <w:color w:val="761F08"/>
          <w:sz w:val="24"/>
          <w:szCs w:val="24"/>
        </w:rPr>
        <w:t>Årshjul 202</w:t>
      </w:r>
      <w:r w:rsidR="00386D48" w:rsidRPr="5D15412E">
        <w:rPr>
          <w:b/>
          <w:bCs/>
          <w:color w:val="761F08"/>
          <w:sz w:val="24"/>
          <w:szCs w:val="24"/>
        </w:rPr>
        <w:t>5</w:t>
      </w:r>
      <w:r w:rsidR="00912DFF" w:rsidRPr="5D15412E">
        <w:rPr>
          <w:b/>
          <w:bCs/>
          <w:color w:val="761F08"/>
          <w:sz w:val="24"/>
          <w:szCs w:val="24"/>
        </w:rPr>
        <w:t xml:space="preserve"> Bårliskogen barnehage</w:t>
      </w:r>
      <w:bookmarkEnd w:id="27"/>
      <w:r w:rsidR="00D70D6A" w:rsidRPr="5D15412E">
        <w:rPr>
          <w:b/>
          <w:bCs/>
          <w:color w:val="761F08"/>
          <w:sz w:val="24"/>
          <w:szCs w:val="24"/>
        </w:rPr>
        <w:t xml:space="preserve"> - </w:t>
      </w:r>
      <w:r w:rsidR="00D70D6A" w:rsidRPr="5D15412E">
        <w:rPr>
          <w:rFonts w:ascii="Calibri" w:eastAsia="Calibri" w:hAnsi="Calibri" w:cs="Times New Roman"/>
          <w:color w:val="761F08"/>
        </w:rPr>
        <w:t>*med forbehold om endringer.</w:t>
      </w:r>
    </w:p>
    <w:tbl>
      <w:tblPr>
        <w:tblStyle w:val="Tabellrutenett"/>
        <w:tblW w:w="9782" w:type="dxa"/>
        <w:tblInd w:w="-289" w:type="dxa"/>
        <w:tblLook w:val="04A0" w:firstRow="1" w:lastRow="0" w:firstColumn="1" w:lastColumn="0" w:noHBand="0" w:noVBand="1"/>
      </w:tblPr>
      <w:tblGrid>
        <w:gridCol w:w="1702"/>
        <w:gridCol w:w="2550"/>
        <w:gridCol w:w="2145"/>
        <w:gridCol w:w="3385"/>
      </w:tblGrid>
      <w:tr w:rsidR="008A3326" w:rsidRPr="00095C66" w14:paraId="1BEED061" w14:textId="77777777" w:rsidTr="03EA73FE">
        <w:tc>
          <w:tcPr>
            <w:tcW w:w="1702" w:type="dxa"/>
          </w:tcPr>
          <w:p w14:paraId="58CEB270" w14:textId="77777777" w:rsidR="00B24270" w:rsidRPr="00095C66" w:rsidRDefault="00B24270" w:rsidP="00B24270">
            <w:pPr>
              <w:autoSpaceDE/>
              <w:autoSpaceDN/>
              <w:adjustRightInd/>
              <w:rPr>
                <w:rFonts w:ascii="Calibri" w:eastAsia="Calibri" w:hAnsi="Calibri" w:cs="Times New Roman"/>
                <w:b/>
                <w:bCs/>
                <w:color w:val="761F08"/>
                <w:sz w:val="24"/>
                <w:szCs w:val="24"/>
              </w:rPr>
            </w:pPr>
            <w:r w:rsidRPr="00095C66">
              <w:rPr>
                <w:rFonts w:ascii="Calibri" w:eastAsia="Calibri" w:hAnsi="Calibri" w:cs="Times New Roman"/>
                <w:b/>
                <w:bCs/>
                <w:color w:val="761F08"/>
                <w:sz w:val="24"/>
                <w:szCs w:val="24"/>
              </w:rPr>
              <w:t>Måned</w:t>
            </w:r>
          </w:p>
        </w:tc>
        <w:tc>
          <w:tcPr>
            <w:tcW w:w="2550" w:type="dxa"/>
          </w:tcPr>
          <w:p w14:paraId="0CA051B3" w14:textId="77777777" w:rsidR="00B24270" w:rsidRPr="00095C66" w:rsidRDefault="00B24270" w:rsidP="00B24270">
            <w:pPr>
              <w:autoSpaceDE/>
              <w:autoSpaceDN/>
              <w:adjustRightInd/>
              <w:rPr>
                <w:rFonts w:ascii="Calibri" w:eastAsia="Calibri" w:hAnsi="Calibri" w:cs="Times New Roman"/>
                <w:b/>
                <w:bCs/>
                <w:color w:val="761F08"/>
                <w:sz w:val="24"/>
                <w:szCs w:val="24"/>
              </w:rPr>
            </w:pPr>
            <w:r w:rsidRPr="00095C66">
              <w:rPr>
                <w:rFonts w:ascii="Calibri" w:eastAsia="Calibri" w:hAnsi="Calibri" w:cs="Times New Roman"/>
                <w:b/>
                <w:bCs/>
                <w:color w:val="761F08"/>
                <w:sz w:val="24"/>
                <w:szCs w:val="24"/>
              </w:rPr>
              <w:t>Dato</w:t>
            </w:r>
          </w:p>
        </w:tc>
        <w:tc>
          <w:tcPr>
            <w:tcW w:w="2145" w:type="dxa"/>
          </w:tcPr>
          <w:p w14:paraId="7D6AFFCA" w14:textId="77777777" w:rsidR="00B24270" w:rsidRPr="00095C66" w:rsidRDefault="00B24270" w:rsidP="00B24270">
            <w:pPr>
              <w:autoSpaceDE/>
              <w:autoSpaceDN/>
              <w:adjustRightInd/>
              <w:rPr>
                <w:rFonts w:ascii="Calibri" w:eastAsia="Calibri" w:hAnsi="Calibri" w:cs="Times New Roman"/>
                <w:b/>
                <w:bCs/>
                <w:color w:val="761F08"/>
                <w:sz w:val="24"/>
                <w:szCs w:val="24"/>
              </w:rPr>
            </w:pPr>
            <w:r w:rsidRPr="00095C66">
              <w:rPr>
                <w:rFonts w:ascii="Calibri" w:eastAsia="Calibri" w:hAnsi="Calibri" w:cs="Times New Roman"/>
                <w:b/>
                <w:bCs/>
                <w:color w:val="761F08"/>
                <w:sz w:val="24"/>
                <w:szCs w:val="24"/>
              </w:rPr>
              <w:t>Kl</w:t>
            </w:r>
          </w:p>
        </w:tc>
        <w:tc>
          <w:tcPr>
            <w:tcW w:w="3385" w:type="dxa"/>
          </w:tcPr>
          <w:p w14:paraId="0CE3D854" w14:textId="77777777" w:rsidR="00B24270" w:rsidRPr="00095C66" w:rsidRDefault="00B24270" w:rsidP="00B24270">
            <w:pPr>
              <w:autoSpaceDE/>
              <w:autoSpaceDN/>
              <w:adjustRightInd/>
              <w:rPr>
                <w:rFonts w:ascii="Calibri" w:eastAsia="Calibri" w:hAnsi="Calibri" w:cs="Times New Roman"/>
                <w:b/>
                <w:bCs/>
                <w:color w:val="761F08"/>
                <w:sz w:val="24"/>
                <w:szCs w:val="24"/>
              </w:rPr>
            </w:pPr>
            <w:r w:rsidRPr="00095C66">
              <w:rPr>
                <w:rFonts w:ascii="Calibri" w:eastAsia="Calibri" w:hAnsi="Calibri" w:cs="Times New Roman"/>
                <w:b/>
                <w:bCs/>
                <w:color w:val="761F08"/>
                <w:sz w:val="24"/>
                <w:szCs w:val="24"/>
              </w:rPr>
              <w:t>Aktivitet</w:t>
            </w:r>
          </w:p>
        </w:tc>
      </w:tr>
      <w:tr w:rsidR="008A3326" w:rsidRPr="00B24270" w14:paraId="7C1727D1" w14:textId="77777777" w:rsidTr="03EA73FE">
        <w:tc>
          <w:tcPr>
            <w:tcW w:w="1702" w:type="dxa"/>
          </w:tcPr>
          <w:p w14:paraId="15E3FA22" w14:textId="3D85E485" w:rsidR="00266285" w:rsidRPr="00153215" w:rsidRDefault="00266285" w:rsidP="00266285">
            <w:pPr>
              <w:autoSpaceDE/>
              <w:autoSpaceDN/>
              <w:adjustRightInd/>
              <w:rPr>
                <w:rFonts w:ascii="Calibri" w:eastAsia="Calibri" w:hAnsi="Calibri" w:cs="Times New Roman"/>
                <w:b/>
                <w:bCs/>
                <w:color w:val="984806" w:themeColor="accent6" w:themeShade="80"/>
                <w:sz w:val="24"/>
                <w:szCs w:val="24"/>
              </w:rPr>
            </w:pPr>
            <w:r w:rsidRPr="00153215">
              <w:rPr>
                <w:rFonts w:ascii="Calibri" w:eastAsia="Calibri" w:hAnsi="Calibri" w:cs="Times New Roman"/>
                <w:b/>
                <w:bCs/>
                <w:color w:val="404040"/>
                <w:sz w:val="20"/>
                <w:szCs w:val="20"/>
              </w:rPr>
              <w:t>Januar</w:t>
            </w:r>
          </w:p>
        </w:tc>
        <w:tc>
          <w:tcPr>
            <w:tcW w:w="2550" w:type="dxa"/>
          </w:tcPr>
          <w:p w14:paraId="65FF9A87" w14:textId="2B22CADC" w:rsidR="007D3F5B" w:rsidRPr="007D3F5B" w:rsidRDefault="00266285" w:rsidP="00266285">
            <w:pPr>
              <w:autoSpaceDE/>
              <w:autoSpaceDN/>
              <w:adjustRightInd/>
              <w:rPr>
                <w:rFonts w:ascii="Calibri" w:eastAsia="Calibri" w:hAnsi="Calibri" w:cs="Times New Roman"/>
                <w:color w:val="404040"/>
                <w:sz w:val="20"/>
                <w:szCs w:val="20"/>
              </w:rPr>
            </w:pPr>
            <w:r w:rsidRPr="00B24270">
              <w:rPr>
                <w:rFonts w:ascii="Calibri" w:eastAsia="Calibri" w:hAnsi="Calibri" w:cs="Times New Roman"/>
                <w:color w:val="404040"/>
                <w:sz w:val="20"/>
                <w:szCs w:val="20"/>
              </w:rPr>
              <w:t>0</w:t>
            </w:r>
            <w:r w:rsidR="007D3F5B">
              <w:rPr>
                <w:rFonts w:ascii="Calibri" w:eastAsia="Calibri" w:hAnsi="Calibri" w:cs="Times New Roman"/>
                <w:color w:val="404040"/>
                <w:sz w:val="20"/>
                <w:szCs w:val="20"/>
              </w:rPr>
              <w:t>2</w:t>
            </w:r>
            <w:r w:rsidR="00694624">
              <w:rPr>
                <w:rFonts w:ascii="Calibri" w:eastAsia="Calibri" w:hAnsi="Calibri" w:cs="Times New Roman"/>
                <w:color w:val="404040"/>
                <w:sz w:val="20"/>
                <w:szCs w:val="20"/>
              </w:rPr>
              <w:t>.</w:t>
            </w:r>
            <w:r w:rsidR="00535A35">
              <w:rPr>
                <w:rFonts w:ascii="Calibri" w:eastAsia="Calibri" w:hAnsi="Calibri" w:cs="Times New Roman"/>
                <w:color w:val="404040"/>
                <w:sz w:val="20"/>
                <w:szCs w:val="20"/>
              </w:rPr>
              <w:t xml:space="preserve">og 03. </w:t>
            </w:r>
            <w:r w:rsidRPr="00B24270">
              <w:rPr>
                <w:rFonts w:ascii="Calibri" w:eastAsia="Calibri" w:hAnsi="Calibri" w:cs="Times New Roman"/>
                <w:color w:val="404040"/>
                <w:sz w:val="20"/>
                <w:szCs w:val="20"/>
              </w:rPr>
              <w:t>januar</w:t>
            </w:r>
          </w:p>
        </w:tc>
        <w:tc>
          <w:tcPr>
            <w:tcW w:w="2145" w:type="dxa"/>
          </w:tcPr>
          <w:p w14:paraId="19D82561" w14:textId="0823B05F" w:rsidR="00266285" w:rsidRPr="00B24270" w:rsidRDefault="00266285" w:rsidP="00266285">
            <w:pPr>
              <w:autoSpaceDE/>
              <w:autoSpaceDN/>
              <w:adjustRightInd/>
              <w:rPr>
                <w:rFonts w:ascii="Calibri" w:eastAsia="Calibri" w:hAnsi="Calibri" w:cs="Times New Roman"/>
                <w:b/>
                <w:bCs/>
                <w:color w:val="984806" w:themeColor="accent6" w:themeShade="80"/>
                <w:sz w:val="24"/>
                <w:szCs w:val="24"/>
              </w:rPr>
            </w:pPr>
          </w:p>
        </w:tc>
        <w:tc>
          <w:tcPr>
            <w:tcW w:w="3385" w:type="dxa"/>
          </w:tcPr>
          <w:p w14:paraId="141EC924" w14:textId="1E0DB246" w:rsidR="007D3F5B" w:rsidRPr="0039523C" w:rsidRDefault="00266285" w:rsidP="00266285">
            <w:pPr>
              <w:autoSpaceDE/>
              <w:autoSpaceDN/>
              <w:adjustRightInd/>
              <w:rPr>
                <w:rFonts w:ascii="Calibri" w:eastAsia="Calibri" w:hAnsi="Calibri" w:cs="Times New Roman"/>
                <w:color w:val="404040"/>
                <w:sz w:val="20"/>
                <w:szCs w:val="20"/>
              </w:rPr>
            </w:pPr>
            <w:r w:rsidRPr="00B24270">
              <w:rPr>
                <w:rFonts w:ascii="Calibri" w:eastAsia="Calibri" w:hAnsi="Calibri" w:cs="Times New Roman"/>
                <w:color w:val="404040"/>
                <w:sz w:val="20"/>
                <w:szCs w:val="20"/>
              </w:rPr>
              <w:t>Planleggingsdag Bhg stengt</w:t>
            </w:r>
          </w:p>
        </w:tc>
      </w:tr>
      <w:tr w:rsidR="008A3326" w:rsidRPr="00B24270" w14:paraId="0843ECD0" w14:textId="77777777" w:rsidTr="03EA73FE">
        <w:tc>
          <w:tcPr>
            <w:tcW w:w="1702" w:type="dxa"/>
          </w:tcPr>
          <w:p w14:paraId="1F00B7DA" w14:textId="4D473A94" w:rsidR="00266285" w:rsidRPr="00153215" w:rsidRDefault="00266285" w:rsidP="00266285">
            <w:pPr>
              <w:autoSpaceDE/>
              <w:autoSpaceDN/>
              <w:adjustRightInd/>
              <w:rPr>
                <w:rFonts w:ascii="Calibri" w:eastAsia="Calibri" w:hAnsi="Calibri" w:cs="Times New Roman"/>
                <w:b/>
                <w:bCs/>
                <w:color w:val="984806" w:themeColor="accent6" w:themeShade="80"/>
                <w:sz w:val="24"/>
                <w:szCs w:val="24"/>
              </w:rPr>
            </w:pPr>
            <w:r w:rsidRPr="00153215">
              <w:rPr>
                <w:rFonts w:ascii="Calibri" w:eastAsia="Calibri" w:hAnsi="Calibri" w:cs="Times New Roman"/>
                <w:b/>
                <w:bCs/>
                <w:color w:val="404040"/>
                <w:sz w:val="20"/>
                <w:szCs w:val="20"/>
              </w:rPr>
              <w:t>Februar</w:t>
            </w:r>
          </w:p>
        </w:tc>
        <w:tc>
          <w:tcPr>
            <w:tcW w:w="2550" w:type="dxa"/>
          </w:tcPr>
          <w:p w14:paraId="409F11AA" w14:textId="640FC980" w:rsidR="00266285" w:rsidRPr="000632A0" w:rsidRDefault="00266285" w:rsidP="00266285">
            <w:pPr>
              <w:autoSpaceDE/>
              <w:autoSpaceDN/>
              <w:adjustRightInd/>
              <w:rPr>
                <w:rFonts w:ascii="Calibri" w:eastAsia="Calibri" w:hAnsi="Calibri" w:cs="Times New Roman"/>
                <w:color w:val="404040"/>
                <w:sz w:val="20"/>
                <w:szCs w:val="20"/>
              </w:rPr>
            </w:pPr>
            <w:r w:rsidRPr="000632A0">
              <w:rPr>
                <w:rFonts w:ascii="Calibri" w:eastAsia="Calibri" w:hAnsi="Calibri" w:cs="Times New Roman"/>
                <w:color w:val="404040" w:themeColor="text1" w:themeTint="BF"/>
                <w:sz w:val="20"/>
                <w:szCs w:val="20"/>
              </w:rPr>
              <w:t>0</w:t>
            </w:r>
            <w:r w:rsidR="00741DE8">
              <w:rPr>
                <w:rFonts w:ascii="Calibri" w:eastAsia="Calibri" w:hAnsi="Calibri" w:cs="Times New Roman"/>
                <w:color w:val="404040" w:themeColor="text1" w:themeTint="BF"/>
                <w:sz w:val="20"/>
                <w:szCs w:val="20"/>
              </w:rPr>
              <w:t>5</w:t>
            </w:r>
            <w:r w:rsidR="00694624" w:rsidRPr="000632A0">
              <w:rPr>
                <w:rFonts w:ascii="Calibri" w:eastAsia="Calibri" w:hAnsi="Calibri" w:cs="Times New Roman"/>
                <w:color w:val="404040" w:themeColor="text1" w:themeTint="BF"/>
                <w:sz w:val="20"/>
                <w:szCs w:val="20"/>
              </w:rPr>
              <w:t>.</w:t>
            </w:r>
            <w:r w:rsidRPr="000632A0">
              <w:rPr>
                <w:rFonts w:ascii="Calibri" w:eastAsia="Calibri" w:hAnsi="Calibri" w:cs="Times New Roman"/>
                <w:color w:val="404040" w:themeColor="text1" w:themeTint="BF"/>
                <w:sz w:val="20"/>
                <w:szCs w:val="20"/>
              </w:rPr>
              <w:t xml:space="preserve"> </w:t>
            </w:r>
            <w:r w:rsidR="4ED9427C" w:rsidRPr="000632A0">
              <w:rPr>
                <w:rFonts w:ascii="Calibri" w:eastAsia="Calibri" w:hAnsi="Calibri" w:cs="Times New Roman"/>
                <w:color w:val="404040" w:themeColor="text1" w:themeTint="BF"/>
                <w:sz w:val="20"/>
                <w:szCs w:val="20"/>
              </w:rPr>
              <w:t>f</w:t>
            </w:r>
            <w:r w:rsidRPr="000632A0">
              <w:rPr>
                <w:rFonts w:ascii="Calibri" w:eastAsia="Calibri" w:hAnsi="Calibri" w:cs="Times New Roman"/>
                <w:color w:val="404040" w:themeColor="text1" w:themeTint="BF"/>
                <w:sz w:val="20"/>
                <w:szCs w:val="20"/>
              </w:rPr>
              <w:t>ebruar</w:t>
            </w:r>
          </w:p>
          <w:p w14:paraId="5F93AE76" w14:textId="6899530A" w:rsidR="4DA5B206" w:rsidRDefault="4DA5B206" w:rsidP="79087420">
            <w:pPr>
              <w:rPr>
                <w:rFonts w:ascii="Calibri" w:eastAsia="Calibri" w:hAnsi="Calibri" w:cs="Times New Roman"/>
                <w:color w:val="404040" w:themeColor="text1" w:themeTint="BF"/>
                <w:sz w:val="20"/>
                <w:szCs w:val="20"/>
              </w:rPr>
            </w:pPr>
            <w:r w:rsidRPr="000632A0">
              <w:rPr>
                <w:rFonts w:ascii="Calibri" w:eastAsia="Calibri" w:hAnsi="Calibri" w:cs="Times New Roman"/>
                <w:color w:val="404040" w:themeColor="text1" w:themeTint="BF"/>
                <w:sz w:val="20"/>
                <w:szCs w:val="20"/>
              </w:rPr>
              <w:t>0</w:t>
            </w:r>
            <w:r w:rsidR="00741DE8">
              <w:rPr>
                <w:rFonts w:ascii="Calibri" w:eastAsia="Calibri" w:hAnsi="Calibri" w:cs="Times New Roman"/>
                <w:color w:val="404040" w:themeColor="text1" w:themeTint="BF"/>
                <w:sz w:val="20"/>
                <w:szCs w:val="20"/>
              </w:rPr>
              <w:t>6</w:t>
            </w:r>
            <w:r w:rsidRPr="000632A0">
              <w:rPr>
                <w:rFonts w:ascii="Calibri" w:eastAsia="Calibri" w:hAnsi="Calibri" w:cs="Times New Roman"/>
                <w:color w:val="404040" w:themeColor="text1" w:themeTint="BF"/>
                <w:sz w:val="20"/>
                <w:szCs w:val="20"/>
              </w:rPr>
              <w:t>. februar</w:t>
            </w:r>
          </w:p>
          <w:p w14:paraId="16FCE402" w14:textId="21EF67E2" w:rsidR="00741DE8" w:rsidRPr="00AF5F88" w:rsidRDefault="00741DE8" w:rsidP="00AF5F88">
            <w:pPr>
              <w:autoSpaceDE/>
              <w:autoSpaceDN/>
              <w:adjustRightInd/>
              <w:rPr>
                <w:rFonts w:ascii="Calibri" w:eastAsia="Calibri" w:hAnsi="Calibri" w:cs="Times New Roman"/>
                <w:color w:val="404040"/>
                <w:sz w:val="20"/>
                <w:szCs w:val="20"/>
              </w:rPr>
            </w:pPr>
            <w:r w:rsidRPr="000632A0">
              <w:rPr>
                <w:rFonts w:ascii="Calibri" w:eastAsia="Calibri" w:hAnsi="Calibri" w:cs="Times New Roman"/>
                <w:color w:val="404040" w:themeColor="text1" w:themeTint="BF"/>
                <w:sz w:val="20"/>
                <w:szCs w:val="20"/>
              </w:rPr>
              <w:t>08. februar</w:t>
            </w:r>
          </w:p>
          <w:p w14:paraId="5C254FC2" w14:textId="60EB2490" w:rsidR="452D95F2" w:rsidRPr="000632A0" w:rsidRDefault="4F1A06FB" w:rsidP="79087420">
            <w:pPr>
              <w:rPr>
                <w:rFonts w:ascii="Calibri" w:eastAsia="Calibri" w:hAnsi="Calibri" w:cs="Times New Roman"/>
                <w:color w:val="404040" w:themeColor="text1" w:themeTint="BF"/>
                <w:sz w:val="20"/>
                <w:szCs w:val="20"/>
              </w:rPr>
            </w:pPr>
            <w:r w:rsidRPr="5D15412E">
              <w:rPr>
                <w:rFonts w:ascii="Calibri" w:eastAsia="Calibri" w:hAnsi="Calibri" w:cs="Times New Roman"/>
                <w:color w:val="404040" w:themeColor="text1" w:themeTint="BF"/>
                <w:sz w:val="20"/>
                <w:szCs w:val="20"/>
              </w:rPr>
              <w:t>12</w:t>
            </w:r>
            <w:r w:rsidR="54FF2DC3" w:rsidRPr="5D15412E">
              <w:rPr>
                <w:rFonts w:ascii="Calibri" w:eastAsia="Calibri" w:hAnsi="Calibri" w:cs="Times New Roman"/>
                <w:color w:val="404040" w:themeColor="text1" w:themeTint="BF"/>
                <w:sz w:val="20"/>
                <w:szCs w:val="20"/>
              </w:rPr>
              <w:t>. februar</w:t>
            </w:r>
          </w:p>
          <w:p w14:paraId="4FC7612D" w14:textId="36653B73" w:rsidR="00266285" w:rsidRPr="000632A0" w:rsidRDefault="00AF5F88" w:rsidP="79087420">
            <w:pPr>
              <w:autoSpaceDE/>
              <w:autoSpaceDN/>
              <w:adjustRightInd/>
              <w:rPr>
                <w:rFonts w:ascii="Calibri" w:eastAsia="Calibri" w:hAnsi="Calibri" w:cs="Times New Roman"/>
                <w:color w:val="404040" w:themeColor="text1" w:themeTint="BF"/>
                <w:sz w:val="20"/>
                <w:szCs w:val="20"/>
              </w:rPr>
            </w:pPr>
            <w:r>
              <w:rPr>
                <w:rFonts w:ascii="Calibri" w:eastAsia="Calibri" w:hAnsi="Calibri" w:cs="Times New Roman"/>
                <w:color w:val="404040" w:themeColor="text1" w:themeTint="BF"/>
                <w:sz w:val="20"/>
                <w:szCs w:val="20"/>
              </w:rPr>
              <w:t>25</w:t>
            </w:r>
            <w:r w:rsidR="00370477" w:rsidRPr="000632A0">
              <w:rPr>
                <w:rFonts w:ascii="Calibri" w:eastAsia="Calibri" w:hAnsi="Calibri" w:cs="Times New Roman"/>
                <w:color w:val="404040" w:themeColor="text1" w:themeTint="BF"/>
                <w:sz w:val="20"/>
                <w:szCs w:val="20"/>
              </w:rPr>
              <w:t xml:space="preserve">. </w:t>
            </w:r>
            <w:r w:rsidR="7E3A1012" w:rsidRPr="000632A0">
              <w:rPr>
                <w:rFonts w:ascii="Calibri" w:eastAsia="Calibri" w:hAnsi="Calibri" w:cs="Times New Roman"/>
                <w:color w:val="404040" w:themeColor="text1" w:themeTint="BF"/>
                <w:sz w:val="20"/>
                <w:szCs w:val="20"/>
              </w:rPr>
              <w:t>f</w:t>
            </w:r>
            <w:r w:rsidR="00370477" w:rsidRPr="000632A0">
              <w:rPr>
                <w:rFonts w:ascii="Calibri" w:eastAsia="Calibri" w:hAnsi="Calibri" w:cs="Times New Roman"/>
                <w:color w:val="404040" w:themeColor="text1" w:themeTint="BF"/>
                <w:sz w:val="20"/>
                <w:szCs w:val="20"/>
              </w:rPr>
              <w:t>ebruar</w:t>
            </w:r>
          </w:p>
          <w:p w14:paraId="7999F7A4" w14:textId="007ED831" w:rsidR="00266285" w:rsidRPr="000632A0" w:rsidRDefault="1E40E704" w:rsidP="79087420">
            <w:pPr>
              <w:autoSpaceDE/>
              <w:autoSpaceDN/>
              <w:adjustRightInd/>
              <w:rPr>
                <w:rFonts w:ascii="Calibri" w:eastAsia="Calibri" w:hAnsi="Calibri" w:cs="Times New Roman"/>
                <w:color w:val="404040" w:themeColor="text1" w:themeTint="BF"/>
                <w:sz w:val="20"/>
                <w:szCs w:val="20"/>
              </w:rPr>
            </w:pPr>
            <w:r w:rsidRPr="000632A0">
              <w:rPr>
                <w:rFonts w:ascii="Calibri" w:eastAsia="Calibri" w:hAnsi="Calibri" w:cs="Times New Roman"/>
                <w:color w:val="404040" w:themeColor="text1" w:themeTint="BF"/>
                <w:sz w:val="20"/>
                <w:szCs w:val="20"/>
              </w:rPr>
              <w:t>Uke 8</w:t>
            </w:r>
          </w:p>
        </w:tc>
        <w:tc>
          <w:tcPr>
            <w:tcW w:w="2145" w:type="dxa"/>
          </w:tcPr>
          <w:p w14:paraId="1109B8C9" w14:textId="701C5098" w:rsidR="00207D84" w:rsidRPr="00B24270" w:rsidRDefault="00207D84" w:rsidP="79087420">
            <w:pPr>
              <w:autoSpaceDE/>
              <w:autoSpaceDN/>
              <w:adjustRightInd/>
              <w:rPr>
                <w:rFonts w:ascii="Calibri" w:eastAsia="Calibri" w:hAnsi="Calibri" w:cs="Times New Roman"/>
                <w:color w:val="auto"/>
                <w:sz w:val="20"/>
                <w:szCs w:val="20"/>
              </w:rPr>
            </w:pPr>
          </w:p>
          <w:p w14:paraId="790569B5" w14:textId="77777777" w:rsidR="00266285" w:rsidRDefault="00266285" w:rsidP="79087420">
            <w:pPr>
              <w:autoSpaceDE/>
              <w:autoSpaceDN/>
              <w:adjustRightInd/>
              <w:rPr>
                <w:rFonts w:ascii="Calibri" w:eastAsia="Calibri" w:hAnsi="Calibri" w:cs="Times New Roman"/>
                <w:color w:val="984806" w:themeColor="accent6" w:themeShade="80"/>
                <w:sz w:val="20"/>
                <w:szCs w:val="20"/>
              </w:rPr>
            </w:pPr>
          </w:p>
          <w:p w14:paraId="7B30E0F9" w14:textId="77777777" w:rsidR="00741DE8" w:rsidRDefault="00741DE8" w:rsidP="79087420">
            <w:pPr>
              <w:autoSpaceDE/>
              <w:autoSpaceDN/>
              <w:adjustRightInd/>
              <w:rPr>
                <w:rFonts w:ascii="Calibri" w:eastAsia="Calibri" w:hAnsi="Calibri" w:cs="Times New Roman"/>
                <w:color w:val="auto"/>
                <w:sz w:val="20"/>
                <w:szCs w:val="20"/>
              </w:rPr>
            </w:pPr>
          </w:p>
          <w:p w14:paraId="40E8FAE8" w14:textId="11015545" w:rsidR="00370477" w:rsidRPr="00B24270" w:rsidRDefault="633DD53D" w:rsidP="79087420">
            <w:pPr>
              <w:autoSpaceDE/>
              <w:autoSpaceDN/>
              <w:adjustRightInd/>
              <w:rPr>
                <w:rFonts w:ascii="Calibri" w:eastAsia="Calibri" w:hAnsi="Calibri" w:cs="Times New Roman"/>
                <w:color w:val="auto"/>
                <w:sz w:val="20"/>
                <w:szCs w:val="20"/>
              </w:rPr>
            </w:pPr>
            <w:r w:rsidRPr="79087420">
              <w:rPr>
                <w:rFonts w:ascii="Calibri" w:eastAsia="Calibri" w:hAnsi="Calibri" w:cs="Times New Roman"/>
                <w:color w:val="auto"/>
                <w:sz w:val="20"/>
                <w:szCs w:val="20"/>
              </w:rPr>
              <w:t>16.30-19.00</w:t>
            </w:r>
          </w:p>
          <w:p w14:paraId="462C2E96" w14:textId="6BD35493" w:rsidR="00370477" w:rsidRPr="00B24270" w:rsidRDefault="00370477" w:rsidP="79087420">
            <w:pPr>
              <w:autoSpaceDE/>
              <w:autoSpaceDN/>
              <w:adjustRightInd/>
              <w:rPr>
                <w:rFonts w:ascii="Calibri" w:eastAsia="Calibri" w:hAnsi="Calibri" w:cs="Times New Roman"/>
                <w:color w:val="auto"/>
                <w:sz w:val="20"/>
                <w:szCs w:val="20"/>
              </w:rPr>
            </w:pPr>
          </w:p>
          <w:p w14:paraId="22BE396E" w14:textId="0B2C7EF8" w:rsidR="00370477" w:rsidRPr="00B24270" w:rsidRDefault="00370477" w:rsidP="79087420">
            <w:pPr>
              <w:autoSpaceDE/>
              <w:autoSpaceDN/>
              <w:adjustRightInd/>
              <w:rPr>
                <w:rFonts w:ascii="Calibri" w:eastAsia="Calibri" w:hAnsi="Calibri" w:cs="Times New Roman"/>
                <w:color w:val="984806" w:themeColor="accent6" w:themeShade="80"/>
                <w:sz w:val="20"/>
                <w:szCs w:val="20"/>
              </w:rPr>
            </w:pPr>
          </w:p>
        </w:tc>
        <w:tc>
          <w:tcPr>
            <w:tcW w:w="3385" w:type="dxa"/>
          </w:tcPr>
          <w:p w14:paraId="7C2491FD" w14:textId="34607C1A" w:rsidR="00741DE8" w:rsidRDefault="009565B3" w:rsidP="00266285">
            <w:pPr>
              <w:autoSpaceDE/>
              <w:autoSpaceDN/>
              <w:adjustRightInd/>
              <w:rPr>
                <w:rFonts w:ascii="Calibri" w:eastAsia="Calibri" w:hAnsi="Calibri" w:cs="Times New Roman"/>
                <w:color w:val="404040" w:themeColor="text1" w:themeTint="BF"/>
                <w:sz w:val="20"/>
                <w:szCs w:val="20"/>
              </w:rPr>
            </w:pPr>
            <w:r>
              <w:rPr>
                <w:rFonts w:ascii="Calibri" w:eastAsia="Calibri" w:hAnsi="Calibri" w:cs="Times New Roman"/>
                <w:color w:val="404040" w:themeColor="text1" w:themeTint="BF"/>
                <w:sz w:val="20"/>
                <w:szCs w:val="20"/>
              </w:rPr>
              <w:t>Forestilling Mikkel Gaup</w:t>
            </w:r>
          </w:p>
          <w:p w14:paraId="01243E2B" w14:textId="7A3270F6" w:rsidR="00266285" w:rsidRPr="00B24270" w:rsidRDefault="4379A9F6" w:rsidP="00266285">
            <w:pPr>
              <w:autoSpaceDE/>
              <w:autoSpaceDN/>
              <w:adjustRightInd/>
              <w:rPr>
                <w:rFonts w:ascii="Calibri" w:eastAsia="Calibri" w:hAnsi="Calibri" w:cs="Times New Roman"/>
                <w:color w:val="404040"/>
                <w:sz w:val="20"/>
                <w:szCs w:val="20"/>
              </w:rPr>
            </w:pPr>
            <w:r w:rsidRPr="71843549">
              <w:rPr>
                <w:rFonts w:ascii="Calibri" w:eastAsia="Calibri" w:hAnsi="Calibri" w:cs="Times New Roman"/>
                <w:color w:val="404040" w:themeColor="text1" w:themeTint="BF"/>
                <w:sz w:val="20"/>
                <w:szCs w:val="20"/>
              </w:rPr>
              <w:t>Markering Same</w:t>
            </w:r>
            <w:r w:rsidR="353F1389" w:rsidRPr="71843549">
              <w:rPr>
                <w:rFonts w:ascii="Calibri" w:eastAsia="Calibri" w:hAnsi="Calibri" w:cs="Times New Roman"/>
                <w:color w:val="404040" w:themeColor="text1" w:themeTint="BF"/>
                <w:sz w:val="20"/>
                <w:szCs w:val="20"/>
              </w:rPr>
              <w:t>nes Nasjonaldag</w:t>
            </w:r>
          </w:p>
          <w:p w14:paraId="0DF65F63" w14:textId="5E161A71" w:rsidR="00741DE8" w:rsidRDefault="00741DE8" w:rsidP="00741DE8">
            <w:pPr>
              <w:autoSpaceDE/>
              <w:autoSpaceDN/>
              <w:adjustRightInd/>
              <w:rPr>
                <w:rFonts w:ascii="Calibri" w:eastAsia="Calibri" w:hAnsi="Calibri" w:cs="Times New Roman"/>
                <w:color w:val="404040"/>
                <w:sz w:val="20"/>
                <w:szCs w:val="20"/>
              </w:rPr>
            </w:pPr>
            <w:r>
              <w:rPr>
                <w:rFonts w:ascii="Calibri" w:eastAsia="Calibri" w:hAnsi="Calibri" w:cs="Times New Roman"/>
                <w:color w:val="404040"/>
                <w:sz w:val="20"/>
                <w:szCs w:val="20"/>
              </w:rPr>
              <w:t>Vinterfest i regi av FAU</w:t>
            </w:r>
          </w:p>
          <w:p w14:paraId="2D3443B6" w14:textId="77777777" w:rsidR="00741DE8" w:rsidRDefault="00741DE8" w:rsidP="00741DE8">
            <w:pPr>
              <w:rPr>
                <w:rFonts w:ascii="Calibri" w:eastAsia="Calibri" w:hAnsi="Calibri" w:cs="Times New Roman"/>
                <w:color w:val="auto"/>
                <w:sz w:val="20"/>
                <w:szCs w:val="20"/>
              </w:rPr>
            </w:pPr>
            <w:r w:rsidRPr="79087420">
              <w:rPr>
                <w:rFonts w:ascii="Calibri" w:eastAsia="Calibri" w:hAnsi="Calibri" w:cs="Times New Roman"/>
                <w:color w:val="auto"/>
                <w:sz w:val="20"/>
                <w:szCs w:val="20"/>
              </w:rPr>
              <w:t>Besøksdag barnehagen</w:t>
            </w:r>
          </w:p>
          <w:p w14:paraId="790515FD" w14:textId="77777777" w:rsidR="00AF5F88" w:rsidRPr="00B24270" w:rsidRDefault="00AF5F88" w:rsidP="00AF5F88">
            <w:pPr>
              <w:autoSpaceDE/>
              <w:autoSpaceDN/>
              <w:adjustRightInd/>
              <w:rPr>
                <w:rFonts w:ascii="Calibri" w:eastAsia="Calibri" w:hAnsi="Calibri" w:cs="Times New Roman"/>
                <w:b/>
                <w:bCs/>
                <w:color w:val="984806" w:themeColor="accent6" w:themeShade="80"/>
                <w:sz w:val="24"/>
                <w:szCs w:val="24"/>
              </w:rPr>
            </w:pPr>
            <w:r w:rsidRPr="79087420">
              <w:rPr>
                <w:rFonts w:ascii="Calibri" w:eastAsia="Calibri" w:hAnsi="Calibri" w:cs="Times New Roman"/>
                <w:color w:val="404040" w:themeColor="text1" w:themeTint="BF"/>
                <w:sz w:val="20"/>
                <w:szCs w:val="20"/>
              </w:rPr>
              <w:t>Karneval</w:t>
            </w:r>
          </w:p>
          <w:p w14:paraId="76ADE555" w14:textId="15E310E6" w:rsidR="00266285" w:rsidRPr="00B24270" w:rsidRDefault="6FAC780B" w:rsidP="79087420">
            <w:pPr>
              <w:autoSpaceDE/>
              <w:autoSpaceDN/>
              <w:adjustRightInd/>
              <w:rPr>
                <w:rFonts w:ascii="Calibri" w:eastAsia="Calibri" w:hAnsi="Calibri" w:cs="Times New Roman"/>
                <w:color w:val="404040" w:themeColor="text1" w:themeTint="BF"/>
                <w:sz w:val="20"/>
                <w:szCs w:val="20"/>
              </w:rPr>
            </w:pPr>
            <w:r w:rsidRPr="79087420">
              <w:rPr>
                <w:rFonts w:ascii="Calibri" w:eastAsia="Calibri" w:hAnsi="Calibri" w:cs="Times New Roman"/>
                <w:color w:val="404040" w:themeColor="text1" w:themeTint="BF"/>
                <w:sz w:val="20"/>
                <w:szCs w:val="20"/>
              </w:rPr>
              <w:t>Vinterferie, bhg åpen</w:t>
            </w:r>
          </w:p>
        </w:tc>
      </w:tr>
      <w:tr w:rsidR="008A3326" w:rsidRPr="00B24270" w14:paraId="53712450" w14:textId="77777777" w:rsidTr="03EA73FE">
        <w:tc>
          <w:tcPr>
            <w:tcW w:w="1702" w:type="dxa"/>
          </w:tcPr>
          <w:p w14:paraId="4CD407C6" w14:textId="2FCC6621" w:rsidR="00266285" w:rsidRPr="00153215" w:rsidRDefault="00266285" w:rsidP="00266285">
            <w:pPr>
              <w:autoSpaceDE/>
              <w:autoSpaceDN/>
              <w:adjustRightInd/>
              <w:rPr>
                <w:rFonts w:ascii="Calibri" w:eastAsia="Calibri" w:hAnsi="Calibri" w:cs="Times New Roman"/>
                <w:b/>
                <w:bCs/>
                <w:color w:val="984806" w:themeColor="accent6" w:themeShade="80"/>
                <w:sz w:val="24"/>
                <w:szCs w:val="24"/>
              </w:rPr>
            </w:pPr>
            <w:r w:rsidRPr="00153215">
              <w:rPr>
                <w:rFonts w:ascii="Calibri" w:eastAsia="Calibri" w:hAnsi="Calibri" w:cs="Times New Roman"/>
                <w:b/>
                <w:bCs/>
                <w:color w:val="404040"/>
                <w:sz w:val="20"/>
                <w:szCs w:val="20"/>
              </w:rPr>
              <w:t>Mars</w:t>
            </w:r>
          </w:p>
        </w:tc>
        <w:tc>
          <w:tcPr>
            <w:tcW w:w="2550" w:type="dxa"/>
          </w:tcPr>
          <w:p w14:paraId="20046150" w14:textId="47BC6053" w:rsidR="00207D84" w:rsidRPr="000632A0" w:rsidRDefault="75ACBB2A" w:rsidP="61DB5880">
            <w:pPr>
              <w:autoSpaceDE/>
              <w:autoSpaceDN/>
              <w:adjustRightInd/>
              <w:rPr>
                <w:rFonts w:ascii="Calibri" w:eastAsia="Calibri" w:hAnsi="Calibri" w:cs="Times New Roman"/>
                <w:color w:val="000000" w:themeColor="text1"/>
                <w:sz w:val="20"/>
                <w:szCs w:val="20"/>
              </w:rPr>
            </w:pPr>
            <w:r w:rsidRPr="61DB5880">
              <w:rPr>
                <w:rFonts w:ascii="Calibri" w:eastAsia="Calibri" w:hAnsi="Calibri" w:cs="Times New Roman"/>
                <w:color w:val="000000" w:themeColor="text1"/>
                <w:sz w:val="20"/>
                <w:szCs w:val="20"/>
              </w:rPr>
              <w:t>0</w:t>
            </w:r>
            <w:r w:rsidR="006E5A58">
              <w:rPr>
                <w:rFonts w:ascii="Calibri" w:eastAsia="Calibri" w:hAnsi="Calibri" w:cs="Times New Roman"/>
                <w:color w:val="000000" w:themeColor="text1"/>
                <w:sz w:val="20"/>
                <w:szCs w:val="20"/>
              </w:rPr>
              <w:t>4</w:t>
            </w:r>
            <w:r w:rsidRPr="61DB5880">
              <w:rPr>
                <w:rFonts w:ascii="Calibri" w:eastAsia="Calibri" w:hAnsi="Calibri" w:cs="Times New Roman"/>
                <w:color w:val="000000" w:themeColor="text1"/>
                <w:sz w:val="20"/>
                <w:szCs w:val="20"/>
              </w:rPr>
              <w:t>. mars</w:t>
            </w:r>
          </w:p>
          <w:p w14:paraId="17E5A334" w14:textId="77777777" w:rsidR="00C76E00" w:rsidRDefault="3E90302C" w:rsidP="61DB5880">
            <w:pPr>
              <w:rPr>
                <w:rFonts w:ascii="Calibri" w:eastAsia="Calibri" w:hAnsi="Calibri" w:cs="Times New Roman"/>
                <w:color w:val="000000" w:themeColor="text1"/>
                <w:sz w:val="20"/>
                <w:szCs w:val="20"/>
              </w:rPr>
            </w:pPr>
            <w:r w:rsidRPr="61DB5880">
              <w:rPr>
                <w:rFonts w:ascii="Calibri" w:eastAsia="Calibri" w:hAnsi="Calibri" w:cs="Times New Roman"/>
                <w:color w:val="000000" w:themeColor="text1"/>
                <w:sz w:val="20"/>
                <w:szCs w:val="20"/>
              </w:rPr>
              <w:t>1</w:t>
            </w:r>
            <w:r w:rsidR="007E733F">
              <w:rPr>
                <w:rFonts w:ascii="Calibri" w:eastAsia="Calibri" w:hAnsi="Calibri" w:cs="Times New Roman"/>
                <w:color w:val="000000" w:themeColor="text1"/>
                <w:sz w:val="20"/>
                <w:szCs w:val="20"/>
              </w:rPr>
              <w:t>1</w:t>
            </w:r>
            <w:r w:rsidR="53544AFC" w:rsidRPr="61DB5880">
              <w:rPr>
                <w:rFonts w:ascii="Calibri" w:eastAsia="Calibri" w:hAnsi="Calibri" w:cs="Times New Roman"/>
                <w:color w:val="000000" w:themeColor="text1"/>
                <w:sz w:val="20"/>
                <w:szCs w:val="20"/>
              </w:rPr>
              <w:t>.</w:t>
            </w:r>
            <w:r w:rsidRPr="61DB5880">
              <w:rPr>
                <w:rFonts w:ascii="Calibri" w:eastAsia="Calibri" w:hAnsi="Calibri" w:cs="Times New Roman"/>
                <w:color w:val="000000" w:themeColor="text1"/>
                <w:sz w:val="20"/>
                <w:szCs w:val="20"/>
              </w:rPr>
              <w:t xml:space="preserve"> </w:t>
            </w:r>
            <w:r w:rsidR="1981AE50" w:rsidRPr="61DB5880">
              <w:rPr>
                <w:rFonts w:ascii="Calibri" w:eastAsia="Calibri" w:hAnsi="Calibri" w:cs="Times New Roman"/>
                <w:color w:val="000000" w:themeColor="text1"/>
                <w:sz w:val="20"/>
                <w:szCs w:val="20"/>
              </w:rPr>
              <w:t>m</w:t>
            </w:r>
            <w:r w:rsidRPr="61DB5880">
              <w:rPr>
                <w:rFonts w:ascii="Calibri" w:eastAsia="Calibri" w:hAnsi="Calibri" w:cs="Times New Roman"/>
                <w:color w:val="000000" w:themeColor="text1"/>
                <w:sz w:val="20"/>
                <w:szCs w:val="20"/>
              </w:rPr>
              <w:t>ars</w:t>
            </w:r>
          </w:p>
          <w:p w14:paraId="7D3B1B7B" w14:textId="00750C75" w:rsidR="00504A34" w:rsidRPr="000632A0" w:rsidRDefault="00C76E00" w:rsidP="005F7574">
            <w:pPr>
              <w:rPr>
                <w:rFonts w:ascii="Calibri" w:eastAsia="Calibri" w:hAnsi="Calibri" w:cs="Times New Roman"/>
                <w:color w:val="000000" w:themeColor="text1"/>
                <w:sz w:val="20"/>
                <w:szCs w:val="20"/>
              </w:rPr>
            </w:pPr>
            <w:r w:rsidRPr="00C76E00">
              <w:rPr>
                <w:rFonts w:asciiTheme="minorHAnsi" w:hAnsiTheme="minorHAnsi" w:cstheme="minorHAnsi"/>
                <w:sz w:val="20"/>
                <w:szCs w:val="20"/>
              </w:rPr>
              <w:t>21. mars</w:t>
            </w:r>
          </w:p>
        </w:tc>
        <w:tc>
          <w:tcPr>
            <w:tcW w:w="2145" w:type="dxa"/>
          </w:tcPr>
          <w:p w14:paraId="16D0D6B5" w14:textId="4FD201DF" w:rsidR="00207D84" w:rsidRPr="00B24270" w:rsidRDefault="00207D84" w:rsidP="61DB5880">
            <w:pPr>
              <w:autoSpaceDE/>
              <w:autoSpaceDN/>
              <w:adjustRightInd/>
              <w:rPr>
                <w:rFonts w:ascii="Calibri" w:eastAsia="Calibri" w:hAnsi="Calibri" w:cs="Times New Roman"/>
                <w:color w:val="000000" w:themeColor="text1"/>
                <w:sz w:val="20"/>
                <w:szCs w:val="20"/>
              </w:rPr>
            </w:pPr>
          </w:p>
          <w:p w14:paraId="33FBCB8B" w14:textId="291013EB" w:rsidR="00266285" w:rsidRPr="00B24270" w:rsidRDefault="007E733F" w:rsidP="61DB5880">
            <w:pPr>
              <w:autoSpaceDE/>
              <w:autoSpaceDN/>
              <w:adjustRightInd/>
              <w:rPr>
                <w:rFonts w:ascii="Calibri" w:eastAsia="Calibri" w:hAnsi="Calibri" w:cs="Times New Roman"/>
                <w:color w:val="000000" w:themeColor="text1"/>
                <w:sz w:val="20"/>
                <w:szCs w:val="20"/>
              </w:rPr>
            </w:pPr>
            <w:r>
              <w:rPr>
                <w:rFonts w:ascii="Calibri" w:eastAsia="Calibri" w:hAnsi="Calibri" w:cs="Times New Roman"/>
                <w:color w:val="000000" w:themeColor="text1"/>
                <w:sz w:val="20"/>
                <w:szCs w:val="20"/>
              </w:rPr>
              <w:t>La leken leve</w:t>
            </w:r>
          </w:p>
          <w:p w14:paraId="5F9A34BE" w14:textId="46A4A04B" w:rsidR="00266285" w:rsidRPr="00722EAC" w:rsidRDefault="00C76E00" w:rsidP="61DB5880">
            <w:pPr>
              <w:autoSpaceDE/>
              <w:autoSpaceDN/>
              <w:adjustRightInd/>
              <w:rPr>
                <w:rFonts w:ascii="Calibri" w:eastAsia="Calibri" w:hAnsi="Calibri" w:cs="Times New Roman"/>
                <w:b/>
                <w:color w:val="000000" w:themeColor="text1"/>
                <w:sz w:val="20"/>
                <w:szCs w:val="20"/>
              </w:rPr>
            </w:pPr>
            <w:r w:rsidRPr="00C76E00">
              <w:rPr>
                <w:rFonts w:ascii="Calibri" w:eastAsia="Calibri" w:hAnsi="Calibri" w:cs="Times New Roman"/>
                <w:color w:val="000000" w:themeColor="text1"/>
                <w:sz w:val="20"/>
                <w:szCs w:val="20"/>
              </w:rPr>
              <w:t>Rockeso</w:t>
            </w:r>
            <w:r w:rsidR="008971D6">
              <w:rPr>
                <w:rFonts w:ascii="Calibri" w:eastAsia="Calibri" w:hAnsi="Calibri" w:cs="Times New Roman"/>
                <w:color w:val="000000" w:themeColor="text1"/>
                <w:sz w:val="20"/>
                <w:szCs w:val="20"/>
              </w:rPr>
              <w:t>k</w:t>
            </w:r>
            <w:r w:rsidRPr="00C76E00">
              <w:rPr>
                <w:rFonts w:ascii="Calibri" w:eastAsia="Calibri" w:hAnsi="Calibri" w:cs="Times New Roman"/>
                <w:color w:val="000000" w:themeColor="text1"/>
                <w:sz w:val="20"/>
                <w:szCs w:val="20"/>
              </w:rPr>
              <w:t>k</w:t>
            </w:r>
          </w:p>
        </w:tc>
        <w:tc>
          <w:tcPr>
            <w:tcW w:w="3385" w:type="dxa"/>
          </w:tcPr>
          <w:p w14:paraId="090459D9" w14:textId="45650733" w:rsidR="00207D84" w:rsidRDefault="00AF5F88" w:rsidP="61DB5880">
            <w:pPr>
              <w:autoSpaceDE/>
              <w:autoSpaceDN/>
              <w:adjustRightInd/>
              <w:rPr>
                <w:rFonts w:ascii="Calibri" w:eastAsia="Calibri" w:hAnsi="Calibri" w:cs="Times New Roman"/>
                <w:color w:val="000000" w:themeColor="text1"/>
                <w:sz w:val="20"/>
                <w:szCs w:val="20"/>
              </w:rPr>
            </w:pPr>
            <w:r>
              <w:rPr>
                <w:rFonts w:ascii="Calibri" w:eastAsia="Calibri" w:hAnsi="Calibri" w:cs="Times New Roman"/>
                <w:color w:val="000000" w:themeColor="text1"/>
                <w:sz w:val="20"/>
                <w:szCs w:val="20"/>
              </w:rPr>
              <w:t>Aktivitetsdag</w:t>
            </w:r>
          </w:p>
          <w:p w14:paraId="2108EA6D" w14:textId="77777777" w:rsidR="00266285" w:rsidRDefault="3E90302C" w:rsidP="61DB5880">
            <w:pPr>
              <w:autoSpaceDE/>
              <w:autoSpaceDN/>
              <w:adjustRightInd/>
              <w:rPr>
                <w:rFonts w:ascii="Calibri" w:eastAsia="Calibri" w:hAnsi="Calibri" w:cs="Times New Roman"/>
                <w:color w:val="000000" w:themeColor="text1"/>
                <w:sz w:val="20"/>
                <w:szCs w:val="20"/>
              </w:rPr>
            </w:pPr>
            <w:r w:rsidRPr="61DB5880">
              <w:rPr>
                <w:rFonts w:ascii="Calibri" w:eastAsia="Calibri" w:hAnsi="Calibri" w:cs="Times New Roman"/>
                <w:color w:val="000000" w:themeColor="text1"/>
                <w:sz w:val="20"/>
                <w:szCs w:val="20"/>
              </w:rPr>
              <w:t>Barnehagedagen</w:t>
            </w:r>
          </w:p>
          <w:p w14:paraId="39E64EFD" w14:textId="3BB9EFA2" w:rsidR="00504A34" w:rsidRPr="00504A34" w:rsidRDefault="00504A34" w:rsidP="61DB5880">
            <w:pPr>
              <w:autoSpaceDE/>
              <w:autoSpaceDN/>
              <w:adjustRightInd/>
              <w:rPr>
                <w:rFonts w:ascii="Calibri" w:eastAsia="Calibri" w:hAnsi="Calibri" w:cs="Times New Roman"/>
                <w:color w:val="000000" w:themeColor="text1"/>
                <w:sz w:val="20"/>
                <w:szCs w:val="20"/>
              </w:rPr>
            </w:pPr>
          </w:p>
        </w:tc>
      </w:tr>
      <w:tr w:rsidR="008A3326" w:rsidRPr="00B24270" w14:paraId="023DD6AA" w14:textId="77777777" w:rsidTr="03EA73FE">
        <w:tc>
          <w:tcPr>
            <w:tcW w:w="1702" w:type="dxa"/>
          </w:tcPr>
          <w:p w14:paraId="4CCCA590" w14:textId="5F3503C1" w:rsidR="00266285" w:rsidRPr="00153215" w:rsidRDefault="00266285" w:rsidP="00266285">
            <w:pPr>
              <w:autoSpaceDE/>
              <w:autoSpaceDN/>
              <w:adjustRightInd/>
              <w:rPr>
                <w:rFonts w:ascii="Calibri" w:eastAsia="Calibri" w:hAnsi="Calibri" w:cs="Times New Roman"/>
                <w:b/>
                <w:bCs/>
                <w:color w:val="984806" w:themeColor="accent6" w:themeShade="80"/>
                <w:sz w:val="24"/>
                <w:szCs w:val="24"/>
              </w:rPr>
            </w:pPr>
            <w:r w:rsidRPr="00153215">
              <w:rPr>
                <w:rFonts w:ascii="Calibri" w:eastAsia="Calibri" w:hAnsi="Calibri" w:cs="Times New Roman"/>
                <w:b/>
                <w:bCs/>
                <w:color w:val="404040"/>
                <w:sz w:val="20"/>
                <w:szCs w:val="20"/>
              </w:rPr>
              <w:t>April</w:t>
            </w:r>
          </w:p>
        </w:tc>
        <w:tc>
          <w:tcPr>
            <w:tcW w:w="2550" w:type="dxa"/>
          </w:tcPr>
          <w:p w14:paraId="6199DC73" w14:textId="27044D3E" w:rsidR="008B2119" w:rsidRPr="0041318C" w:rsidRDefault="008B2119" w:rsidP="79087420">
            <w:pPr>
              <w:rPr>
                <w:rFonts w:ascii="Calibri" w:eastAsia="Calibri" w:hAnsi="Calibri" w:cs="Times New Roman"/>
                <w:color w:val="404040" w:themeColor="text1" w:themeTint="BF"/>
                <w:sz w:val="20"/>
                <w:szCs w:val="20"/>
              </w:rPr>
            </w:pPr>
            <w:r w:rsidRPr="61DB5880">
              <w:rPr>
                <w:rFonts w:ascii="Calibri" w:eastAsia="Calibri" w:hAnsi="Calibri" w:cs="Times New Roman"/>
                <w:color w:val="000000" w:themeColor="text1"/>
                <w:sz w:val="20"/>
                <w:szCs w:val="20"/>
              </w:rPr>
              <w:t>Uke 1</w:t>
            </w:r>
            <w:r>
              <w:rPr>
                <w:rFonts w:ascii="Calibri" w:eastAsia="Calibri" w:hAnsi="Calibri" w:cs="Times New Roman"/>
                <w:color w:val="000000" w:themeColor="text1"/>
                <w:sz w:val="20"/>
                <w:szCs w:val="20"/>
              </w:rPr>
              <w:t>5</w:t>
            </w:r>
          </w:p>
          <w:p w14:paraId="4AF3AA5A" w14:textId="617C1C72" w:rsidR="008B2119" w:rsidRPr="0041318C" w:rsidRDefault="0041318C" w:rsidP="79087420">
            <w:pPr>
              <w:rPr>
                <w:rFonts w:ascii="Calibri" w:eastAsia="Calibri" w:hAnsi="Calibri" w:cs="Times New Roman"/>
                <w:color w:val="404040" w:themeColor="text1" w:themeTint="BF"/>
                <w:sz w:val="20"/>
                <w:szCs w:val="20"/>
              </w:rPr>
            </w:pPr>
            <w:r w:rsidRPr="0041318C">
              <w:rPr>
                <w:rFonts w:ascii="Calibri" w:eastAsia="Calibri" w:hAnsi="Calibri" w:cs="Times New Roman"/>
                <w:color w:val="404040" w:themeColor="text1" w:themeTint="BF"/>
                <w:sz w:val="20"/>
                <w:szCs w:val="20"/>
              </w:rPr>
              <w:t>1</w:t>
            </w:r>
            <w:r>
              <w:rPr>
                <w:rFonts w:ascii="Calibri" w:eastAsia="Calibri" w:hAnsi="Calibri" w:cs="Times New Roman"/>
                <w:color w:val="404040" w:themeColor="text1" w:themeTint="BF"/>
                <w:sz w:val="20"/>
                <w:szCs w:val="20"/>
              </w:rPr>
              <w:t>6</w:t>
            </w:r>
            <w:r w:rsidR="00EB41A6">
              <w:rPr>
                <w:rFonts w:ascii="Calibri" w:eastAsia="Calibri" w:hAnsi="Calibri" w:cs="Times New Roman"/>
                <w:color w:val="404040" w:themeColor="text1" w:themeTint="BF"/>
                <w:sz w:val="20"/>
                <w:szCs w:val="20"/>
              </w:rPr>
              <w:t>.</w:t>
            </w:r>
            <w:r>
              <w:rPr>
                <w:rFonts w:ascii="Calibri" w:eastAsia="Calibri" w:hAnsi="Calibri" w:cs="Times New Roman"/>
                <w:color w:val="404040" w:themeColor="text1" w:themeTint="BF"/>
                <w:sz w:val="20"/>
                <w:szCs w:val="20"/>
              </w:rPr>
              <w:t>april</w:t>
            </w:r>
          </w:p>
          <w:p w14:paraId="25A763F4" w14:textId="62BD46FE" w:rsidR="46C06E96" w:rsidRPr="0041318C" w:rsidRDefault="00EB41A6" w:rsidP="79087420">
            <w:pPr>
              <w:rPr>
                <w:rFonts w:ascii="Calibri" w:eastAsia="Calibri" w:hAnsi="Calibri" w:cs="Times New Roman"/>
                <w:color w:val="404040" w:themeColor="text1" w:themeTint="BF"/>
                <w:sz w:val="20"/>
                <w:szCs w:val="20"/>
              </w:rPr>
            </w:pPr>
            <w:r>
              <w:rPr>
                <w:rFonts w:ascii="Calibri" w:eastAsia="Calibri" w:hAnsi="Calibri" w:cs="Times New Roman"/>
                <w:color w:val="404040" w:themeColor="text1" w:themeTint="BF"/>
                <w:sz w:val="20"/>
                <w:szCs w:val="20"/>
              </w:rPr>
              <w:t>17.-</w:t>
            </w:r>
            <w:r w:rsidR="0041318C">
              <w:rPr>
                <w:rFonts w:ascii="Calibri" w:eastAsia="Calibri" w:hAnsi="Calibri" w:cs="Times New Roman"/>
                <w:color w:val="404040" w:themeColor="text1" w:themeTint="BF"/>
                <w:sz w:val="20"/>
                <w:szCs w:val="20"/>
              </w:rPr>
              <w:t>21</w:t>
            </w:r>
            <w:r>
              <w:rPr>
                <w:rFonts w:ascii="Calibri" w:eastAsia="Calibri" w:hAnsi="Calibri" w:cs="Times New Roman"/>
                <w:color w:val="404040" w:themeColor="text1" w:themeTint="BF"/>
                <w:sz w:val="20"/>
                <w:szCs w:val="20"/>
              </w:rPr>
              <w:t>.</w:t>
            </w:r>
            <w:r w:rsidR="0041318C">
              <w:rPr>
                <w:rFonts w:ascii="Calibri" w:eastAsia="Calibri" w:hAnsi="Calibri" w:cs="Times New Roman"/>
                <w:color w:val="404040" w:themeColor="text1" w:themeTint="BF"/>
                <w:sz w:val="20"/>
                <w:szCs w:val="20"/>
              </w:rPr>
              <w:t>april</w:t>
            </w:r>
          </w:p>
          <w:p w14:paraId="242313C2" w14:textId="64436F5A" w:rsidR="00CF3729" w:rsidRPr="00B9422B" w:rsidRDefault="009970D4" w:rsidP="00B9422B">
            <w:pPr>
              <w:rPr>
                <w:rFonts w:ascii="Calibri" w:eastAsia="Calibri" w:hAnsi="Calibri" w:cs="Times New Roman"/>
                <w:color w:val="404040" w:themeColor="text1" w:themeTint="BF"/>
                <w:sz w:val="20"/>
                <w:szCs w:val="20"/>
              </w:rPr>
            </w:pPr>
            <w:r>
              <w:rPr>
                <w:rFonts w:ascii="Calibri" w:eastAsia="Calibri" w:hAnsi="Calibri" w:cs="Times New Roman"/>
                <w:color w:val="404040" w:themeColor="text1" w:themeTint="BF"/>
                <w:sz w:val="20"/>
                <w:szCs w:val="20"/>
              </w:rPr>
              <w:t>22.april</w:t>
            </w:r>
          </w:p>
          <w:p w14:paraId="61F861D9" w14:textId="0BE1B1BD" w:rsidR="00B9422B" w:rsidRPr="0041318C" w:rsidRDefault="00972E7C" w:rsidP="00266285">
            <w:pPr>
              <w:autoSpaceDE/>
              <w:autoSpaceDN/>
              <w:adjustRightInd/>
              <w:rPr>
                <w:rFonts w:ascii="Calibri" w:eastAsia="Calibri" w:hAnsi="Calibri" w:cs="Times New Roman"/>
                <w:color w:val="404040"/>
                <w:sz w:val="20"/>
                <w:szCs w:val="20"/>
              </w:rPr>
            </w:pPr>
            <w:r w:rsidRPr="00972E7C">
              <w:rPr>
                <w:rFonts w:ascii="Calibri" w:eastAsia="Calibri" w:hAnsi="Calibri" w:cs="Times New Roman"/>
                <w:color w:val="FF0000"/>
                <w:sz w:val="20"/>
                <w:szCs w:val="20"/>
              </w:rPr>
              <w:t>10. og 11 april</w:t>
            </w:r>
          </w:p>
        </w:tc>
        <w:tc>
          <w:tcPr>
            <w:tcW w:w="2145" w:type="dxa"/>
          </w:tcPr>
          <w:p w14:paraId="6F3DCD3B" w14:textId="77777777" w:rsidR="008B2119" w:rsidRPr="008971D6" w:rsidRDefault="008B2119" w:rsidP="008B2119">
            <w:pPr>
              <w:autoSpaceDE/>
              <w:autoSpaceDN/>
              <w:adjustRightInd/>
              <w:rPr>
                <w:rFonts w:ascii="Calibri" w:eastAsia="Calibri" w:hAnsi="Calibri" w:cs="Times New Roman"/>
                <w:color w:val="000000" w:themeColor="text1"/>
                <w:sz w:val="20"/>
                <w:szCs w:val="20"/>
              </w:rPr>
            </w:pPr>
            <w:r w:rsidRPr="008971D6">
              <w:rPr>
                <w:rFonts w:ascii="Calibri" w:eastAsia="Calibri" w:hAnsi="Calibri" w:cs="Times New Roman"/>
                <w:color w:val="000000" w:themeColor="text1"/>
                <w:sz w:val="20"/>
                <w:szCs w:val="20"/>
              </w:rPr>
              <w:t>Påsketreff</w:t>
            </w:r>
          </w:p>
          <w:p w14:paraId="71D89F76" w14:textId="30F75489" w:rsidR="008B2119" w:rsidRDefault="008B2119" w:rsidP="008B2119">
            <w:pPr>
              <w:pStyle w:val="Listeavsnitt"/>
              <w:autoSpaceDE/>
              <w:autoSpaceDN/>
              <w:adjustRightInd/>
              <w:ind w:left="0"/>
              <w:rPr>
                <w:rFonts w:ascii="Calibri" w:eastAsia="Calibri" w:hAnsi="Calibri" w:cs="Times New Roman"/>
                <w:color w:val="404040" w:themeColor="text1" w:themeTint="BF"/>
                <w:sz w:val="20"/>
                <w:szCs w:val="20"/>
              </w:rPr>
            </w:pPr>
            <w:r w:rsidRPr="61DB5880">
              <w:rPr>
                <w:rFonts w:ascii="Calibri" w:eastAsia="Calibri" w:hAnsi="Calibri" w:cs="Times New Roman"/>
                <w:color w:val="000000" w:themeColor="text1"/>
                <w:sz w:val="20"/>
                <w:szCs w:val="20"/>
              </w:rPr>
              <w:t>Bhg stenger 12.00 ons.</w:t>
            </w:r>
          </w:p>
          <w:p w14:paraId="186486C2" w14:textId="1A9F0E6F" w:rsidR="005B1016" w:rsidRDefault="009970D4" w:rsidP="79087420">
            <w:pPr>
              <w:pStyle w:val="Listeavsnitt"/>
              <w:autoSpaceDE/>
              <w:autoSpaceDN/>
              <w:adjustRightInd/>
              <w:ind w:left="0"/>
              <w:rPr>
                <w:rFonts w:ascii="Calibri" w:eastAsia="Calibri" w:hAnsi="Calibri" w:cs="Times New Roman"/>
                <w:color w:val="404040" w:themeColor="text1" w:themeTint="BF"/>
                <w:sz w:val="20"/>
                <w:szCs w:val="20"/>
              </w:rPr>
            </w:pPr>
            <w:r>
              <w:rPr>
                <w:rFonts w:ascii="Calibri" w:eastAsia="Calibri" w:hAnsi="Calibri" w:cs="Times New Roman"/>
                <w:color w:val="404040" w:themeColor="text1" w:themeTint="BF"/>
                <w:sz w:val="20"/>
                <w:szCs w:val="20"/>
              </w:rPr>
              <w:t>Påskestengt</w:t>
            </w:r>
          </w:p>
          <w:p w14:paraId="48233C65" w14:textId="78E4CB0E" w:rsidR="005B1016" w:rsidRDefault="4C426417" w:rsidP="79087420">
            <w:pPr>
              <w:autoSpaceDE/>
              <w:autoSpaceDN/>
              <w:adjustRightInd/>
              <w:rPr>
                <w:rFonts w:ascii="Calibri" w:eastAsia="Calibri" w:hAnsi="Calibri" w:cs="Times New Roman"/>
                <w:color w:val="404040" w:themeColor="text1" w:themeTint="BF"/>
                <w:sz w:val="20"/>
                <w:szCs w:val="20"/>
              </w:rPr>
            </w:pPr>
            <w:r w:rsidRPr="79087420">
              <w:rPr>
                <w:rFonts w:ascii="Calibri" w:eastAsia="Calibri" w:hAnsi="Calibri" w:cs="Times New Roman"/>
                <w:color w:val="404040" w:themeColor="text1" w:themeTint="BF"/>
                <w:sz w:val="20"/>
                <w:szCs w:val="20"/>
              </w:rPr>
              <w:t>Planleggingsdag</w:t>
            </w:r>
          </w:p>
          <w:p w14:paraId="10CEA830" w14:textId="541190D7" w:rsidR="00266285" w:rsidRPr="00276349" w:rsidRDefault="00972E7C" w:rsidP="00266285">
            <w:pPr>
              <w:autoSpaceDE/>
              <w:autoSpaceDN/>
              <w:adjustRightInd/>
              <w:rPr>
                <w:rFonts w:ascii="Calibri" w:eastAsia="Calibri" w:hAnsi="Calibri" w:cs="Times New Roman"/>
                <w:color w:val="404040"/>
                <w:sz w:val="20"/>
                <w:szCs w:val="20"/>
              </w:rPr>
            </w:pPr>
            <w:r w:rsidRPr="00972E7C">
              <w:rPr>
                <w:rFonts w:ascii="Calibri" w:eastAsia="Calibri" w:hAnsi="Calibri" w:cs="Times New Roman"/>
                <w:color w:val="FF0000"/>
                <w:sz w:val="20"/>
                <w:szCs w:val="20"/>
              </w:rPr>
              <w:t>Byttedager</w:t>
            </w:r>
          </w:p>
        </w:tc>
        <w:tc>
          <w:tcPr>
            <w:tcW w:w="3385" w:type="dxa"/>
          </w:tcPr>
          <w:p w14:paraId="672AF8DC" w14:textId="77777777" w:rsidR="008B2119" w:rsidRPr="00504A34" w:rsidRDefault="008B2119" w:rsidP="008B2119">
            <w:pPr>
              <w:autoSpaceDE/>
              <w:autoSpaceDN/>
              <w:adjustRightInd/>
              <w:rPr>
                <w:rFonts w:ascii="Calibri" w:eastAsia="Calibri" w:hAnsi="Calibri" w:cs="Times New Roman"/>
                <w:color w:val="000000" w:themeColor="text1"/>
                <w:sz w:val="20"/>
                <w:szCs w:val="20"/>
              </w:rPr>
            </w:pPr>
            <w:r w:rsidRPr="61DB5880">
              <w:rPr>
                <w:rFonts w:ascii="Calibri" w:eastAsia="Calibri" w:hAnsi="Calibri" w:cs="Times New Roman"/>
                <w:color w:val="000000" w:themeColor="text1"/>
                <w:sz w:val="20"/>
                <w:szCs w:val="20"/>
              </w:rPr>
              <w:t>Foreldrekaffe</w:t>
            </w:r>
            <w:r>
              <w:br/>
            </w:r>
            <w:r w:rsidRPr="61DB5880">
              <w:rPr>
                <w:rFonts w:ascii="Calibri" w:eastAsia="Calibri" w:hAnsi="Calibri" w:cs="Times New Roman"/>
                <w:color w:val="000000" w:themeColor="text1"/>
                <w:sz w:val="20"/>
                <w:szCs w:val="20"/>
              </w:rPr>
              <w:t>Påskeferie</w:t>
            </w:r>
          </w:p>
          <w:p w14:paraId="7C3FEAC7" w14:textId="46747E2D" w:rsidR="008B2119" w:rsidRDefault="008B2119" w:rsidP="79087420">
            <w:pPr>
              <w:rPr>
                <w:rFonts w:ascii="Calibri" w:eastAsia="Calibri" w:hAnsi="Calibri" w:cs="Times New Roman"/>
                <w:color w:val="404040" w:themeColor="text1" w:themeTint="BF"/>
                <w:sz w:val="20"/>
                <w:szCs w:val="20"/>
              </w:rPr>
            </w:pPr>
            <w:r w:rsidRPr="61DB5880">
              <w:rPr>
                <w:rFonts w:ascii="Calibri" w:eastAsia="Calibri" w:hAnsi="Calibri" w:cs="Times New Roman"/>
                <w:color w:val="000000" w:themeColor="text1"/>
                <w:sz w:val="20"/>
                <w:szCs w:val="20"/>
              </w:rPr>
              <w:t>Påskestengt</w:t>
            </w:r>
          </w:p>
          <w:p w14:paraId="46AF52AC" w14:textId="00815253" w:rsidR="73B6F6A3" w:rsidRDefault="73B6F6A3" w:rsidP="79087420">
            <w:pPr>
              <w:rPr>
                <w:rFonts w:ascii="Calibri" w:eastAsia="Calibri" w:hAnsi="Calibri" w:cs="Times New Roman"/>
                <w:color w:val="404040" w:themeColor="text1" w:themeTint="BF"/>
                <w:sz w:val="20"/>
                <w:szCs w:val="20"/>
              </w:rPr>
            </w:pPr>
            <w:r w:rsidRPr="79087420">
              <w:rPr>
                <w:rFonts w:ascii="Calibri" w:eastAsia="Calibri" w:hAnsi="Calibri" w:cs="Times New Roman"/>
                <w:color w:val="404040" w:themeColor="text1" w:themeTint="BF"/>
                <w:sz w:val="20"/>
                <w:szCs w:val="20"/>
              </w:rPr>
              <w:t>Bhg stengt</w:t>
            </w:r>
          </w:p>
          <w:p w14:paraId="6316F18F" w14:textId="2954A929" w:rsidR="00B9422B" w:rsidRPr="00276349" w:rsidRDefault="00B9422B" w:rsidP="00266285">
            <w:pPr>
              <w:autoSpaceDE/>
              <w:autoSpaceDN/>
              <w:adjustRightInd/>
              <w:rPr>
                <w:rFonts w:ascii="Calibri" w:eastAsia="Calibri" w:hAnsi="Calibri" w:cs="Times New Roman"/>
                <w:color w:val="404040"/>
                <w:sz w:val="20"/>
                <w:szCs w:val="20"/>
              </w:rPr>
            </w:pPr>
            <w:r w:rsidRPr="00972E7C">
              <w:rPr>
                <w:rFonts w:ascii="Calibri" w:eastAsia="Calibri" w:hAnsi="Calibri" w:cs="Times New Roman"/>
                <w:color w:val="FF0000"/>
                <w:sz w:val="20"/>
                <w:szCs w:val="20"/>
              </w:rPr>
              <w:t>I regi av FAU</w:t>
            </w:r>
          </w:p>
        </w:tc>
      </w:tr>
      <w:tr w:rsidR="008A3326" w:rsidRPr="00B24270" w14:paraId="53C73304" w14:textId="77777777" w:rsidTr="03EA73FE">
        <w:tc>
          <w:tcPr>
            <w:tcW w:w="1702" w:type="dxa"/>
          </w:tcPr>
          <w:p w14:paraId="79CFA2AB" w14:textId="35622DD1" w:rsidR="00266285" w:rsidRPr="00153215" w:rsidRDefault="00266285" w:rsidP="79087420">
            <w:pPr>
              <w:autoSpaceDE/>
              <w:autoSpaceDN/>
              <w:adjustRightInd/>
              <w:rPr>
                <w:rFonts w:ascii="Calibri" w:eastAsia="Calibri" w:hAnsi="Calibri" w:cs="Times New Roman"/>
                <w:b/>
                <w:bCs/>
                <w:color w:val="984806" w:themeColor="accent6" w:themeShade="80"/>
                <w:sz w:val="24"/>
                <w:szCs w:val="24"/>
              </w:rPr>
            </w:pPr>
            <w:r w:rsidRPr="79087420">
              <w:rPr>
                <w:rFonts w:ascii="Calibri" w:eastAsia="Calibri" w:hAnsi="Calibri" w:cs="Times New Roman"/>
                <w:b/>
                <w:bCs/>
                <w:color w:val="404040" w:themeColor="text1" w:themeTint="BF"/>
                <w:sz w:val="20"/>
                <w:szCs w:val="20"/>
              </w:rPr>
              <w:t>Mai</w:t>
            </w:r>
          </w:p>
          <w:p w14:paraId="1497D11C" w14:textId="58FFF159" w:rsidR="00266285" w:rsidRPr="00153215" w:rsidRDefault="00266285" w:rsidP="79087420">
            <w:pPr>
              <w:autoSpaceDE/>
              <w:autoSpaceDN/>
              <w:adjustRightInd/>
              <w:rPr>
                <w:rFonts w:ascii="Calibri" w:eastAsia="Calibri" w:hAnsi="Calibri" w:cs="Times New Roman"/>
                <w:b/>
                <w:bCs/>
                <w:color w:val="404040" w:themeColor="text1" w:themeTint="BF"/>
                <w:sz w:val="20"/>
                <w:szCs w:val="20"/>
              </w:rPr>
            </w:pPr>
          </w:p>
        </w:tc>
        <w:tc>
          <w:tcPr>
            <w:tcW w:w="2550" w:type="dxa"/>
          </w:tcPr>
          <w:p w14:paraId="20E3B410" w14:textId="1B32B324" w:rsidR="40B5E7F2" w:rsidRPr="000632A0" w:rsidRDefault="40B5E7F2" w:rsidP="79087420">
            <w:pPr>
              <w:pStyle w:val="Listeavsnitt"/>
              <w:ind w:left="0"/>
              <w:rPr>
                <w:rFonts w:ascii="Calibri" w:eastAsia="Calibri" w:hAnsi="Calibri" w:cs="Times New Roman"/>
                <w:color w:val="404040" w:themeColor="text1" w:themeTint="BF"/>
                <w:sz w:val="20"/>
                <w:szCs w:val="20"/>
              </w:rPr>
            </w:pPr>
            <w:r w:rsidRPr="000632A0">
              <w:rPr>
                <w:rFonts w:ascii="Calibri" w:eastAsia="Calibri" w:hAnsi="Calibri" w:cs="Times New Roman"/>
                <w:color w:val="404040" w:themeColor="text1" w:themeTint="BF"/>
                <w:sz w:val="20"/>
                <w:szCs w:val="20"/>
              </w:rPr>
              <w:t>01.mai</w:t>
            </w:r>
          </w:p>
          <w:p w14:paraId="4577724C" w14:textId="5FE87150" w:rsidR="4C7AB076" w:rsidRPr="000632A0" w:rsidRDefault="4C7AB076" w:rsidP="79087420">
            <w:pPr>
              <w:rPr>
                <w:rFonts w:ascii="Calibri" w:eastAsia="Calibri" w:hAnsi="Calibri" w:cs="Times New Roman"/>
                <w:color w:val="404040" w:themeColor="text1" w:themeTint="BF"/>
                <w:sz w:val="20"/>
                <w:szCs w:val="20"/>
              </w:rPr>
            </w:pPr>
            <w:r w:rsidRPr="000632A0">
              <w:rPr>
                <w:rFonts w:ascii="Calibri" w:eastAsia="Calibri" w:hAnsi="Calibri" w:cs="Times New Roman"/>
                <w:color w:val="404040" w:themeColor="text1" w:themeTint="BF"/>
                <w:sz w:val="20"/>
                <w:szCs w:val="20"/>
              </w:rPr>
              <w:t>0</w:t>
            </w:r>
            <w:r w:rsidR="00A80916">
              <w:rPr>
                <w:rFonts w:ascii="Calibri" w:eastAsia="Calibri" w:hAnsi="Calibri" w:cs="Times New Roman"/>
                <w:color w:val="404040" w:themeColor="text1" w:themeTint="BF"/>
                <w:sz w:val="20"/>
                <w:szCs w:val="20"/>
              </w:rPr>
              <w:t>8</w:t>
            </w:r>
            <w:r w:rsidRPr="000632A0">
              <w:rPr>
                <w:rFonts w:ascii="Calibri" w:eastAsia="Calibri" w:hAnsi="Calibri" w:cs="Times New Roman"/>
                <w:color w:val="404040" w:themeColor="text1" w:themeTint="BF"/>
                <w:sz w:val="20"/>
                <w:szCs w:val="20"/>
              </w:rPr>
              <w:t>. mai</w:t>
            </w:r>
          </w:p>
          <w:p w14:paraId="2627ABF6" w14:textId="02BED384" w:rsidR="00266285" w:rsidRPr="000632A0" w:rsidRDefault="00266285" w:rsidP="00266285">
            <w:pPr>
              <w:autoSpaceDE/>
              <w:autoSpaceDN/>
              <w:adjustRightInd/>
              <w:rPr>
                <w:rFonts w:ascii="Calibri" w:eastAsia="Calibri" w:hAnsi="Calibri" w:cs="Times New Roman"/>
                <w:color w:val="404040"/>
                <w:sz w:val="20"/>
                <w:szCs w:val="20"/>
              </w:rPr>
            </w:pPr>
            <w:r w:rsidRPr="5D15412E">
              <w:rPr>
                <w:rFonts w:ascii="Calibri" w:eastAsia="Calibri" w:hAnsi="Calibri" w:cs="Times New Roman"/>
                <w:color w:val="404040" w:themeColor="text1" w:themeTint="BF"/>
                <w:sz w:val="20"/>
                <w:szCs w:val="20"/>
              </w:rPr>
              <w:t>Uke 19</w:t>
            </w:r>
          </w:p>
          <w:p w14:paraId="6756E860" w14:textId="41A2554B" w:rsidR="79087420" w:rsidRPr="00667340" w:rsidRDefault="0DBAFDCD" w:rsidP="5D15412E">
            <w:pPr>
              <w:autoSpaceDE/>
              <w:autoSpaceDN/>
              <w:adjustRightInd/>
              <w:rPr>
                <w:rFonts w:ascii="Calibri" w:eastAsia="Calibri" w:hAnsi="Calibri" w:cs="Times New Roman"/>
                <w:color w:val="404040"/>
                <w:sz w:val="20"/>
                <w:szCs w:val="20"/>
              </w:rPr>
            </w:pPr>
            <w:r w:rsidRPr="03EA73FE">
              <w:rPr>
                <w:rFonts w:ascii="Calibri" w:eastAsia="Calibri" w:hAnsi="Calibri" w:cs="Times New Roman"/>
                <w:color w:val="000000" w:themeColor="text1"/>
                <w:sz w:val="20"/>
                <w:szCs w:val="20"/>
              </w:rPr>
              <w:t>1</w:t>
            </w:r>
            <w:r w:rsidR="0E5EE692" w:rsidRPr="03EA73FE">
              <w:rPr>
                <w:rFonts w:ascii="Calibri" w:eastAsia="Calibri" w:hAnsi="Calibri" w:cs="Times New Roman"/>
                <w:color w:val="000000" w:themeColor="text1"/>
                <w:sz w:val="20"/>
                <w:szCs w:val="20"/>
              </w:rPr>
              <w:t>6</w:t>
            </w:r>
            <w:r w:rsidRPr="03EA73FE">
              <w:rPr>
                <w:rFonts w:ascii="Calibri" w:eastAsia="Calibri" w:hAnsi="Calibri" w:cs="Times New Roman"/>
                <w:color w:val="000000" w:themeColor="text1"/>
                <w:sz w:val="20"/>
                <w:szCs w:val="20"/>
              </w:rPr>
              <w:t xml:space="preserve">. </w:t>
            </w:r>
            <w:r w:rsidR="5E859317" w:rsidRPr="03EA73FE">
              <w:rPr>
                <w:rFonts w:ascii="Calibri" w:eastAsia="Calibri" w:hAnsi="Calibri" w:cs="Times New Roman"/>
                <w:color w:val="000000" w:themeColor="text1"/>
                <w:sz w:val="20"/>
                <w:szCs w:val="20"/>
              </w:rPr>
              <w:t>M</w:t>
            </w:r>
            <w:r w:rsidRPr="03EA73FE">
              <w:rPr>
                <w:rFonts w:ascii="Calibri" w:eastAsia="Calibri" w:hAnsi="Calibri" w:cs="Times New Roman"/>
                <w:color w:val="000000" w:themeColor="text1"/>
                <w:sz w:val="20"/>
                <w:szCs w:val="20"/>
              </w:rPr>
              <w:t>ai</w:t>
            </w:r>
          </w:p>
          <w:p w14:paraId="031C57AC" w14:textId="50AB98B9" w:rsidR="337290C7" w:rsidRDefault="337290C7" w:rsidP="03EA73FE">
            <w:pPr>
              <w:rPr>
                <w:rFonts w:ascii="Calibri" w:eastAsia="Calibri" w:hAnsi="Calibri" w:cs="Times New Roman"/>
                <w:color w:val="000000" w:themeColor="text1"/>
                <w:sz w:val="20"/>
                <w:szCs w:val="20"/>
              </w:rPr>
            </w:pPr>
            <w:r w:rsidRPr="03EA73FE">
              <w:rPr>
                <w:rFonts w:ascii="Calibri" w:eastAsia="Calibri" w:hAnsi="Calibri" w:cs="Times New Roman"/>
                <w:color w:val="000000" w:themeColor="text1"/>
                <w:sz w:val="20"/>
                <w:szCs w:val="20"/>
              </w:rPr>
              <w:t>22. og 23. mai</w:t>
            </w:r>
          </w:p>
          <w:p w14:paraId="1F3DE23C" w14:textId="46DD8C6B" w:rsidR="00B157FB" w:rsidRPr="009D1E77" w:rsidRDefault="00667340" w:rsidP="79087420">
            <w:pPr>
              <w:autoSpaceDE/>
              <w:autoSpaceDN/>
              <w:adjustRightInd/>
              <w:rPr>
                <w:rFonts w:ascii="Calibri" w:eastAsia="Calibri" w:hAnsi="Calibri" w:cs="Times New Roman"/>
                <w:color w:val="404040"/>
                <w:sz w:val="20"/>
                <w:szCs w:val="20"/>
              </w:rPr>
            </w:pPr>
            <w:r>
              <w:rPr>
                <w:rFonts w:ascii="Calibri" w:eastAsia="Calibri" w:hAnsi="Calibri" w:cs="Times New Roman"/>
                <w:color w:val="404040"/>
                <w:sz w:val="20"/>
                <w:szCs w:val="20"/>
              </w:rPr>
              <w:t>29</w:t>
            </w:r>
            <w:r w:rsidR="00A51057" w:rsidRPr="000632A0">
              <w:rPr>
                <w:rFonts w:ascii="Calibri" w:eastAsia="Calibri" w:hAnsi="Calibri" w:cs="Times New Roman"/>
                <w:color w:val="404040"/>
                <w:sz w:val="20"/>
                <w:szCs w:val="20"/>
              </w:rPr>
              <w:t>.</w:t>
            </w:r>
            <w:r w:rsidR="00266285" w:rsidRPr="000632A0">
              <w:rPr>
                <w:rFonts w:ascii="Calibri" w:eastAsia="Calibri" w:hAnsi="Calibri" w:cs="Times New Roman"/>
                <w:color w:val="404040"/>
                <w:sz w:val="20"/>
                <w:szCs w:val="20"/>
              </w:rPr>
              <w:t xml:space="preserve"> mai</w:t>
            </w:r>
          </w:p>
        </w:tc>
        <w:tc>
          <w:tcPr>
            <w:tcW w:w="2145" w:type="dxa"/>
          </w:tcPr>
          <w:p w14:paraId="0874FAE8" w14:textId="31AFEE9A" w:rsidR="00266285" w:rsidRDefault="1037773D" w:rsidP="79087420">
            <w:pPr>
              <w:autoSpaceDE/>
              <w:autoSpaceDN/>
              <w:adjustRightInd/>
              <w:rPr>
                <w:rFonts w:ascii="Calibri" w:eastAsia="Calibri" w:hAnsi="Calibri" w:cs="Times New Roman"/>
                <w:color w:val="984806" w:themeColor="accent6" w:themeShade="80"/>
                <w:sz w:val="20"/>
                <w:szCs w:val="20"/>
              </w:rPr>
            </w:pPr>
            <w:r w:rsidRPr="79087420">
              <w:rPr>
                <w:rFonts w:ascii="Calibri" w:eastAsia="Calibri" w:hAnsi="Calibri" w:cs="Times New Roman"/>
                <w:color w:val="auto"/>
                <w:sz w:val="20"/>
                <w:szCs w:val="20"/>
              </w:rPr>
              <w:t>Arbeidernes dag</w:t>
            </w:r>
          </w:p>
          <w:p w14:paraId="0B7140B0" w14:textId="77777777" w:rsidR="00B157FB" w:rsidRDefault="00B157FB" w:rsidP="79087420">
            <w:pPr>
              <w:autoSpaceDE/>
              <w:autoSpaceDN/>
              <w:adjustRightInd/>
              <w:rPr>
                <w:rFonts w:ascii="Calibri" w:eastAsia="Calibri" w:hAnsi="Calibri" w:cs="Times New Roman"/>
                <w:b/>
                <w:bCs/>
                <w:color w:val="984806" w:themeColor="accent6" w:themeShade="80"/>
                <w:sz w:val="20"/>
                <w:szCs w:val="20"/>
              </w:rPr>
            </w:pPr>
          </w:p>
          <w:p w14:paraId="2065377D" w14:textId="77777777" w:rsidR="00B157FB" w:rsidRDefault="00B157FB" w:rsidP="79087420">
            <w:pPr>
              <w:autoSpaceDE/>
              <w:autoSpaceDN/>
              <w:adjustRightInd/>
              <w:rPr>
                <w:rFonts w:ascii="Calibri" w:eastAsia="Calibri" w:hAnsi="Calibri" w:cs="Times New Roman"/>
                <w:b/>
                <w:bCs/>
                <w:color w:val="984806" w:themeColor="accent6" w:themeShade="80"/>
                <w:sz w:val="20"/>
                <w:szCs w:val="20"/>
              </w:rPr>
            </w:pPr>
          </w:p>
          <w:p w14:paraId="53F524A2" w14:textId="77777777" w:rsidR="00B157FB" w:rsidRDefault="00B157FB" w:rsidP="79087420">
            <w:pPr>
              <w:autoSpaceDE/>
              <w:autoSpaceDN/>
              <w:adjustRightInd/>
              <w:rPr>
                <w:rFonts w:ascii="Calibri" w:eastAsia="Calibri" w:hAnsi="Calibri" w:cs="Times New Roman"/>
                <w:b/>
                <w:bCs/>
                <w:color w:val="984806" w:themeColor="accent6" w:themeShade="80"/>
                <w:sz w:val="20"/>
                <w:szCs w:val="20"/>
              </w:rPr>
            </w:pPr>
          </w:p>
          <w:p w14:paraId="7165040E" w14:textId="0840A5D0" w:rsidR="03EA73FE" w:rsidRDefault="03EA73FE" w:rsidP="03EA73FE">
            <w:pPr>
              <w:rPr>
                <w:rFonts w:ascii="Calibri" w:eastAsia="Calibri" w:hAnsi="Calibri" w:cs="Times New Roman"/>
                <w:b/>
                <w:bCs/>
                <w:color w:val="984806" w:themeColor="accent6" w:themeShade="80"/>
                <w:sz w:val="20"/>
                <w:szCs w:val="20"/>
              </w:rPr>
            </w:pPr>
          </w:p>
          <w:p w14:paraId="241CE114" w14:textId="5C7E66B3" w:rsidR="00B157FB" w:rsidRPr="004C41A1" w:rsidRDefault="007D237A" w:rsidP="5D15412E">
            <w:pPr>
              <w:autoSpaceDE/>
              <w:autoSpaceDN/>
              <w:adjustRightInd/>
              <w:rPr>
                <w:rFonts w:ascii="Calibri" w:eastAsia="Calibri" w:hAnsi="Calibri" w:cs="Times New Roman"/>
                <w:color w:val="auto"/>
                <w:sz w:val="20"/>
                <w:szCs w:val="20"/>
              </w:rPr>
            </w:pPr>
            <w:r w:rsidRPr="5D15412E">
              <w:rPr>
                <w:rFonts w:ascii="Calibri" w:eastAsia="Calibri" w:hAnsi="Calibri" w:cs="Times New Roman"/>
                <w:color w:val="auto"/>
                <w:sz w:val="20"/>
                <w:szCs w:val="20"/>
              </w:rPr>
              <w:t>K</w:t>
            </w:r>
            <w:r w:rsidR="00667340" w:rsidRPr="5D15412E">
              <w:rPr>
                <w:rFonts w:ascii="Calibri" w:eastAsia="Calibri" w:hAnsi="Calibri" w:cs="Times New Roman"/>
                <w:color w:val="auto"/>
                <w:sz w:val="20"/>
                <w:szCs w:val="20"/>
              </w:rPr>
              <w:t>risti</w:t>
            </w:r>
            <w:r w:rsidR="78C05A2E" w:rsidRPr="5D15412E">
              <w:rPr>
                <w:rFonts w:ascii="Calibri" w:eastAsia="Calibri" w:hAnsi="Calibri" w:cs="Times New Roman"/>
                <w:color w:val="auto"/>
                <w:sz w:val="20"/>
                <w:szCs w:val="20"/>
              </w:rPr>
              <w:t xml:space="preserve"> H</w:t>
            </w:r>
            <w:r w:rsidRPr="5D15412E">
              <w:rPr>
                <w:rFonts w:ascii="Calibri" w:eastAsia="Calibri" w:hAnsi="Calibri" w:cs="Times New Roman"/>
                <w:color w:val="auto"/>
                <w:sz w:val="20"/>
                <w:szCs w:val="20"/>
              </w:rPr>
              <w:t>immelfartsdag</w:t>
            </w:r>
          </w:p>
        </w:tc>
        <w:tc>
          <w:tcPr>
            <w:tcW w:w="3385" w:type="dxa"/>
          </w:tcPr>
          <w:p w14:paraId="7BAFF4F6" w14:textId="429CAAB3" w:rsidR="07427069" w:rsidRDefault="07427069" w:rsidP="79087420">
            <w:pPr>
              <w:rPr>
                <w:rFonts w:ascii="Calibri" w:eastAsia="Calibri" w:hAnsi="Calibri" w:cs="Times New Roman"/>
                <w:color w:val="404040" w:themeColor="text1" w:themeTint="BF"/>
                <w:sz w:val="20"/>
                <w:szCs w:val="20"/>
              </w:rPr>
            </w:pPr>
            <w:r w:rsidRPr="79087420">
              <w:rPr>
                <w:rFonts w:ascii="Calibri" w:eastAsia="Calibri" w:hAnsi="Calibri" w:cs="Times New Roman"/>
                <w:color w:val="404040" w:themeColor="text1" w:themeTint="BF"/>
                <w:sz w:val="20"/>
                <w:szCs w:val="20"/>
              </w:rPr>
              <w:t>Bhg stengt</w:t>
            </w:r>
          </w:p>
          <w:p w14:paraId="2B92EE0D" w14:textId="77777777" w:rsidR="00A80916" w:rsidRPr="00B24270" w:rsidRDefault="00A80916" w:rsidP="00A80916">
            <w:pPr>
              <w:autoSpaceDE/>
              <w:autoSpaceDN/>
              <w:adjustRightInd/>
              <w:rPr>
                <w:rFonts w:ascii="Calibri" w:eastAsia="Calibri" w:hAnsi="Calibri" w:cs="Times New Roman"/>
                <w:color w:val="404040"/>
                <w:sz w:val="20"/>
                <w:szCs w:val="20"/>
              </w:rPr>
            </w:pPr>
            <w:r>
              <w:rPr>
                <w:rFonts w:ascii="Calibri" w:eastAsia="Calibri" w:hAnsi="Calibri" w:cs="Times New Roman"/>
                <w:color w:val="404040"/>
                <w:sz w:val="20"/>
                <w:szCs w:val="20"/>
              </w:rPr>
              <w:t>K</w:t>
            </w:r>
            <w:r w:rsidRPr="00B24270">
              <w:rPr>
                <w:rFonts w:ascii="Calibri" w:eastAsia="Calibri" w:hAnsi="Calibri" w:cs="Times New Roman"/>
                <w:color w:val="404040"/>
                <w:sz w:val="20"/>
                <w:szCs w:val="20"/>
              </w:rPr>
              <w:t>onsert</w:t>
            </w:r>
            <w:r>
              <w:rPr>
                <w:rFonts w:ascii="Calibri" w:eastAsia="Calibri" w:hAnsi="Calibri" w:cs="Times New Roman"/>
                <w:color w:val="404040"/>
                <w:sz w:val="20"/>
                <w:szCs w:val="20"/>
              </w:rPr>
              <w:t xml:space="preserve"> i forbindelse med kulturuken</w:t>
            </w:r>
          </w:p>
          <w:p w14:paraId="451E35AD" w14:textId="77777777" w:rsidR="009729A3" w:rsidRDefault="00266285" w:rsidP="00266285">
            <w:pPr>
              <w:autoSpaceDE/>
              <w:autoSpaceDN/>
              <w:adjustRightInd/>
              <w:rPr>
                <w:rFonts w:ascii="Calibri" w:eastAsia="Calibri" w:hAnsi="Calibri" w:cs="Times New Roman"/>
                <w:color w:val="404040"/>
                <w:sz w:val="20"/>
                <w:szCs w:val="20"/>
              </w:rPr>
            </w:pPr>
            <w:r w:rsidRPr="5D15412E">
              <w:rPr>
                <w:rFonts w:ascii="Calibri" w:eastAsia="Calibri" w:hAnsi="Calibri" w:cs="Times New Roman"/>
                <w:color w:val="404040" w:themeColor="text1" w:themeTint="BF"/>
                <w:sz w:val="20"/>
                <w:szCs w:val="20"/>
              </w:rPr>
              <w:t>Kulturuke</w:t>
            </w:r>
            <w:r w:rsidR="009729A3" w:rsidRPr="5D15412E">
              <w:rPr>
                <w:rFonts w:ascii="Calibri" w:eastAsia="Calibri" w:hAnsi="Calibri" w:cs="Times New Roman"/>
                <w:color w:val="404040" w:themeColor="text1" w:themeTint="BF"/>
                <w:sz w:val="20"/>
                <w:szCs w:val="20"/>
              </w:rPr>
              <w:t xml:space="preserve"> med</w:t>
            </w:r>
            <w:r w:rsidRPr="5D15412E">
              <w:rPr>
                <w:rFonts w:ascii="Calibri" w:eastAsia="Calibri" w:hAnsi="Calibri" w:cs="Times New Roman"/>
                <w:color w:val="404040" w:themeColor="text1" w:themeTint="BF"/>
                <w:sz w:val="20"/>
                <w:szCs w:val="20"/>
              </w:rPr>
              <w:t xml:space="preserve"> utstilling</w:t>
            </w:r>
            <w:r w:rsidR="009729A3" w:rsidRPr="5D15412E">
              <w:rPr>
                <w:rFonts w:ascii="Calibri" w:eastAsia="Calibri" w:hAnsi="Calibri" w:cs="Times New Roman"/>
                <w:color w:val="404040" w:themeColor="text1" w:themeTint="BF"/>
                <w:sz w:val="20"/>
                <w:szCs w:val="20"/>
              </w:rPr>
              <w:t xml:space="preserve"> </w:t>
            </w:r>
          </w:p>
          <w:p w14:paraId="186767EA" w14:textId="1F6A4A31" w:rsidR="00266285" w:rsidRPr="00B24270" w:rsidRDefault="18D8B85A" w:rsidP="5D15412E">
            <w:pPr>
              <w:autoSpaceDE/>
              <w:autoSpaceDN/>
              <w:adjustRightInd/>
              <w:rPr>
                <w:rFonts w:ascii="Calibri" w:eastAsia="Calibri" w:hAnsi="Calibri" w:cs="Times New Roman"/>
                <w:color w:val="404040"/>
                <w:sz w:val="20"/>
                <w:szCs w:val="20"/>
              </w:rPr>
            </w:pPr>
            <w:r w:rsidRPr="03EA73FE">
              <w:rPr>
                <w:rFonts w:ascii="Calibri" w:eastAsia="Calibri" w:hAnsi="Calibri" w:cs="Times New Roman"/>
                <w:color w:val="000000" w:themeColor="text1"/>
                <w:sz w:val="20"/>
                <w:szCs w:val="20"/>
              </w:rPr>
              <w:t>Vi markerer 17.mai</w:t>
            </w:r>
          </w:p>
          <w:p w14:paraId="589BCD72" w14:textId="1AB398BA" w:rsidR="23D85886" w:rsidRDefault="23D85886" w:rsidP="03EA73FE">
            <w:pPr>
              <w:rPr>
                <w:rFonts w:ascii="Calibri" w:eastAsia="Calibri" w:hAnsi="Calibri" w:cs="Times New Roman"/>
                <w:color w:val="404040" w:themeColor="text1" w:themeTint="BF"/>
                <w:sz w:val="20"/>
                <w:szCs w:val="20"/>
              </w:rPr>
            </w:pPr>
            <w:r w:rsidRPr="03EA73FE">
              <w:rPr>
                <w:rFonts w:ascii="Calibri" w:eastAsia="Calibri" w:hAnsi="Calibri" w:cs="Times New Roman"/>
                <w:color w:val="404040" w:themeColor="text1" w:themeTint="BF"/>
                <w:sz w:val="20"/>
                <w:szCs w:val="20"/>
              </w:rPr>
              <w:t>Fotografering</w:t>
            </w:r>
          </w:p>
          <w:p w14:paraId="02F38879" w14:textId="4F35A6EF" w:rsidR="00C20A49" w:rsidRPr="00B24270" w:rsidRDefault="00C20A49" w:rsidP="00266285">
            <w:pPr>
              <w:autoSpaceDE/>
              <w:autoSpaceDN/>
              <w:adjustRightInd/>
              <w:rPr>
                <w:rFonts w:ascii="Calibri" w:eastAsia="Calibri" w:hAnsi="Calibri" w:cs="Times New Roman"/>
                <w:b/>
                <w:bCs/>
                <w:color w:val="984806" w:themeColor="accent6" w:themeShade="80"/>
                <w:sz w:val="24"/>
                <w:szCs w:val="24"/>
              </w:rPr>
            </w:pPr>
            <w:r>
              <w:rPr>
                <w:rFonts w:ascii="Calibri" w:eastAsia="Calibri" w:hAnsi="Calibri" w:cs="Times New Roman"/>
                <w:color w:val="404040"/>
                <w:sz w:val="20"/>
                <w:szCs w:val="20"/>
              </w:rPr>
              <w:t>Bhg stengt</w:t>
            </w:r>
          </w:p>
        </w:tc>
      </w:tr>
      <w:tr w:rsidR="008A3326" w:rsidRPr="00B24270" w14:paraId="5C5A952F" w14:textId="77777777" w:rsidTr="03EA73FE">
        <w:tc>
          <w:tcPr>
            <w:tcW w:w="1702" w:type="dxa"/>
          </w:tcPr>
          <w:p w14:paraId="535D3305" w14:textId="1CE0E6A6" w:rsidR="00266285" w:rsidRPr="00153215" w:rsidRDefault="00266285" w:rsidP="00266285">
            <w:pPr>
              <w:autoSpaceDE/>
              <w:autoSpaceDN/>
              <w:adjustRightInd/>
              <w:rPr>
                <w:rFonts w:ascii="Calibri" w:eastAsia="Calibri" w:hAnsi="Calibri" w:cs="Times New Roman"/>
                <w:b/>
                <w:bCs/>
                <w:color w:val="984806" w:themeColor="accent6" w:themeShade="80"/>
                <w:sz w:val="24"/>
                <w:szCs w:val="24"/>
              </w:rPr>
            </w:pPr>
            <w:r w:rsidRPr="00153215">
              <w:rPr>
                <w:rFonts w:ascii="Calibri" w:eastAsia="Calibri" w:hAnsi="Calibri" w:cs="Times New Roman"/>
                <w:b/>
                <w:bCs/>
                <w:color w:val="404040"/>
                <w:sz w:val="20"/>
                <w:szCs w:val="20"/>
              </w:rPr>
              <w:t>Juni</w:t>
            </w:r>
          </w:p>
        </w:tc>
        <w:tc>
          <w:tcPr>
            <w:tcW w:w="2550" w:type="dxa"/>
          </w:tcPr>
          <w:p w14:paraId="59D07ACE" w14:textId="3CEE06C9" w:rsidR="2A235AA0" w:rsidRPr="000632A0" w:rsidRDefault="5A3F17FB" w:rsidP="79087420">
            <w:pPr>
              <w:rPr>
                <w:rFonts w:ascii="Calibri" w:eastAsia="Calibri" w:hAnsi="Calibri" w:cs="Times New Roman"/>
                <w:color w:val="404040" w:themeColor="text1" w:themeTint="BF"/>
                <w:sz w:val="20"/>
                <w:szCs w:val="20"/>
              </w:rPr>
            </w:pPr>
            <w:r w:rsidRPr="03EA73FE">
              <w:rPr>
                <w:rFonts w:ascii="Calibri" w:eastAsia="Calibri" w:hAnsi="Calibri" w:cs="Times New Roman"/>
                <w:color w:val="404040" w:themeColor="text1" w:themeTint="BF"/>
                <w:sz w:val="20"/>
                <w:szCs w:val="20"/>
              </w:rPr>
              <w:t>10</w:t>
            </w:r>
            <w:r w:rsidR="0CB99385" w:rsidRPr="03EA73FE">
              <w:rPr>
                <w:rFonts w:ascii="Calibri" w:eastAsia="Calibri" w:hAnsi="Calibri" w:cs="Times New Roman"/>
                <w:color w:val="404040" w:themeColor="text1" w:themeTint="BF"/>
                <w:sz w:val="20"/>
                <w:szCs w:val="20"/>
              </w:rPr>
              <w:t>. juni</w:t>
            </w:r>
          </w:p>
          <w:p w14:paraId="7DAE61AC" w14:textId="27CCB883" w:rsidR="00266285" w:rsidRPr="000632A0" w:rsidRDefault="009D354D" w:rsidP="79087420">
            <w:pPr>
              <w:autoSpaceDE/>
              <w:autoSpaceDN/>
              <w:adjustRightInd/>
              <w:rPr>
                <w:rFonts w:ascii="Calibri" w:eastAsia="Calibri" w:hAnsi="Calibri" w:cs="Times New Roman"/>
                <w:color w:val="404040"/>
                <w:sz w:val="20"/>
                <w:szCs w:val="20"/>
              </w:rPr>
            </w:pPr>
            <w:r w:rsidRPr="03EA73FE">
              <w:rPr>
                <w:rFonts w:ascii="Calibri" w:eastAsia="Calibri" w:hAnsi="Calibri" w:cs="Times New Roman"/>
                <w:color w:val="404040" w:themeColor="text1" w:themeTint="BF"/>
                <w:sz w:val="20"/>
                <w:szCs w:val="20"/>
              </w:rPr>
              <w:t>1</w:t>
            </w:r>
            <w:r w:rsidR="186365F9" w:rsidRPr="03EA73FE">
              <w:rPr>
                <w:rFonts w:ascii="Calibri" w:eastAsia="Calibri" w:hAnsi="Calibri" w:cs="Times New Roman"/>
                <w:color w:val="404040" w:themeColor="text1" w:themeTint="BF"/>
                <w:sz w:val="20"/>
                <w:szCs w:val="20"/>
              </w:rPr>
              <w:t>1</w:t>
            </w:r>
            <w:r w:rsidR="5954F656" w:rsidRPr="03EA73FE">
              <w:rPr>
                <w:rFonts w:ascii="Calibri" w:eastAsia="Calibri" w:hAnsi="Calibri" w:cs="Times New Roman"/>
                <w:color w:val="404040" w:themeColor="text1" w:themeTint="BF"/>
                <w:sz w:val="20"/>
                <w:szCs w:val="20"/>
              </w:rPr>
              <w:t>.</w:t>
            </w:r>
            <w:r w:rsidR="18D8B85A" w:rsidRPr="03EA73FE">
              <w:rPr>
                <w:rFonts w:ascii="Calibri" w:eastAsia="Calibri" w:hAnsi="Calibri" w:cs="Times New Roman"/>
                <w:color w:val="404040" w:themeColor="text1" w:themeTint="BF"/>
                <w:sz w:val="20"/>
                <w:szCs w:val="20"/>
              </w:rPr>
              <w:t xml:space="preserve"> </w:t>
            </w:r>
            <w:r w:rsidR="2379B028" w:rsidRPr="03EA73FE">
              <w:rPr>
                <w:rFonts w:ascii="Calibri" w:eastAsia="Calibri" w:hAnsi="Calibri" w:cs="Times New Roman"/>
                <w:color w:val="404040" w:themeColor="text1" w:themeTint="BF"/>
                <w:sz w:val="20"/>
                <w:szCs w:val="20"/>
              </w:rPr>
              <w:t>J</w:t>
            </w:r>
            <w:r w:rsidR="18D8B85A" w:rsidRPr="03EA73FE">
              <w:rPr>
                <w:rFonts w:ascii="Calibri" w:eastAsia="Calibri" w:hAnsi="Calibri" w:cs="Times New Roman"/>
                <w:color w:val="404040" w:themeColor="text1" w:themeTint="BF"/>
                <w:sz w:val="20"/>
                <w:szCs w:val="20"/>
              </w:rPr>
              <w:t>uni</w:t>
            </w:r>
            <w:r w:rsidR="2379B028" w:rsidRPr="03EA73FE">
              <w:rPr>
                <w:rFonts w:ascii="Calibri" w:eastAsia="Calibri" w:hAnsi="Calibri" w:cs="Times New Roman"/>
                <w:color w:val="404040" w:themeColor="text1" w:themeTint="BF"/>
                <w:sz w:val="20"/>
                <w:szCs w:val="20"/>
              </w:rPr>
              <w:t xml:space="preserve"> (evt 4. juni)</w:t>
            </w:r>
          </w:p>
          <w:p w14:paraId="397B28E6" w14:textId="1E259EA1" w:rsidR="00C11EC9" w:rsidRPr="000632A0" w:rsidRDefault="50E32E6E" w:rsidP="79087420">
            <w:pPr>
              <w:autoSpaceDE/>
              <w:autoSpaceDN/>
              <w:adjustRightInd/>
              <w:rPr>
                <w:rFonts w:ascii="Calibri" w:eastAsia="Calibri" w:hAnsi="Calibri" w:cs="Times New Roman"/>
                <w:color w:val="984806" w:themeColor="accent6" w:themeShade="80"/>
                <w:sz w:val="20"/>
                <w:szCs w:val="20"/>
              </w:rPr>
            </w:pPr>
            <w:r w:rsidRPr="03EA73FE">
              <w:rPr>
                <w:rFonts w:ascii="Calibri" w:eastAsia="Calibri" w:hAnsi="Calibri" w:cs="Times New Roman"/>
                <w:color w:val="auto"/>
                <w:sz w:val="20"/>
                <w:szCs w:val="20"/>
              </w:rPr>
              <w:t>Uke 25</w:t>
            </w:r>
          </w:p>
        </w:tc>
        <w:tc>
          <w:tcPr>
            <w:tcW w:w="2145" w:type="dxa"/>
          </w:tcPr>
          <w:p w14:paraId="1A91BB80" w14:textId="788DA7A8" w:rsidR="001A76F4" w:rsidRPr="001A76F4" w:rsidRDefault="170500EC" w:rsidP="79087420">
            <w:pPr>
              <w:autoSpaceDE/>
              <w:autoSpaceDN/>
              <w:adjustRightInd/>
              <w:rPr>
                <w:rFonts w:ascii="Calibri" w:eastAsia="Calibri" w:hAnsi="Calibri" w:cs="Times New Roman"/>
                <w:color w:val="404040" w:themeColor="text1" w:themeTint="BF"/>
                <w:sz w:val="20"/>
                <w:szCs w:val="20"/>
              </w:rPr>
            </w:pPr>
            <w:r w:rsidRPr="79087420">
              <w:rPr>
                <w:rFonts w:ascii="Calibri" w:eastAsia="Calibri" w:hAnsi="Calibri" w:cs="Times New Roman"/>
                <w:color w:val="404040" w:themeColor="text1" w:themeTint="BF"/>
                <w:sz w:val="20"/>
                <w:szCs w:val="20"/>
              </w:rPr>
              <w:t>18.00-19.30</w:t>
            </w:r>
          </w:p>
          <w:p w14:paraId="44DCD07A" w14:textId="516E454D" w:rsidR="001A76F4" w:rsidRPr="001A76F4" w:rsidRDefault="428543D7" w:rsidP="79087420">
            <w:pPr>
              <w:autoSpaceDE/>
              <w:autoSpaceDN/>
              <w:adjustRightInd/>
              <w:rPr>
                <w:rFonts w:ascii="Calibri" w:eastAsia="Calibri" w:hAnsi="Calibri" w:cs="Times New Roman"/>
                <w:color w:val="404040" w:themeColor="text1" w:themeTint="BF"/>
                <w:sz w:val="20"/>
                <w:szCs w:val="20"/>
              </w:rPr>
            </w:pPr>
            <w:r w:rsidRPr="03EA73FE">
              <w:rPr>
                <w:rFonts w:ascii="Calibri" w:eastAsia="Calibri" w:hAnsi="Calibri" w:cs="Times New Roman"/>
                <w:color w:val="404040" w:themeColor="text1" w:themeTint="BF"/>
                <w:sz w:val="20"/>
                <w:szCs w:val="20"/>
              </w:rPr>
              <w:t>Sommerfest</w:t>
            </w:r>
          </w:p>
        </w:tc>
        <w:tc>
          <w:tcPr>
            <w:tcW w:w="3385" w:type="dxa"/>
          </w:tcPr>
          <w:p w14:paraId="671EF9C6" w14:textId="706EBB10" w:rsidR="0EE968D1" w:rsidRDefault="0EE968D1" w:rsidP="79087420">
            <w:pPr>
              <w:rPr>
                <w:rFonts w:ascii="Calibri" w:eastAsia="Calibri" w:hAnsi="Calibri" w:cs="Times New Roman"/>
                <w:color w:val="404040" w:themeColor="text1" w:themeTint="BF"/>
                <w:sz w:val="20"/>
                <w:szCs w:val="20"/>
              </w:rPr>
            </w:pPr>
            <w:r w:rsidRPr="79087420">
              <w:rPr>
                <w:rFonts w:ascii="Calibri" w:eastAsia="Calibri" w:hAnsi="Calibri" w:cs="Times New Roman"/>
                <w:color w:val="404040" w:themeColor="text1" w:themeTint="BF"/>
                <w:sz w:val="20"/>
                <w:szCs w:val="20"/>
              </w:rPr>
              <w:t>Foreldremøte nye foreldre</w:t>
            </w:r>
          </w:p>
          <w:p w14:paraId="5FBC2E37" w14:textId="77777777" w:rsidR="00266285" w:rsidRPr="00B24270" w:rsidRDefault="00266285" w:rsidP="00266285">
            <w:pPr>
              <w:autoSpaceDE/>
              <w:autoSpaceDN/>
              <w:adjustRightInd/>
              <w:rPr>
                <w:rFonts w:ascii="Calibri" w:eastAsia="Calibri" w:hAnsi="Calibri" w:cs="Times New Roman"/>
                <w:color w:val="404040"/>
                <w:sz w:val="20"/>
                <w:szCs w:val="20"/>
              </w:rPr>
            </w:pPr>
            <w:r w:rsidRPr="79087420">
              <w:rPr>
                <w:rFonts w:ascii="Calibri" w:eastAsia="Calibri" w:hAnsi="Calibri" w:cs="Times New Roman"/>
                <w:color w:val="404040" w:themeColor="text1" w:themeTint="BF"/>
                <w:sz w:val="20"/>
                <w:szCs w:val="20"/>
              </w:rPr>
              <w:t>Sommerfest (FAU)</w:t>
            </w:r>
          </w:p>
          <w:p w14:paraId="6636B8C0" w14:textId="03C02643" w:rsidR="00E92911" w:rsidRPr="00E92911" w:rsidRDefault="50E32E6E" w:rsidP="03EA73FE">
            <w:pPr>
              <w:autoSpaceDE/>
              <w:autoSpaceDN/>
              <w:adjustRightInd/>
              <w:rPr>
                <w:rFonts w:ascii="Calibri" w:eastAsia="Calibri" w:hAnsi="Calibri" w:cs="Times New Roman"/>
                <w:color w:val="984806" w:themeColor="accent6" w:themeShade="80"/>
                <w:sz w:val="20"/>
                <w:szCs w:val="20"/>
              </w:rPr>
            </w:pPr>
            <w:r w:rsidRPr="03EA73FE">
              <w:rPr>
                <w:rFonts w:ascii="Calibri" w:eastAsia="Calibri" w:hAnsi="Calibri" w:cs="Times New Roman"/>
                <w:color w:val="auto"/>
                <w:sz w:val="20"/>
                <w:szCs w:val="20"/>
              </w:rPr>
              <w:t xml:space="preserve">Markering av </w:t>
            </w:r>
            <w:r w:rsidR="732572AA" w:rsidRPr="03EA73FE">
              <w:rPr>
                <w:rFonts w:ascii="Calibri" w:eastAsia="Calibri" w:hAnsi="Calibri" w:cs="Times New Roman"/>
                <w:color w:val="auto"/>
                <w:sz w:val="20"/>
                <w:szCs w:val="20"/>
              </w:rPr>
              <w:t>mangfold</w:t>
            </w:r>
          </w:p>
        </w:tc>
      </w:tr>
      <w:tr w:rsidR="008A3326" w:rsidRPr="00B24270" w14:paraId="6E27E03A" w14:textId="77777777" w:rsidTr="03EA73FE">
        <w:tc>
          <w:tcPr>
            <w:tcW w:w="1702" w:type="dxa"/>
          </w:tcPr>
          <w:p w14:paraId="1EDB1B23" w14:textId="0214B381" w:rsidR="00266285" w:rsidRPr="00153215" w:rsidRDefault="00266285" w:rsidP="00266285">
            <w:pPr>
              <w:autoSpaceDE/>
              <w:autoSpaceDN/>
              <w:adjustRightInd/>
              <w:rPr>
                <w:rFonts w:ascii="Calibri" w:eastAsia="Calibri" w:hAnsi="Calibri" w:cs="Times New Roman"/>
                <w:b/>
                <w:bCs/>
                <w:color w:val="984806" w:themeColor="accent6" w:themeShade="80"/>
                <w:sz w:val="20"/>
                <w:szCs w:val="20"/>
              </w:rPr>
            </w:pPr>
            <w:r w:rsidRPr="00153215">
              <w:rPr>
                <w:rFonts w:ascii="Calibri" w:eastAsia="Calibri" w:hAnsi="Calibri" w:cs="Times New Roman"/>
                <w:b/>
                <w:bCs/>
                <w:color w:val="404040"/>
                <w:sz w:val="20"/>
                <w:szCs w:val="20"/>
              </w:rPr>
              <w:t>Juli</w:t>
            </w:r>
          </w:p>
        </w:tc>
        <w:tc>
          <w:tcPr>
            <w:tcW w:w="2550" w:type="dxa"/>
          </w:tcPr>
          <w:p w14:paraId="6F36FEA1" w14:textId="77777777" w:rsidR="00266285" w:rsidRPr="000632A0" w:rsidRDefault="00266285" w:rsidP="00266285">
            <w:pPr>
              <w:autoSpaceDE/>
              <w:autoSpaceDN/>
              <w:adjustRightInd/>
              <w:rPr>
                <w:rFonts w:ascii="Calibri" w:eastAsia="Calibri" w:hAnsi="Calibri" w:cs="Times New Roman"/>
                <w:color w:val="404040"/>
                <w:sz w:val="20"/>
                <w:szCs w:val="20"/>
              </w:rPr>
            </w:pPr>
            <w:r w:rsidRPr="000632A0">
              <w:rPr>
                <w:rFonts w:ascii="Calibri" w:eastAsia="Calibri" w:hAnsi="Calibri" w:cs="Times New Roman"/>
                <w:color w:val="404040"/>
                <w:sz w:val="20"/>
                <w:szCs w:val="20"/>
              </w:rPr>
              <w:t xml:space="preserve">Uke 25-28 </w:t>
            </w:r>
          </w:p>
          <w:p w14:paraId="56ACBDBE" w14:textId="2BD34B1F" w:rsidR="00266285" w:rsidRPr="00B32D0A" w:rsidRDefault="00266285" w:rsidP="00266285">
            <w:pPr>
              <w:autoSpaceDE/>
              <w:autoSpaceDN/>
              <w:adjustRightInd/>
              <w:rPr>
                <w:rFonts w:ascii="Calibri" w:eastAsia="Calibri" w:hAnsi="Calibri" w:cs="Times New Roman"/>
                <w:color w:val="984806" w:themeColor="accent6" w:themeShade="80"/>
                <w:sz w:val="20"/>
                <w:szCs w:val="20"/>
              </w:rPr>
            </w:pPr>
            <w:r w:rsidRPr="00B32D0A">
              <w:rPr>
                <w:rFonts w:ascii="Calibri" w:eastAsia="Calibri" w:hAnsi="Calibri" w:cs="Times New Roman"/>
                <w:color w:val="404040" w:themeColor="text1" w:themeTint="BF"/>
                <w:sz w:val="20"/>
                <w:szCs w:val="20"/>
              </w:rPr>
              <w:lastRenderedPageBreak/>
              <w:t>Uke 28 og 29 fellesferie</w:t>
            </w:r>
          </w:p>
        </w:tc>
        <w:tc>
          <w:tcPr>
            <w:tcW w:w="2145" w:type="dxa"/>
          </w:tcPr>
          <w:p w14:paraId="3BF80C6C" w14:textId="77777777" w:rsidR="00266285" w:rsidRPr="00153215" w:rsidRDefault="00266285" w:rsidP="00266285">
            <w:pPr>
              <w:autoSpaceDE/>
              <w:autoSpaceDN/>
              <w:adjustRightInd/>
              <w:rPr>
                <w:rFonts w:ascii="Calibri" w:eastAsia="Calibri" w:hAnsi="Calibri" w:cs="Times New Roman"/>
                <w:color w:val="984806" w:themeColor="accent6" w:themeShade="80"/>
                <w:sz w:val="20"/>
                <w:szCs w:val="20"/>
              </w:rPr>
            </w:pPr>
          </w:p>
        </w:tc>
        <w:tc>
          <w:tcPr>
            <w:tcW w:w="3385" w:type="dxa"/>
          </w:tcPr>
          <w:p w14:paraId="63F5AC91" w14:textId="560B7B7D" w:rsidR="00266285" w:rsidRPr="00153215" w:rsidRDefault="00266285" w:rsidP="00266285">
            <w:pPr>
              <w:autoSpaceDE/>
              <w:autoSpaceDN/>
              <w:adjustRightInd/>
              <w:rPr>
                <w:rFonts w:ascii="Calibri" w:eastAsia="Calibri" w:hAnsi="Calibri" w:cs="Times New Roman"/>
                <w:color w:val="404040"/>
                <w:sz w:val="20"/>
                <w:szCs w:val="20"/>
              </w:rPr>
            </w:pPr>
            <w:r w:rsidRPr="79087420">
              <w:rPr>
                <w:rFonts w:ascii="Calibri" w:eastAsia="Calibri" w:hAnsi="Calibri" w:cs="Times New Roman"/>
                <w:color w:val="404040" w:themeColor="text1" w:themeTint="BF"/>
                <w:sz w:val="20"/>
                <w:szCs w:val="20"/>
              </w:rPr>
              <w:t>Sommerplaner</w:t>
            </w:r>
            <w:r w:rsidR="4E764C24" w:rsidRPr="79087420">
              <w:rPr>
                <w:rFonts w:ascii="Calibri" w:eastAsia="Calibri" w:hAnsi="Calibri" w:cs="Times New Roman"/>
                <w:color w:val="404040" w:themeColor="text1" w:themeTint="BF"/>
                <w:sz w:val="20"/>
                <w:szCs w:val="20"/>
              </w:rPr>
              <w:t>/Hovedvask</w:t>
            </w:r>
          </w:p>
          <w:p w14:paraId="36016260" w14:textId="62EA1B61" w:rsidR="00266285" w:rsidRPr="00153215" w:rsidRDefault="00266285" w:rsidP="00266285">
            <w:pPr>
              <w:autoSpaceDE/>
              <w:autoSpaceDN/>
              <w:adjustRightInd/>
              <w:rPr>
                <w:rFonts w:ascii="Calibri" w:eastAsia="Calibri" w:hAnsi="Calibri" w:cs="Times New Roman"/>
                <w:color w:val="984806" w:themeColor="accent6" w:themeShade="80"/>
                <w:sz w:val="20"/>
                <w:szCs w:val="20"/>
              </w:rPr>
            </w:pPr>
            <w:r w:rsidRPr="00153215">
              <w:rPr>
                <w:rFonts w:ascii="Calibri" w:eastAsia="Calibri" w:hAnsi="Calibri" w:cs="Times New Roman"/>
                <w:color w:val="404040"/>
                <w:sz w:val="20"/>
                <w:szCs w:val="20"/>
              </w:rPr>
              <w:lastRenderedPageBreak/>
              <w:t>Bhg stengt</w:t>
            </w:r>
          </w:p>
        </w:tc>
      </w:tr>
      <w:tr w:rsidR="008A3326" w:rsidRPr="00B24270" w14:paraId="644877B4" w14:textId="77777777" w:rsidTr="03EA73FE">
        <w:tc>
          <w:tcPr>
            <w:tcW w:w="1702" w:type="dxa"/>
          </w:tcPr>
          <w:p w14:paraId="33BCE61E" w14:textId="77777777" w:rsidR="00266285" w:rsidRPr="00B24270" w:rsidRDefault="00266285" w:rsidP="00266285">
            <w:pPr>
              <w:autoSpaceDE/>
              <w:autoSpaceDN/>
              <w:adjustRightInd/>
              <w:rPr>
                <w:rFonts w:ascii="Calibri" w:eastAsia="Calibri" w:hAnsi="Calibri" w:cs="Times New Roman"/>
                <w:b/>
                <w:bCs/>
                <w:color w:val="404040"/>
                <w:sz w:val="20"/>
                <w:szCs w:val="20"/>
              </w:rPr>
            </w:pPr>
            <w:r w:rsidRPr="00B24270">
              <w:rPr>
                <w:rFonts w:ascii="Calibri" w:eastAsia="Calibri" w:hAnsi="Calibri" w:cs="Times New Roman"/>
                <w:b/>
                <w:bCs/>
                <w:color w:val="404040"/>
                <w:sz w:val="20"/>
                <w:szCs w:val="20"/>
              </w:rPr>
              <w:lastRenderedPageBreak/>
              <w:t>August</w:t>
            </w:r>
          </w:p>
        </w:tc>
        <w:tc>
          <w:tcPr>
            <w:tcW w:w="2550" w:type="dxa"/>
          </w:tcPr>
          <w:p w14:paraId="70D4CE4F" w14:textId="20121FB7" w:rsidR="00266285" w:rsidRPr="000632A0" w:rsidRDefault="002E1BFF" w:rsidP="00266285">
            <w:pPr>
              <w:autoSpaceDE/>
              <w:autoSpaceDN/>
              <w:adjustRightInd/>
              <w:rPr>
                <w:rFonts w:ascii="Calibri" w:eastAsia="Calibri" w:hAnsi="Calibri" w:cs="Times New Roman"/>
                <w:color w:val="404040"/>
                <w:sz w:val="20"/>
                <w:szCs w:val="20"/>
              </w:rPr>
            </w:pPr>
            <w:r w:rsidRPr="000632A0">
              <w:rPr>
                <w:rFonts w:ascii="Calibri" w:eastAsia="Calibri" w:hAnsi="Calibri" w:cs="Times New Roman"/>
                <w:color w:val="404040" w:themeColor="text1" w:themeTint="BF"/>
                <w:sz w:val="20"/>
                <w:szCs w:val="20"/>
              </w:rPr>
              <w:t>1</w:t>
            </w:r>
            <w:r w:rsidR="00BC106E">
              <w:rPr>
                <w:rFonts w:ascii="Calibri" w:eastAsia="Calibri" w:hAnsi="Calibri" w:cs="Times New Roman"/>
                <w:color w:val="404040" w:themeColor="text1" w:themeTint="BF"/>
                <w:sz w:val="20"/>
                <w:szCs w:val="20"/>
              </w:rPr>
              <w:t>5</w:t>
            </w:r>
            <w:r w:rsidRPr="000632A0">
              <w:rPr>
                <w:rFonts w:ascii="Calibri" w:eastAsia="Calibri" w:hAnsi="Calibri" w:cs="Times New Roman"/>
                <w:color w:val="404040" w:themeColor="text1" w:themeTint="BF"/>
                <w:sz w:val="20"/>
                <w:szCs w:val="20"/>
              </w:rPr>
              <w:t>. august</w:t>
            </w:r>
          </w:p>
        </w:tc>
        <w:tc>
          <w:tcPr>
            <w:tcW w:w="2145" w:type="dxa"/>
          </w:tcPr>
          <w:p w14:paraId="2EFB9C7E" w14:textId="7D0C312E" w:rsidR="00266285" w:rsidRPr="00B24270" w:rsidRDefault="002E1BFF" w:rsidP="00266285">
            <w:pPr>
              <w:autoSpaceDE/>
              <w:autoSpaceDN/>
              <w:adjustRightInd/>
              <w:rPr>
                <w:rFonts w:ascii="Calibri" w:eastAsia="Calibri" w:hAnsi="Calibri" w:cs="Times New Roman"/>
                <w:color w:val="404040"/>
                <w:sz w:val="20"/>
                <w:szCs w:val="20"/>
              </w:rPr>
            </w:pPr>
            <w:r>
              <w:rPr>
                <w:rFonts w:ascii="Calibri" w:eastAsia="Calibri" w:hAnsi="Calibri" w:cs="Times New Roman"/>
                <w:color w:val="404040"/>
                <w:sz w:val="20"/>
                <w:szCs w:val="20"/>
              </w:rPr>
              <w:t>Planleggingsdag</w:t>
            </w:r>
          </w:p>
        </w:tc>
        <w:tc>
          <w:tcPr>
            <w:tcW w:w="3385" w:type="dxa"/>
          </w:tcPr>
          <w:p w14:paraId="35324331" w14:textId="1CE8DA46" w:rsidR="00266285" w:rsidRPr="006E6CA8" w:rsidRDefault="323852D2" w:rsidP="71843549">
            <w:pPr>
              <w:autoSpaceDE/>
              <w:autoSpaceDN/>
              <w:adjustRightInd/>
              <w:rPr>
                <w:rFonts w:ascii="Calibri" w:eastAsia="Calibri" w:hAnsi="Calibri" w:cs="Times New Roman"/>
                <w:color w:val="404040"/>
                <w:sz w:val="20"/>
                <w:szCs w:val="20"/>
              </w:rPr>
            </w:pPr>
            <w:r w:rsidRPr="61DB5880">
              <w:rPr>
                <w:rFonts w:ascii="Calibri" w:eastAsia="Calibri" w:hAnsi="Calibri" w:cs="Times New Roman"/>
                <w:color w:val="404040" w:themeColor="text1" w:themeTint="BF"/>
                <w:sz w:val="20"/>
                <w:szCs w:val="20"/>
              </w:rPr>
              <w:t>Bhg stengt</w:t>
            </w:r>
          </w:p>
        </w:tc>
      </w:tr>
      <w:tr w:rsidR="008A3326" w:rsidRPr="00B24270" w14:paraId="4C1D8F46" w14:textId="77777777" w:rsidTr="03EA73FE">
        <w:tc>
          <w:tcPr>
            <w:tcW w:w="1702" w:type="dxa"/>
          </w:tcPr>
          <w:p w14:paraId="4B252A7A" w14:textId="77777777" w:rsidR="00266285" w:rsidRPr="00B24270" w:rsidRDefault="00266285" w:rsidP="00266285">
            <w:pPr>
              <w:autoSpaceDE/>
              <w:autoSpaceDN/>
              <w:adjustRightInd/>
              <w:rPr>
                <w:rFonts w:ascii="Calibri" w:eastAsia="Calibri" w:hAnsi="Calibri" w:cs="Times New Roman"/>
                <w:b/>
                <w:bCs/>
                <w:color w:val="404040"/>
                <w:sz w:val="20"/>
                <w:szCs w:val="20"/>
              </w:rPr>
            </w:pPr>
            <w:r w:rsidRPr="00B24270">
              <w:rPr>
                <w:rFonts w:ascii="Calibri" w:eastAsia="Calibri" w:hAnsi="Calibri" w:cs="Times New Roman"/>
                <w:b/>
                <w:bCs/>
                <w:color w:val="404040"/>
                <w:sz w:val="20"/>
                <w:szCs w:val="20"/>
              </w:rPr>
              <w:t>September</w:t>
            </w:r>
          </w:p>
        </w:tc>
        <w:tc>
          <w:tcPr>
            <w:tcW w:w="2550" w:type="dxa"/>
          </w:tcPr>
          <w:p w14:paraId="50F1B1E2" w14:textId="4F72080A" w:rsidR="00112EA6" w:rsidRDefault="00112EA6" w:rsidP="00E83859">
            <w:pPr>
              <w:rPr>
                <w:rFonts w:ascii="Calibri" w:eastAsia="Calibri" w:hAnsi="Calibri" w:cs="Times New Roman"/>
                <w:color w:val="000000" w:themeColor="text1"/>
                <w:sz w:val="20"/>
                <w:szCs w:val="20"/>
              </w:rPr>
            </w:pPr>
            <w:r>
              <w:rPr>
                <w:rFonts w:ascii="Calibri" w:eastAsia="Calibri" w:hAnsi="Calibri" w:cs="Times New Roman"/>
                <w:color w:val="000000" w:themeColor="text1"/>
                <w:sz w:val="20"/>
                <w:szCs w:val="20"/>
              </w:rPr>
              <w:t>03. september</w:t>
            </w:r>
          </w:p>
          <w:p w14:paraId="133D4581" w14:textId="42339BED" w:rsidR="00275808" w:rsidRDefault="00275808" w:rsidP="00E83859">
            <w:pPr>
              <w:rPr>
                <w:rFonts w:ascii="Calibri" w:eastAsia="Calibri" w:hAnsi="Calibri" w:cs="Times New Roman"/>
                <w:color w:val="000000" w:themeColor="text1"/>
                <w:sz w:val="20"/>
                <w:szCs w:val="20"/>
              </w:rPr>
            </w:pPr>
            <w:r>
              <w:rPr>
                <w:rFonts w:ascii="Calibri" w:eastAsia="Calibri" w:hAnsi="Calibri" w:cs="Times New Roman"/>
                <w:color w:val="000000" w:themeColor="text1"/>
                <w:sz w:val="20"/>
                <w:szCs w:val="20"/>
              </w:rPr>
              <w:t xml:space="preserve">08. september </w:t>
            </w:r>
          </w:p>
          <w:p w14:paraId="2AAF0505" w14:textId="6B09FBEC" w:rsidR="7D0BA62E" w:rsidRDefault="00E91DC2" w:rsidP="53C13D71">
            <w:pPr>
              <w:rPr>
                <w:rFonts w:ascii="Calibri" w:eastAsia="Calibri" w:hAnsi="Calibri" w:cs="Times New Roman"/>
                <w:color w:val="000000" w:themeColor="text1"/>
                <w:sz w:val="20"/>
                <w:szCs w:val="20"/>
              </w:rPr>
            </w:pPr>
            <w:r>
              <w:rPr>
                <w:rFonts w:ascii="Calibri" w:eastAsia="Calibri" w:hAnsi="Calibri" w:cs="Times New Roman"/>
                <w:color w:val="000000" w:themeColor="text1"/>
                <w:sz w:val="20"/>
                <w:szCs w:val="20"/>
              </w:rPr>
              <w:t>__.</w:t>
            </w:r>
            <w:r w:rsidR="7D0BA62E" w:rsidRPr="53C13D71">
              <w:rPr>
                <w:rFonts w:ascii="Calibri" w:eastAsia="Calibri" w:hAnsi="Calibri" w:cs="Times New Roman"/>
                <w:color w:val="000000" w:themeColor="text1"/>
                <w:sz w:val="20"/>
                <w:szCs w:val="20"/>
              </w:rPr>
              <w:t xml:space="preserve"> september</w:t>
            </w:r>
          </w:p>
          <w:p w14:paraId="5B5D8B45" w14:textId="77777777" w:rsidR="00380604" w:rsidRPr="000632A0" w:rsidRDefault="005F6701" w:rsidP="00266285">
            <w:pPr>
              <w:autoSpaceDE/>
              <w:autoSpaceDN/>
              <w:adjustRightInd/>
              <w:rPr>
                <w:rFonts w:ascii="Calibri" w:eastAsia="Calibri" w:hAnsi="Calibri" w:cs="Times New Roman"/>
                <w:color w:val="404040"/>
                <w:sz w:val="20"/>
                <w:szCs w:val="20"/>
              </w:rPr>
            </w:pPr>
            <w:r w:rsidRPr="000632A0">
              <w:rPr>
                <w:rFonts w:ascii="Calibri" w:eastAsia="Calibri" w:hAnsi="Calibri" w:cs="Times New Roman"/>
                <w:color w:val="404040" w:themeColor="text1" w:themeTint="BF"/>
                <w:sz w:val="20"/>
                <w:szCs w:val="20"/>
              </w:rPr>
              <w:t>Uke 38</w:t>
            </w:r>
          </w:p>
          <w:p w14:paraId="1B07B759" w14:textId="429B01BC" w:rsidR="00E93968" w:rsidRPr="000632A0" w:rsidRDefault="449107AE" w:rsidP="79087420">
            <w:pPr>
              <w:autoSpaceDE/>
              <w:autoSpaceDN/>
              <w:adjustRightInd/>
              <w:rPr>
                <w:rFonts w:ascii="Calibri" w:eastAsia="Calibri" w:hAnsi="Calibri" w:cs="Times New Roman"/>
                <w:color w:val="404040"/>
                <w:sz w:val="20"/>
                <w:szCs w:val="20"/>
              </w:rPr>
            </w:pPr>
            <w:r w:rsidRPr="53C13D71">
              <w:rPr>
                <w:rFonts w:ascii="Calibri" w:eastAsia="Calibri" w:hAnsi="Calibri" w:cs="Times New Roman"/>
                <w:color w:val="404040" w:themeColor="text1" w:themeTint="BF"/>
                <w:sz w:val="20"/>
                <w:szCs w:val="20"/>
              </w:rPr>
              <w:t>2</w:t>
            </w:r>
            <w:r w:rsidR="3D4F86AC" w:rsidRPr="53C13D71">
              <w:rPr>
                <w:rFonts w:ascii="Calibri" w:eastAsia="Calibri" w:hAnsi="Calibri" w:cs="Times New Roman"/>
                <w:color w:val="404040" w:themeColor="text1" w:themeTint="BF"/>
                <w:sz w:val="20"/>
                <w:szCs w:val="20"/>
              </w:rPr>
              <w:t>4</w:t>
            </w:r>
            <w:r w:rsidRPr="53C13D71">
              <w:rPr>
                <w:rFonts w:ascii="Calibri" w:eastAsia="Calibri" w:hAnsi="Calibri" w:cs="Times New Roman"/>
                <w:color w:val="404040" w:themeColor="text1" w:themeTint="BF"/>
                <w:sz w:val="20"/>
                <w:szCs w:val="20"/>
              </w:rPr>
              <w:t>. september</w:t>
            </w:r>
          </w:p>
        </w:tc>
        <w:tc>
          <w:tcPr>
            <w:tcW w:w="2145" w:type="dxa"/>
          </w:tcPr>
          <w:p w14:paraId="79743BCD" w14:textId="12C125FD" w:rsidR="00112EA6" w:rsidRPr="00112EA6" w:rsidRDefault="00112EA6" w:rsidP="79087420">
            <w:pPr>
              <w:autoSpaceDE/>
              <w:autoSpaceDN/>
              <w:adjustRightInd/>
              <w:rPr>
                <w:rFonts w:ascii="Calibri" w:eastAsia="Calibri" w:hAnsi="Calibri" w:cs="Times New Roman"/>
                <w:color w:val="404040"/>
                <w:sz w:val="20"/>
                <w:szCs w:val="20"/>
              </w:rPr>
            </w:pPr>
            <w:r w:rsidRPr="79087420">
              <w:rPr>
                <w:rFonts w:ascii="Calibri" w:eastAsia="Calibri" w:hAnsi="Calibri" w:cs="Times New Roman"/>
                <w:color w:val="404040" w:themeColor="text1" w:themeTint="BF"/>
                <w:sz w:val="20"/>
                <w:szCs w:val="20"/>
              </w:rPr>
              <w:t>18.00-19.30</w:t>
            </w:r>
          </w:p>
          <w:p w14:paraId="0BECEE45" w14:textId="5FBD3A58" w:rsidR="00275808" w:rsidRDefault="00275808" w:rsidP="79087420">
            <w:pPr>
              <w:autoSpaceDE/>
              <w:autoSpaceDN/>
              <w:adjustRightInd/>
              <w:rPr>
                <w:rFonts w:ascii="Calibri" w:eastAsia="Calibri" w:hAnsi="Calibri" w:cs="Times New Roman"/>
                <w:color w:val="404040" w:themeColor="text1" w:themeTint="BF"/>
                <w:sz w:val="20"/>
                <w:szCs w:val="20"/>
              </w:rPr>
            </w:pPr>
            <w:r>
              <w:rPr>
                <w:rFonts w:ascii="Calibri" w:eastAsia="Calibri" w:hAnsi="Calibri" w:cs="Times New Roman"/>
                <w:color w:val="404040" w:themeColor="text1" w:themeTint="BF"/>
                <w:sz w:val="20"/>
                <w:szCs w:val="20"/>
              </w:rPr>
              <w:t>Planleggingsdag</w:t>
            </w:r>
          </w:p>
          <w:p w14:paraId="6686DE7D" w14:textId="5BCBFB6A" w:rsidR="00512F2D" w:rsidRPr="00B24270" w:rsidRDefault="00512F2D" w:rsidP="79087420">
            <w:pPr>
              <w:autoSpaceDE/>
              <w:autoSpaceDN/>
              <w:adjustRightInd/>
              <w:rPr>
                <w:rFonts w:ascii="Calibri" w:eastAsia="Calibri" w:hAnsi="Calibri" w:cs="Times New Roman"/>
                <w:color w:val="404040" w:themeColor="text1" w:themeTint="BF"/>
                <w:sz w:val="20"/>
                <w:szCs w:val="20"/>
              </w:rPr>
            </w:pPr>
          </w:p>
          <w:p w14:paraId="4ECFF6A4" w14:textId="6F1533F8" w:rsidR="00512F2D" w:rsidRPr="00B24270" w:rsidRDefault="00512F2D" w:rsidP="00E91DC2">
            <w:pPr>
              <w:autoSpaceDE/>
              <w:autoSpaceDN/>
              <w:adjustRightInd/>
              <w:rPr>
                <w:rFonts w:ascii="Calibri" w:eastAsia="Calibri" w:hAnsi="Calibri" w:cs="Times New Roman"/>
                <w:color w:val="404040"/>
                <w:sz w:val="20"/>
                <w:szCs w:val="20"/>
              </w:rPr>
            </w:pPr>
          </w:p>
        </w:tc>
        <w:tc>
          <w:tcPr>
            <w:tcW w:w="3385" w:type="dxa"/>
          </w:tcPr>
          <w:p w14:paraId="3DBE1E9D" w14:textId="0599FAD2" w:rsidR="00112EA6" w:rsidRDefault="00112EA6" w:rsidP="00112EA6">
            <w:pPr>
              <w:autoSpaceDE/>
              <w:autoSpaceDN/>
              <w:adjustRightInd/>
              <w:rPr>
                <w:rFonts w:ascii="Calibri" w:eastAsia="Calibri" w:hAnsi="Calibri" w:cs="Times New Roman"/>
                <w:color w:val="404040" w:themeColor="text1" w:themeTint="BF"/>
                <w:sz w:val="20"/>
                <w:szCs w:val="20"/>
              </w:rPr>
            </w:pPr>
            <w:r>
              <w:rPr>
                <w:rFonts w:ascii="Calibri" w:eastAsia="Calibri" w:hAnsi="Calibri" w:cs="Times New Roman"/>
                <w:color w:val="404040" w:themeColor="text1" w:themeTint="BF"/>
                <w:sz w:val="20"/>
                <w:szCs w:val="20"/>
              </w:rPr>
              <w:t>Foreldremøte</w:t>
            </w:r>
            <w:r w:rsidRPr="53C13D71">
              <w:rPr>
                <w:rFonts w:ascii="Calibri" w:eastAsia="Calibri" w:hAnsi="Calibri" w:cs="Times New Roman"/>
                <w:color w:val="404040" w:themeColor="text1" w:themeTint="BF"/>
                <w:sz w:val="20"/>
                <w:szCs w:val="20"/>
              </w:rPr>
              <w:t xml:space="preserve"> felles og avdelingsvis</w:t>
            </w:r>
          </w:p>
          <w:p w14:paraId="467200DE" w14:textId="0D2774F2" w:rsidR="00275808" w:rsidRDefault="00275808" w:rsidP="79087420">
            <w:pPr>
              <w:rPr>
                <w:rFonts w:ascii="Calibri" w:eastAsia="Calibri" w:hAnsi="Calibri" w:cs="Times New Roman"/>
                <w:color w:val="404040" w:themeColor="text1" w:themeTint="BF"/>
                <w:sz w:val="20"/>
                <w:szCs w:val="20"/>
              </w:rPr>
            </w:pPr>
            <w:r>
              <w:rPr>
                <w:rFonts w:ascii="Calibri" w:eastAsia="Calibri" w:hAnsi="Calibri" w:cs="Times New Roman"/>
                <w:color w:val="404040" w:themeColor="text1" w:themeTint="BF"/>
                <w:sz w:val="20"/>
                <w:szCs w:val="20"/>
              </w:rPr>
              <w:t xml:space="preserve">Bhg </w:t>
            </w:r>
            <w:r w:rsidR="00B32D0A">
              <w:rPr>
                <w:rFonts w:ascii="Calibri" w:eastAsia="Calibri" w:hAnsi="Calibri" w:cs="Times New Roman"/>
                <w:color w:val="404040" w:themeColor="text1" w:themeTint="BF"/>
                <w:sz w:val="20"/>
                <w:szCs w:val="20"/>
              </w:rPr>
              <w:t>stengt</w:t>
            </w:r>
          </w:p>
          <w:p w14:paraId="33B44BD9" w14:textId="3971DD3A" w:rsidR="0FEFBB15" w:rsidRDefault="0FEFBB15" w:rsidP="53C13D71">
            <w:pPr>
              <w:rPr>
                <w:rFonts w:ascii="Calibri" w:eastAsia="Calibri" w:hAnsi="Calibri" w:cs="Times New Roman"/>
                <w:color w:val="404040" w:themeColor="text1" w:themeTint="BF"/>
                <w:sz w:val="20"/>
                <w:szCs w:val="20"/>
              </w:rPr>
            </w:pPr>
            <w:r w:rsidRPr="53C13D71">
              <w:rPr>
                <w:rFonts w:ascii="Calibri" w:eastAsia="Calibri" w:hAnsi="Calibri" w:cs="Calibri"/>
                <w:color w:val="auto"/>
                <w:sz w:val="20"/>
                <w:szCs w:val="20"/>
              </w:rPr>
              <w:t>"Bli med dagen" alle møter ute</w:t>
            </w:r>
          </w:p>
          <w:p w14:paraId="2F36790F" w14:textId="77777777" w:rsidR="00266285" w:rsidRDefault="005F6701" w:rsidP="00266285">
            <w:pPr>
              <w:autoSpaceDE/>
              <w:autoSpaceDN/>
              <w:adjustRightInd/>
              <w:rPr>
                <w:rFonts w:ascii="Calibri" w:eastAsia="Calibri" w:hAnsi="Calibri" w:cs="Times New Roman"/>
                <w:color w:val="404040"/>
                <w:sz w:val="20"/>
                <w:szCs w:val="20"/>
              </w:rPr>
            </w:pPr>
            <w:r>
              <w:rPr>
                <w:rFonts w:ascii="Calibri" w:eastAsia="Calibri" w:hAnsi="Calibri" w:cs="Times New Roman"/>
                <w:color w:val="404040"/>
                <w:sz w:val="20"/>
                <w:szCs w:val="20"/>
              </w:rPr>
              <w:t>Brannvernuke</w:t>
            </w:r>
          </w:p>
          <w:p w14:paraId="104BEF07" w14:textId="75549A34" w:rsidR="00E93968" w:rsidRPr="00B24270" w:rsidRDefault="00FF6A21" w:rsidP="00266285">
            <w:pPr>
              <w:autoSpaceDE/>
              <w:autoSpaceDN/>
              <w:adjustRightInd/>
              <w:rPr>
                <w:rFonts w:ascii="Calibri" w:eastAsia="Calibri" w:hAnsi="Calibri" w:cs="Times New Roman"/>
                <w:color w:val="404040"/>
                <w:sz w:val="20"/>
                <w:szCs w:val="20"/>
              </w:rPr>
            </w:pPr>
            <w:r w:rsidRPr="79087420">
              <w:rPr>
                <w:rFonts w:ascii="Calibri" w:eastAsia="Calibri" w:hAnsi="Calibri" w:cs="Times New Roman"/>
                <w:color w:val="404040" w:themeColor="text1" w:themeTint="BF"/>
                <w:sz w:val="20"/>
                <w:szCs w:val="20"/>
              </w:rPr>
              <w:t xml:space="preserve">Den norske </w:t>
            </w:r>
            <w:r w:rsidR="74AB21AB" w:rsidRPr="79087420">
              <w:rPr>
                <w:rFonts w:ascii="Calibri" w:eastAsia="Calibri" w:hAnsi="Calibri" w:cs="Times New Roman"/>
                <w:color w:val="404040" w:themeColor="text1" w:themeTint="BF"/>
                <w:sz w:val="20"/>
                <w:szCs w:val="20"/>
              </w:rPr>
              <w:t>E</w:t>
            </w:r>
            <w:r w:rsidR="00E93968" w:rsidRPr="79087420">
              <w:rPr>
                <w:rFonts w:ascii="Calibri" w:eastAsia="Calibri" w:hAnsi="Calibri" w:cs="Times New Roman"/>
                <w:color w:val="404040" w:themeColor="text1" w:themeTint="BF"/>
                <w:sz w:val="20"/>
                <w:szCs w:val="20"/>
              </w:rPr>
              <w:t>pledagen</w:t>
            </w:r>
          </w:p>
        </w:tc>
      </w:tr>
      <w:tr w:rsidR="008A3326" w:rsidRPr="00B24270" w14:paraId="06F34F46" w14:textId="77777777" w:rsidTr="03EA73FE">
        <w:tc>
          <w:tcPr>
            <w:tcW w:w="1702" w:type="dxa"/>
          </w:tcPr>
          <w:p w14:paraId="250E3EF5" w14:textId="77777777" w:rsidR="00266285" w:rsidRPr="00B24270" w:rsidRDefault="00266285" w:rsidP="00266285">
            <w:pPr>
              <w:autoSpaceDE/>
              <w:autoSpaceDN/>
              <w:adjustRightInd/>
              <w:rPr>
                <w:rFonts w:ascii="Calibri" w:eastAsia="Calibri" w:hAnsi="Calibri" w:cs="Times New Roman"/>
                <w:b/>
                <w:bCs/>
                <w:color w:val="404040"/>
                <w:sz w:val="20"/>
                <w:szCs w:val="20"/>
              </w:rPr>
            </w:pPr>
            <w:r w:rsidRPr="00B24270">
              <w:rPr>
                <w:rFonts w:ascii="Calibri" w:eastAsia="Calibri" w:hAnsi="Calibri" w:cs="Times New Roman"/>
                <w:b/>
                <w:bCs/>
                <w:color w:val="404040"/>
                <w:sz w:val="20"/>
                <w:szCs w:val="20"/>
              </w:rPr>
              <w:t>Oktober</w:t>
            </w:r>
          </w:p>
        </w:tc>
        <w:tc>
          <w:tcPr>
            <w:tcW w:w="2550" w:type="dxa"/>
          </w:tcPr>
          <w:p w14:paraId="4AB5C09D" w14:textId="581E2AB1" w:rsidR="00B32D0A" w:rsidRDefault="00B32D0A" w:rsidP="61DB5880">
            <w:pPr>
              <w:rPr>
                <w:rFonts w:ascii="Calibri" w:eastAsia="Times New Roman" w:hAnsi="Calibri" w:cs="Calibri"/>
                <w:color w:val="auto"/>
                <w:sz w:val="20"/>
                <w:szCs w:val="20"/>
                <w:lang w:eastAsia="nb-NO"/>
              </w:rPr>
            </w:pPr>
            <w:r>
              <w:rPr>
                <w:rFonts w:ascii="Calibri" w:eastAsia="Times New Roman" w:hAnsi="Calibri" w:cs="Calibri"/>
                <w:color w:val="auto"/>
                <w:sz w:val="20"/>
                <w:szCs w:val="20"/>
                <w:lang w:eastAsia="nb-NO"/>
              </w:rPr>
              <w:t>Uke 40</w:t>
            </w:r>
          </w:p>
          <w:p w14:paraId="460C9C80" w14:textId="50B53781" w:rsidR="5870777E" w:rsidRPr="000632A0" w:rsidRDefault="28271269" w:rsidP="53C13D71">
            <w:pPr>
              <w:rPr>
                <w:rFonts w:ascii="Calibri" w:eastAsia="Times New Roman" w:hAnsi="Calibri" w:cs="Calibri"/>
                <w:color w:val="595959" w:themeColor="text1" w:themeTint="A6"/>
                <w:sz w:val="20"/>
                <w:szCs w:val="20"/>
                <w:lang w:eastAsia="nb-NO"/>
              </w:rPr>
            </w:pPr>
            <w:r w:rsidRPr="53C13D71">
              <w:rPr>
                <w:rFonts w:ascii="Calibri" w:eastAsia="Times New Roman" w:hAnsi="Calibri" w:cs="Calibri"/>
                <w:color w:val="auto"/>
                <w:sz w:val="20"/>
                <w:szCs w:val="20"/>
                <w:lang w:eastAsia="nb-NO"/>
              </w:rPr>
              <w:t>17</w:t>
            </w:r>
            <w:r w:rsidR="5870777E" w:rsidRPr="53C13D71">
              <w:rPr>
                <w:rFonts w:ascii="Calibri" w:eastAsia="Times New Roman" w:hAnsi="Calibri" w:cs="Calibri"/>
                <w:color w:val="auto"/>
                <w:sz w:val="20"/>
                <w:szCs w:val="20"/>
                <w:lang w:eastAsia="nb-NO"/>
              </w:rPr>
              <w:t xml:space="preserve">. </w:t>
            </w:r>
            <w:r w:rsidR="071CFBAF" w:rsidRPr="53C13D71">
              <w:rPr>
                <w:rFonts w:ascii="Calibri" w:eastAsia="Times New Roman" w:hAnsi="Calibri" w:cs="Calibri"/>
                <w:color w:val="auto"/>
                <w:sz w:val="20"/>
                <w:szCs w:val="20"/>
                <w:lang w:eastAsia="nb-NO"/>
              </w:rPr>
              <w:t>o</w:t>
            </w:r>
            <w:r w:rsidR="5870777E" w:rsidRPr="53C13D71">
              <w:rPr>
                <w:rFonts w:ascii="Calibri" w:eastAsia="Times New Roman" w:hAnsi="Calibri" w:cs="Calibri"/>
                <w:color w:val="auto"/>
                <w:sz w:val="20"/>
                <w:szCs w:val="20"/>
                <w:lang w:eastAsia="nb-NO"/>
              </w:rPr>
              <w:t>ktober</w:t>
            </w:r>
            <w:r w:rsidR="7A3ABE38" w:rsidRPr="53C13D71">
              <w:rPr>
                <w:rFonts w:ascii="Calibri" w:eastAsia="Times New Roman" w:hAnsi="Calibri" w:cs="Calibri"/>
                <w:color w:val="auto"/>
                <w:sz w:val="20"/>
                <w:szCs w:val="20"/>
                <w:lang w:eastAsia="nb-NO"/>
              </w:rPr>
              <w:t xml:space="preserve"> </w:t>
            </w:r>
          </w:p>
          <w:p w14:paraId="31D45890" w14:textId="2728EAFC" w:rsidR="00266285" w:rsidRPr="000632A0" w:rsidRDefault="00AD19BB" w:rsidP="00266285">
            <w:pPr>
              <w:autoSpaceDE/>
              <w:autoSpaceDN/>
              <w:adjustRightInd/>
              <w:rPr>
                <w:rFonts w:ascii="Calibri" w:eastAsia="Times New Roman" w:hAnsi="Calibri" w:cs="Calibri"/>
                <w:color w:val="auto"/>
                <w:sz w:val="20"/>
                <w:szCs w:val="20"/>
                <w:lang w:eastAsia="nb-NO"/>
              </w:rPr>
            </w:pPr>
            <w:r w:rsidRPr="000632A0">
              <w:rPr>
                <w:rFonts w:ascii="Calibri" w:eastAsia="Times New Roman" w:hAnsi="Calibri" w:cs="Calibri"/>
                <w:color w:val="auto"/>
                <w:sz w:val="20"/>
                <w:szCs w:val="20"/>
                <w:lang w:eastAsia="nb-NO"/>
              </w:rPr>
              <w:t>24.</w:t>
            </w:r>
            <w:r w:rsidR="00266285" w:rsidRPr="000632A0">
              <w:rPr>
                <w:rFonts w:ascii="Calibri" w:eastAsia="Times New Roman" w:hAnsi="Calibri" w:cs="Calibri"/>
                <w:color w:val="auto"/>
                <w:sz w:val="20"/>
                <w:szCs w:val="20"/>
                <w:lang w:eastAsia="nb-NO"/>
              </w:rPr>
              <w:t xml:space="preserve"> oktober </w:t>
            </w:r>
          </w:p>
          <w:p w14:paraId="0F29100E" w14:textId="77777777" w:rsidR="00266285" w:rsidRDefault="00266285" w:rsidP="00266285">
            <w:pPr>
              <w:autoSpaceDE/>
              <w:autoSpaceDN/>
              <w:adjustRightInd/>
              <w:rPr>
                <w:rFonts w:ascii="Calibri" w:eastAsia="Times New Roman" w:hAnsi="Calibri" w:cs="Calibri"/>
                <w:color w:val="auto"/>
                <w:sz w:val="20"/>
                <w:szCs w:val="20"/>
                <w:lang w:eastAsia="nb-NO"/>
              </w:rPr>
            </w:pPr>
            <w:r w:rsidRPr="000632A0">
              <w:rPr>
                <w:rFonts w:ascii="Calibri" w:eastAsia="Times New Roman" w:hAnsi="Calibri" w:cs="Calibri"/>
                <w:color w:val="auto"/>
                <w:sz w:val="20"/>
                <w:szCs w:val="20"/>
                <w:lang w:eastAsia="nb-NO"/>
              </w:rPr>
              <w:t>2</w:t>
            </w:r>
            <w:r w:rsidR="00EA353E" w:rsidRPr="000632A0">
              <w:rPr>
                <w:rFonts w:ascii="Calibri" w:eastAsia="Times New Roman" w:hAnsi="Calibri" w:cs="Calibri"/>
                <w:color w:val="auto"/>
                <w:sz w:val="20"/>
                <w:szCs w:val="20"/>
                <w:lang w:eastAsia="nb-NO"/>
              </w:rPr>
              <w:t>7</w:t>
            </w:r>
            <w:r w:rsidR="005F6701" w:rsidRPr="000632A0">
              <w:rPr>
                <w:rFonts w:ascii="Calibri" w:eastAsia="Times New Roman" w:hAnsi="Calibri" w:cs="Calibri"/>
                <w:color w:val="auto"/>
                <w:sz w:val="20"/>
                <w:szCs w:val="20"/>
                <w:lang w:eastAsia="nb-NO"/>
              </w:rPr>
              <w:t>.</w:t>
            </w:r>
            <w:r w:rsidRPr="000632A0">
              <w:rPr>
                <w:rFonts w:ascii="Calibri" w:eastAsia="Times New Roman" w:hAnsi="Calibri" w:cs="Calibri"/>
                <w:color w:val="auto"/>
                <w:sz w:val="20"/>
                <w:szCs w:val="20"/>
                <w:lang w:eastAsia="nb-NO"/>
              </w:rPr>
              <w:t xml:space="preserve"> oktober </w:t>
            </w:r>
          </w:p>
          <w:p w14:paraId="364890D4" w14:textId="290DBF55" w:rsidR="00121146" w:rsidRPr="000632A0" w:rsidRDefault="00121146" w:rsidP="00266285">
            <w:pPr>
              <w:autoSpaceDE/>
              <w:autoSpaceDN/>
              <w:adjustRightInd/>
              <w:rPr>
                <w:rFonts w:ascii="Calibri" w:eastAsia="Times New Roman" w:hAnsi="Calibri" w:cs="Calibri"/>
                <w:color w:val="auto"/>
                <w:sz w:val="20"/>
                <w:szCs w:val="20"/>
                <w:lang w:eastAsia="nb-NO"/>
              </w:rPr>
            </w:pPr>
            <w:r w:rsidRPr="000632A0">
              <w:rPr>
                <w:rFonts w:ascii="Calibri" w:eastAsia="Times New Roman" w:hAnsi="Calibri" w:cs="Calibri"/>
                <w:color w:val="auto"/>
                <w:sz w:val="20"/>
                <w:szCs w:val="20"/>
                <w:lang w:eastAsia="nb-NO"/>
              </w:rPr>
              <w:t>2</w:t>
            </w:r>
            <w:r>
              <w:rPr>
                <w:rFonts w:ascii="Calibri" w:eastAsia="Times New Roman" w:hAnsi="Calibri" w:cs="Calibri"/>
                <w:color w:val="auto"/>
                <w:sz w:val="20"/>
                <w:szCs w:val="20"/>
                <w:lang w:eastAsia="nb-NO"/>
              </w:rPr>
              <w:t>7</w:t>
            </w:r>
            <w:r w:rsidRPr="000632A0">
              <w:rPr>
                <w:rFonts w:ascii="Calibri" w:eastAsia="Times New Roman" w:hAnsi="Calibri" w:cs="Calibri"/>
                <w:color w:val="auto"/>
                <w:sz w:val="20"/>
                <w:szCs w:val="20"/>
                <w:lang w:eastAsia="nb-NO"/>
              </w:rPr>
              <w:t>.</w:t>
            </w:r>
            <w:r>
              <w:rPr>
                <w:rFonts w:ascii="Calibri" w:eastAsia="Times New Roman" w:hAnsi="Calibri" w:cs="Calibri"/>
                <w:color w:val="auto"/>
                <w:sz w:val="20"/>
                <w:szCs w:val="20"/>
                <w:lang w:eastAsia="nb-NO"/>
              </w:rPr>
              <w:t>-31.oktober</w:t>
            </w:r>
          </w:p>
        </w:tc>
        <w:tc>
          <w:tcPr>
            <w:tcW w:w="2145" w:type="dxa"/>
          </w:tcPr>
          <w:p w14:paraId="6147DA36" w14:textId="73ED4D45" w:rsidR="79087420" w:rsidRDefault="00B32D0A" w:rsidP="61DB5880">
            <w:pPr>
              <w:rPr>
                <w:rFonts w:ascii="Calibri" w:eastAsia="Calibri" w:hAnsi="Calibri" w:cs="Times New Roman"/>
                <w:color w:val="404040" w:themeColor="text1" w:themeTint="BF"/>
                <w:sz w:val="20"/>
                <w:szCs w:val="20"/>
              </w:rPr>
            </w:pPr>
            <w:r>
              <w:rPr>
                <w:rFonts w:ascii="Calibri" w:eastAsia="Calibri" w:hAnsi="Calibri" w:cs="Times New Roman"/>
                <w:color w:val="404040" w:themeColor="text1" w:themeTint="BF"/>
                <w:sz w:val="20"/>
                <w:szCs w:val="20"/>
              </w:rPr>
              <w:t>Høstferie</w:t>
            </w:r>
          </w:p>
          <w:p w14:paraId="1258C7D1" w14:textId="77777777" w:rsidR="00B32D0A" w:rsidRDefault="00B32D0A" w:rsidP="61DB5880">
            <w:pPr>
              <w:rPr>
                <w:rFonts w:ascii="Calibri" w:eastAsia="Calibri" w:hAnsi="Calibri" w:cs="Times New Roman"/>
                <w:color w:val="404040" w:themeColor="text1" w:themeTint="BF"/>
                <w:sz w:val="20"/>
                <w:szCs w:val="20"/>
              </w:rPr>
            </w:pPr>
          </w:p>
          <w:p w14:paraId="39CFC85D" w14:textId="77777777" w:rsidR="00266285" w:rsidRPr="00B24270" w:rsidRDefault="00266285" w:rsidP="00266285">
            <w:pPr>
              <w:autoSpaceDE/>
              <w:autoSpaceDN/>
              <w:adjustRightInd/>
              <w:rPr>
                <w:rFonts w:ascii="Calibri" w:eastAsia="Calibri" w:hAnsi="Calibri" w:cs="Times New Roman"/>
                <w:color w:val="404040"/>
                <w:sz w:val="20"/>
                <w:szCs w:val="20"/>
              </w:rPr>
            </w:pPr>
            <w:r w:rsidRPr="00B24270">
              <w:rPr>
                <w:rFonts w:ascii="Calibri" w:eastAsia="Calibri" w:hAnsi="Calibri" w:cs="Times New Roman"/>
                <w:color w:val="404040"/>
                <w:sz w:val="20"/>
                <w:szCs w:val="20"/>
              </w:rPr>
              <w:t>15.30</w:t>
            </w:r>
          </w:p>
        </w:tc>
        <w:tc>
          <w:tcPr>
            <w:tcW w:w="3385" w:type="dxa"/>
          </w:tcPr>
          <w:p w14:paraId="721AA72F" w14:textId="77777777" w:rsidR="00B32D0A" w:rsidRDefault="00B32D0A" w:rsidP="61DB5880">
            <w:pPr>
              <w:rPr>
                <w:rFonts w:ascii="Calibri" w:eastAsia="Calibri" w:hAnsi="Calibri" w:cs="Calibri"/>
                <w:color w:val="auto"/>
                <w:sz w:val="20"/>
                <w:szCs w:val="20"/>
              </w:rPr>
            </w:pPr>
          </w:p>
          <w:p w14:paraId="3ED491E0" w14:textId="372CE80F" w:rsidR="5AA13274" w:rsidRDefault="5AA13274" w:rsidP="79087420">
            <w:pPr>
              <w:rPr>
                <w:rFonts w:ascii="Calibri" w:eastAsia="Calibri" w:hAnsi="Calibri" w:cs="Calibri"/>
                <w:color w:val="auto"/>
                <w:sz w:val="20"/>
                <w:szCs w:val="20"/>
              </w:rPr>
            </w:pPr>
            <w:r w:rsidRPr="79087420">
              <w:rPr>
                <w:rFonts w:ascii="Calibri" w:eastAsia="Calibri" w:hAnsi="Calibri" w:cs="Calibri"/>
                <w:color w:val="auto"/>
                <w:sz w:val="20"/>
                <w:szCs w:val="20"/>
              </w:rPr>
              <w:t>Refleksdagen/Trygg i trafikken</w:t>
            </w:r>
          </w:p>
          <w:p w14:paraId="77F6FE64" w14:textId="77777777" w:rsidR="00266285" w:rsidRPr="00B24270" w:rsidRDefault="00266285" w:rsidP="00266285">
            <w:pPr>
              <w:autoSpaceDE/>
              <w:autoSpaceDN/>
              <w:adjustRightInd/>
              <w:rPr>
                <w:rFonts w:ascii="Calibri" w:eastAsia="Calibri" w:hAnsi="Calibri" w:cs="Calibri"/>
                <w:color w:val="auto"/>
                <w:sz w:val="20"/>
                <w:szCs w:val="20"/>
              </w:rPr>
            </w:pPr>
            <w:r w:rsidRPr="79087420">
              <w:rPr>
                <w:rFonts w:ascii="Calibri" w:eastAsia="Calibri" w:hAnsi="Calibri" w:cs="Calibri"/>
                <w:color w:val="auto"/>
                <w:sz w:val="20"/>
                <w:szCs w:val="20"/>
              </w:rPr>
              <w:t xml:space="preserve">FN - fellessamling Storbarns FN fest </w:t>
            </w:r>
          </w:p>
          <w:p w14:paraId="5B698007" w14:textId="77777777" w:rsidR="00121146" w:rsidRDefault="00266285" w:rsidP="00121146">
            <w:pPr>
              <w:autoSpaceDE/>
              <w:autoSpaceDN/>
              <w:adjustRightInd/>
              <w:rPr>
                <w:rFonts w:ascii="Calibri" w:eastAsia="Calibri" w:hAnsi="Calibri" w:cs="Calibri"/>
                <w:color w:val="auto"/>
                <w:sz w:val="20"/>
                <w:szCs w:val="20"/>
              </w:rPr>
            </w:pPr>
            <w:r w:rsidRPr="00B24270">
              <w:rPr>
                <w:rFonts w:ascii="Calibri" w:eastAsia="Calibri" w:hAnsi="Calibri" w:cs="Calibri"/>
                <w:color w:val="auto"/>
                <w:sz w:val="20"/>
                <w:szCs w:val="20"/>
              </w:rPr>
              <w:t xml:space="preserve">Internasjonal Bamsedag </w:t>
            </w:r>
          </w:p>
          <w:p w14:paraId="6AACEC54" w14:textId="70475CC6" w:rsidR="00266285" w:rsidRPr="00EA353E" w:rsidRDefault="00121146" w:rsidP="00266285">
            <w:pPr>
              <w:autoSpaceDE/>
              <w:autoSpaceDN/>
              <w:adjustRightInd/>
              <w:rPr>
                <w:rFonts w:ascii="Calibri" w:eastAsia="Calibri" w:hAnsi="Calibri" w:cs="Calibri"/>
                <w:color w:val="auto"/>
                <w:sz w:val="20"/>
                <w:szCs w:val="20"/>
              </w:rPr>
            </w:pPr>
            <w:r w:rsidRPr="00B24270">
              <w:rPr>
                <w:rFonts w:ascii="Calibri" w:eastAsia="Calibri" w:hAnsi="Calibri" w:cs="Calibri"/>
                <w:color w:val="auto"/>
                <w:sz w:val="20"/>
                <w:szCs w:val="20"/>
              </w:rPr>
              <w:t>Miljøuke</w:t>
            </w:r>
          </w:p>
        </w:tc>
      </w:tr>
      <w:tr w:rsidR="008A3326" w:rsidRPr="00B24270" w14:paraId="03101154" w14:textId="77777777" w:rsidTr="03EA73FE">
        <w:tc>
          <w:tcPr>
            <w:tcW w:w="1702" w:type="dxa"/>
          </w:tcPr>
          <w:p w14:paraId="3F34F477" w14:textId="77777777" w:rsidR="00266285" w:rsidRPr="00B24270" w:rsidRDefault="00266285" w:rsidP="00266285">
            <w:pPr>
              <w:autoSpaceDE/>
              <w:autoSpaceDN/>
              <w:adjustRightInd/>
              <w:rPr>
                <w:rFonts w:ascii="Calibri" w:eastAsia="Calibri" w:hAnsi="Calibri" w:cs="Times New Roman"/>
                <w:b/>
                <w:bCs/>
                <w:color w:val="404040"/>
                <w:sz w:val="20"/>
                <w:szCs w:val="20"/>
              </w:rPr>
            </w:pPr>
            <w:r w:rsidRPr="00B24270">
              <w:rPr>
                <w:rFonts w:ascii="Calibri" w:eastAsia="Calibri" w:hAnsi="Calibri" w:cs="Times New Roman"/>
                <w:b/>
                <w:bCs/>
                <w:color w:val="404040"/>
                <w:sz w:val="20"/>
                <w:szCs w:val="20"/>
              </w:rPr>
              <w:t>November</w:t>
            </w:r>
          </w:p>
        </w:tc>
        <w:tc>
          <w:tcPr>
            <w:tcW w:w="2550" w:type="dxa"/>
          </w:tcPr>
          <w:p w14:paraId="6535E90A" w14:textId="51840375" w:rsidR="00266285" w:rsidRPr="0064695B" w:rsidRDefault="0026253B" w:rsidP="0064695B">
            <w:pPr>
              <w:autoSpaceDE/>
              <w:autoSpaceDN/>
              <w:adjustRightInd/>
              <w:rPr>
                <w:rFonts w:ascii="Calibri" w:eastAsia="Times New Roman" w:hAnsi="Calibri" w:cs="Calibri"/>
                <w:color w:val="auto"/>
                <w:sz w:val="20"/>
                <w:szCs w:val="20"/>
                <w:lang w:eastAsia="nb-NO"/>
              </w:rPr>
            </w:pPr>
            <w:r>
              <w:rPr>
                <w:rFonts w:ascii="Calibri" w:eastAsia="Times New Roman" w:hAnsi="Calibri" w:cs="Calibri"/>
                <w:color w:val="auto"/>
                <w:sz w:val="20"/>
                <w:szCs w:val="20"/>
                <w:lang w:eastAsia="nb-NO"/>
              </w:rPr>
              <w:t>25. november</w:t>
            </w:r>
          </w:p>
        </w:tc>
        <w:tc>
          <w:tcPr>
            <w:tcW w:w="2145" w:type="dxa"/>
          </w:tcPr>
          <w:p w14:paraId="301FCAC3" w14:textId="7BA7A222" w:rsidR="00266285" w:rsidRPr="00B24270" w:rsidRDefault="00266285" w:rsidP="00B32D0A">
            <w:pPr>
              <w:rPr>
                <w:rFonts w:ascii="Calibri" w:eastAsia="Calibri" w:hAnsi="Calibri" w:cs="Times New Roman"/>
                <w:color w:val="404040"/>
                <w:sz w:val="20"/>
                <w:szCs w:val="20"/>
              </w:rPr>
            </w:pPr>
          </w:p>
        </w:tc>
        <w:tc>
          <w:tcPr>
            <w:tcW w:w="3385" w:type="dxa"/>
          </w:tcPr>
          <w:p w14:paraId="34FDAE2F" w14:textId="53B8A329" w:rsidR="00266285" w:rsidRPr="004149F3" w:rsidRDefault="0026253B" w:rsidP="00B32D0A">
            <w:pPr>
              <w:rPr>
                <w:rFonts w:ascii="Calibri" w:eastAsia="Calibri" w:hAnsi="Calibri" w:cs="Calibri"/>
                <w:color w:val="auto"/>
                <w:sz w:val="20"/>
                <w:szCs w:val="20"/>
              </w:rPr>
            </w:pPr>
            <w:r w:rsidRPr="5D15412E">
              <w:rPr>
                <w:rFonts w:ascii="Calibri" w:eastAsia="Calibri" w:hAnsi="Calibri" w:cs="Calibri"/>
                <w:color w:val="auto"/>
                <w:sz w:val="20"/>
                <w:szCs w:val="20"/>
              </w:rPr>
              <w:t>FNs in</w:t>
            </w:r>
            <w:r w:rsidR="685601D9" w:rsidRPr="5D15412E">
              <w:rPr>
                <w:rFonts w:ascii="Calibri" w:eastAsia="Calibri" w:hAnsi="Calibri" w:cs="Calibri"/>
                <w:color w:val="auto"/>
                <w:sz w:val="20"/>
                <w:szCs w:val="20"/>
              </w:rPr>
              <w:t>t</w:t>
            </w:r>
            <w:r w:rsidRPr="5D15412E">
              <w:rPr>
                <w:rFonts w:ascii="Calibri" w:eastAsia="Calibri" w:hAnsi="Calibri" w:cs="Calibri"/>
                <w:color w:val="auto"/>
                <w:sz w:val="20"/>
                <w:szCs w:val="20"/>
              </w:rPr>
              <w:t>ernasjonale barnedag</w:t>
            </w:r>
          </w:p>
        </w:tc>
      </w:tr>
      <w:tr w:rsidR="008A3326" w:rsidRPr="00B24270" w14:paraId="74FFFBF8" w14:textId="77777777" w:rsidTr="03EA73FE">
        <w:tc>
          <w:tcPr>
            <w:tcW w:w="1702" w:type="dxa"/>
          </w:tcPr>
          <w:p w14:paraId="1A75653C" w14:textId="77777777" w:rsidR="00266285" w:rsidRPr="00B24270" w:rsidRDefault="00266285" w:rsidP="00266285">
            <w:pPr>
              <w:autoSpaceDE/>
              <w:autoSpaceDN/>
              <w:adjustRightInd/>
              <w:rPr>
                <w:rFonts w:ascii="Calibri" w:eastAsia="Calibri" w:hAnsi="Calibri" w:cs="Times New Roman"/>
                <w:b/>
                <w:bCs/>
                <w:color w:val="404040"/>
                <w:sz w:val="20"/>
                <w:szCs w:val="20"/>
              </w:rPr>
            </w:pPr>
            <w:r w:rsidRPr="00B24270">
              <w:rPr>
                <w:rFonts w:ascii="Calibri" w:eastAsia="Calibri" w:hAnsi="Calibri" w:cs="Times New Roman"/>
                <w:b/>
                <w:bCs/>
                <w:color w:val="404040"/>
                <w:sz w:val="20"/>
                <w:szCs w:val="20"/>
              </w:rPr>
              <w:t>Desember</w:t>
            </w:r>
          </w:p>
        </w:tc>
        <w:tc>
          <w:tcPr>
            <w:tcW w:w="2550" w:type="dxa"/>
          </w:tcPr>
          <w:p w14:paraId="11210902" w14:textId="3A77DE8B" w:rsidR="005F581B" w:rsidRDefault="5E91F2CC" w:rsidP="61DB5880">
            <w:pPr>
              <w:rPr>
                <w:rFonts w:ascii="Calibri" w:eastAsia="Times New Roman" w:hAnsi="Calibri" w:cs="Calibri"/>
                <w:color w:val="auto"/>
                <w:sz w:val="20"/>
                <w:szCs w:val="20"/>
                <w:lang w:eastAsia="nb-NO"/>
              </w:rPr>
            </w:pPr>
            <w:r w:rsidRPr="61DB5880">
              <w:rPr>
                <w:rFonts w:ascii="Calibri" w:eastAsia="Times New Roman" w:hAnsi="Calibri" w:cs="Calibri"/>
                <w:color w:val="auto"/>
                <w:sz w:val="20"/>
                <w:szCs w:val="20"/>
                <w:lang w:eastAsia="nb-NO"/>
              </w:rPr>
              <w:t>0</w:t>
            </w:r>
            <w:r w:rsidR="00A073F7">
              <w:rPr>
                <w:rFonts w:ascii="Calibri" w:eastAsia="Times New Roman" w:hAnsi="Calibri" w:cs="Calibri"/>
                <w:color w:val="auto"/>
                <w:sz w:val="20"/>
                <w:szCs w:val="20"/>
                <w:lang w:eastAsia="nb-NO"/>
              </w:rPr>
              <w:t>1</w:t>
            </w:r>
            <w:r w:rsidR="79C0F5B2" w:rsidRPr="61DB5880">
              <w:rPr>
                <w:rFonts w:ascii="Calibri" w:eastAsia="Times New Roman" w:hAnsi="Calibri" w:cs="Calibri"/>
                <w:color w:val="auto"/>
                <w:sz w:val="20"/>
                <w:szCs w:val="20"/>
                <w:lang w:eastAsia="nb-NO"/>
              </w:rPr>
              <w:t xml:space="preserve">., </w:t>
            </w:r>
            <w:r w:rsidR="00B75235">
              <w:rPr>
                <w:rFonts w:ascii="Calibri" w:eastAsia="Times New Roman" w:hAnsi="Calibri" w:cs="Calibri"/>
                <w:color w:val="auto"/>
                <w:sz w:val="20"/>
                <w:szCs w:val="20"/>
                <w:lang w:eastAsia="nb-NO"/>
              </w:rPr>
              <w:t xml:space="preserve">08., </w:t>
            </w:r>
            <w:r w:rsidR="79C0F5B2" w:rsidRPr="61DB5880">
              <w:rPr>
                <w:rFonts w:ascii="Calibri" w:eastAsia="Times New Roman" w:hAnsi="Calibri" w:cs="Calibri"/>
                <w:color w:val="auto"/>
                <w:sz w:val="20"/>
                <w:szCs w:val="20"/>
                <w:lang w:eastAsia="nb-NO"/>
              </w:rPr>
              <w:t>1</w:t>
            </w:r>
            <w:r w:rsidR="00110197">
              <w:rPr>
                <w:rFonts w:ascii="Calibri" w:eastAsia="Times New Roman" w:hAnsi="Calibri" w:cs="Calibri"/>
                <w:color w:val="auto"/>
                <w:sz w:val="20"/>
                <w:szCs w:val="20"/>
                <w:lang w:eastAsia="nb-NO"/>
              </w:rPr>
              <w:t>5</w:t>
            </w:r>
            <w:r w:rsidR="79C0F5B2" w:rsidRPr="61DB5880">
              <w:rPr>
                <w:rFonts w:ascii="Calibri" w:eastAsia="Times New Roman" w:hAnsi="Calibri" w:cs="Calibri"/>
                <w:color w:val="auto"/>
                <w:sz w:val="20"/>
                <w:szCs w:val="20"/>
                <w:lang w:eastAsia="nb-NO"/>
              </w:rPr>
              <w:t>., 2</w:t>
            </w:r>
            <w:r w:rsidR="00110197">
              <w:rPr>
                <w:rFonts w:ascii="Calibri" w:eastAsia="Times New Roman" w:hAnsi="Calibri" w:cs="Calibri"/>
                <w:color w:val="auto"/>
                <w:sz w:val="20"/>
                <w:szCs w:val="20"/>
                <w:lang w:eastAsia="nb-NO"/>
              </w:rPr>
              <w:t>2</w:t>
            </w:r>
            <w:r w:rsidRPr="61DB5880">
              <w:rPr>
                <w:rFonts w:ascii="Calibri" w:eastAsia="Times New Roman" w:hAnsi="Calibri" w:cs="Calibri"/>
                <w:color w:val="auto"/>
                <w:sz w:val="20"/>
                <w:szCs w:val="20"/>
                <w:lang w:eastAsia="nb-NO"/>
              </w:rPr>
              <w:t>.desember</w:t>
            </w:r>
            <w:r w:rsidR="008A36A5">
              <w:br/>
            </w:r>
            <w:r w:rsidR="005F581B">
              <w:rPr>
                <w:rFonts w:ascii="Calibri" w:eastAsia="Times New Roman" w:hAnsi="Calibri" w:cs="Calibri"/>
                <w:color w:val="auto"/>
                <w:sz w:val="20"/>
                <w:szCs w:val="20"/>
                <w:lang w:eastAsia="nb-NO"/>
              </w:rPr>
              <w:t>12. desember</w:t>
            </w:r>
          </w:p>
          <w:p w14:paraId="72F9CD93" w14:textId="45870AB1" w:rsidR="008A36A5" w:rsidRPr="005F581B" w:rsidRDefault="58871C00" w:rsidP="61DB5880">
            <w:pPr>
              <w:rPr>
                <w:rFonts w:ascii="Calibri" w:eastAsia="Times New Roman" w:hAnsi="Calibri" w:cs="Calibri"/>
                <w:color w:val="auto"/>
                <w:sz w:val="20"/>
                <w:szCs w:val="20"/>
                <w:lang w:eastAsia="nb-NO"/>
              </w:rPr>
            </w:pPr>
            <w:r w:rsidRPr="5D15412E">
              <w:rPr>
                <w:rFonts w:ascii="Calibri" w:eastAsia="Times New Roman" w:hAnsi="Calibri" w:cs="Calibri"/>
                <w:color w:val="auto"/>
                <w:sz w:val="20"/>
                <w:szCs w:val="20"/>
                <w:lang w:eastAsia="nb-NO"/>
              </w:rPr>
              <w:t>1</w:t>
            </w:r>
            <w:r w:rsidR="292189F7" w:rsidRPr="5D15412E">
              <w:rPr>
                <w:rFonts w:ascii="Calibri" w:eastAsia="Times New Roman" w:hAnsi="Calibri" w:cs="Calibri"/>
                <w:color w:val="auto"/>
                <w:sz w:val="20"/>
                <w:szCs w:val="20"/>
                <w:lang w:eastAsia="nb-NO"/>
              </w:rPr>
              <w:t>6</w:t>
            </w:r>
            <w:r w:rsidRPr="5D15412E">
              <w:rPr>
                <w:rFonts w:ascii="Calibri" w:eastAsia="Times New Roman" w:hAnsi="Calibri" w:cs="Calibri"/>
                <w:color w:val="auto"/>
                <w:sz w:val="20"/>
                <w:szCs w:val="20"/>
                <w:lang w:eastAsia="nb-NO"/>
              </w:rPr>
              <w:t xml:space="preserve">. </w:t>
            </w:r>
            <w:r w:rsidR="00D70D6A" w:rsidRPr="5D15412E">
              <w:rPr>
                <w:rFonts w:ascii="Calibri" w:eastAsia="Times New Roman" w:hAnsi="Calibri" w:cs="Calibri"/>
                <w:color w:val="auto"/>
                <w:sz w:val="20"/>
                <w:szCs w:val="20"/>
                <w:lang w:eastAsia="nb-NO"/>
              </w:rPr>
              <w:t>desember</w:t>
            </w:r>
          </w:p>
          <w:p w14:paraId="1FC0468B" w14:textId="7F823FBC" w:rsidR="00266285" w:rsidRPr="000632A0" w:rsidRDefault="2E8358AC" w:rsidP="79087420">
            <w:pPr>
              <w:autoSpaceDE/>
              <w:autoSpaceDN/>
              <w:adjustRightInd/>
              <w:rPr>
                <w:rFonts w:ascii="Calibri" w:eastAsia="Times New Roman" w:hAnsi="Calibri" w:cs="Calibri"/>
                <w:color w:val="auto"/>
                <w:sz w:val="20"/>
                <w:szCs w:val="20"/>
                <w:lang w:eastAsia="nb-NO"/>
              </w:rPr>
            </w:pPr>
            <w:r w:rsidRPr="000632A0">
              <w:rPr>
                <w:rFonts w:ascii="Calibri" w:eastAsia="Times New Roman" w:hAnsi="Calibri" w:cs="Calibri"/>
                <w:color w:val="auto"/>
                <w:sz w:val="20"/>
                <w:szCs w:val="20"/>
                <w:lang w:eastAsia="nb-NO"/>
              </w:rPr>
              <w:t xml:space="preserve">24. - 26. </w:t>
            </w:r>
            <w:r w:rsidR="4BA0A380" w:rsidRPr="000632A0">
              <w:rPr>
                <w:rFonts w:ascii="Calibri" w:eastAsia="Times New Roman" w:hAnsi="Calibri" w:cs="Calibri"/>
                <w:color w:val="auto"/>
                <w:sz w:val="20"/>
                <w:szCs w:val="20"/>
                <w:lang w:eastAsia="nb-NO"/>
              </w:rPr>
              <w:t>d</w:t>
            </w:r>
            <w:r w:rsidRPr="000632A0">
              <w:rPr>
                <w:rFonts w:ascii="Calibri" w:eastAsia="Times New Roman" w:hAnsi="Calibri" w:cs="Calibri"/>
                <w:color w:val="auto"/>
                <w:sz w:val="20"/>
                <w:szCs w:val="20"/>
                <w:lang w:eastAsia="nb-NO"/>
              </w:rPr>
              <w:t>esember</w:t>
            </w:r>
          </w:p>
          <w:p w14:paraId="4649BEF1" w14:textId="2D07D532" w:rsidR="00266285" w:rsidRPr="000632A0" w:rsidRDefault="741AE02B" w:rsidP="79087420">
            <w:pPr>
              <w:autoSpaceDE/>
              <w:autoSpaceDN/>
              <w:adjustRightInd/>
              <w:rPr>
                <w:rFonts w:ascii="Calibri" w:eastAsia="Times New Roman" w:hAnsi="Calibri" w:cs="Calibri"/>
                <w:color w:val="auto"/>
                <w:sz w:val="20"/>
                <w:szCs w:val="20"/>
                <w:lang w:eastAsia="nb-NO"/>
              </w:rPr>
            </w:pPr>
            <w:r w:rsidRPr="000632A0">
              <w:rPr>
                <w:rFonts w:ascii="Calibri" w:eastAsia="Times New Roman" w:hAnsi="Calibri" w:cs="Calibri"/>
                <w:color w:val="auto"/>
                <w:sz w:val="20"/>
                <w:szCs w:val="20"/>
                <w:lang w:eastAsia="nb-NO"/>
              </w:rPr>
              <w:t xml:space="preserve">31. desember </w:t>
            </w:r>
          </w:p>
          <w:p w14:paraId="50E9FE31" w14:textId="26F74087" w:rsidR="00266285" w:rsidRPr="000632A0" w:rsidRDefault="319B6ABF" w:rsidP="61DB5880">
            <w:pPr>
              <w:autoSpaceDE/>
              <w:autoSpaceDN/>
              <w:adjustRightInd/>
              <w:rPr>
                <w:rFonts w:ascii="Calibri" w:eastAsia="Times New Roman" w:hAnsi="Calibri" w:cs="Calibri"/>
                <w:color w:val="auto"/>
                <w:sz w:val="20"/>
                <w:szCs w:val="20"/>
                <w:lang w:eastAsia="nb-NO"/>
              </w:rPr>
            </w:pPr>
            <w:r w:rsidRPr="61DB5880">
              <w:rPr>
                <w:rFonts w:ascii="Calibri" w:eastAsia="Times New Roman" w:hAnsi="Calibri" w:cs="Calibri"/>
                <w:color w:val="auto"/>
                <w:sz w:val="20"/>
                <w:szCs w:val="20"/>
                <w:lang w:eastAsia="nb-NO"/>
              </w:rPr>
              <w:t xml:space="preserve">01. </w:t>
            </w:r>
            <w:r w:rsidR="3AA9FDA6" w:rsidRPr="61DB5880">
              <w:rPr>
                <w:rFonts w:ascii="Calibri" w:eastAsia="Times New Roman" w:hAnsi="Calibri" w:cs="Calibri"/>
                <w:color w:val="auto"/>
                <w:sz w:val="20"/>
                <w:szCs w:val="20"/>
                <w:lang w:eastAsia="nb-NO"/>
              </w:rPr>
              <w:t>J</w:t>
            </w:r>
            <w:r w:rsidRPr="61DB5880">
              <w:rPr>
                <w:rFonts w:ascii="Calibri" w:eastAsia="Times New Roman" w:hAnsi="Calibri" w:cs="Calibri"/>
                <w:color w:val="auto"/>
                <w:sz w:val="20"/>
                <w:szCs w:val="20"/>
                <w:lang w:eastAsia="nb-NO"/>
              </w:rPr>
              <w:t>anuar</w:t>
            </w:r>
            <w:r w:rsidR="3AA9FDA6" w:rsidRPr="61DB5880">
              <w:rPr>
                <w:rFonts w:ascii="Calibri" w:eastAsia="Times New Roman" w:hAnsi="Calibri" w:cs="Calibri"/>
                <w:color w:val="auto"/>
                <w:sz w:val="20"/>
                <w:szCs w:val="20"/>
                <w:lang w:eastAsia="nb-NO"/>
              </w:rPr>
              <w:t xml:space="preserve"> 2025</w:t>
            </w:r>
          </w:p>
          <w:p w14:paraId="67C52A1B" w14:textId="2AEB8336" w:rsidR="00266285" w:rsidRPr="000632A0" w:rsidRDefault="65640CC6" w:rsidP="61DB5880">
            <w:pPr>
              <w:autoSpaceDE/>
              <w:autoSpaceDN/>
              <w:adjustRightInd/>
              <w:rPr>
                <w:rFonts w:ascii="Calibri" w:eastAsia="Times New Roman" w:hAnsi="Calibri" w:cs="Calibri"/>
                <w:color w:val="auto"/>
                <w:sz w:val="20"/>
                <w:szCs w:val="20"/>
                <w:lang w:eastAsia="nb-NO"/>
              </w:rPr>
            </w:pPr>
            <w:r w:rsidRPr="61DB5880">
              <w:rPr>
                <w:rFonts w:ascii="Calibri" w:eastAsia="Times New Roman" w:hAnsi="Calibri" w:cs="Calibri"/>
                <w:color w:val="auto"/>
                <w:sz w:val="20"/>
                <w:szCs w:val="20"/>
                <w:lang w:eastAsia="nb-NO"/>
              </w:rPr>
              <w:t>0</w:t>
            </w:r>
            <w:r w:rsidR="38020123" w:rsidRPr="61DB5880">
              <w:rPr>
                <w:rFonts w:ascii="Calibri" w:eastAsia="Times New Roman" w:hAnsi="Calibri" w:cs="Calibri"/>
                <w:color w:val="auto"/>
                <w:sz w:val="20"/>
                <w:szCs w:val="20"/>
                <w:lang w:eastAsia="nb-NO"/>
              </w:rPr>
              <w:t>2</w:t>
            </w:r>
            <w:r w:rsidRPr="61DB5880">
              <w:rPr>
                <w:rFonts w:ascii="Calibri" w:eastAsia="Times New Roman" w:hAnsi="Calibri" w:cs="Calibri"/>
                <w:color w:val="auto"/>
                <w:sz w:val="20"/>
                <w:szCs w:val="20"/>
                <w:lang w:eastAsia="nb-NO"/>
              </w:rPr>
              <w:t xml:space="preserve">. </w:t>
            </w:r>
            <w:r w:rsidR="11AA1BF0" w:rsidRPr="61DB5880">
              <w:rPr>
                <w:rFonts w:ascii="Calibri" w:eastAsia="Times New Roman" w:hAnsi="Calibri" w:cs="Calibri"/>
                <w:color w:val="auto"/>
                <w:sz w:val="20"/>
                <w:szCs w:val="20"/>
                <w:lang w:eastAsia="nb-NO"/>
              </w:rPr>
              <w:t>J</w:t>
            </w:r>
            <w:r w:rsidRPr="61DB5880">
              <w:rPr>
                <w:rFonts w:ascii="Calibri" w:eastAsia="Times New Roman" w:hAnsi="Calibri" w:cs="Calibri"/>
                <w:color w:val="auto"/>
                <w:sz w:val="20"/>
                <w:szCs w:val="20"/>
                <w:lang w:eastAsia="nb-NO"/>
              </w:rPr>
              <w:t>anuar</w:t>
            </w:r>
            <w:r w:rsidR="45ED3846" w:rsidRPr="61DB5880">
              <w:rPr>
                <w:rFonts w:ascii="Calibri" w:eastAsia="Times New Roman" w:hAnsi="Calibri" w:cs="Calibri"/>
                <w:color w:val="auto"/>
                <w:sz w:val="20"/>
                <w:szCs w:val="20"/>
                <w:lang w:eastAsia="nb-NO"/>
              </w:rPr>
              <w:t xml:space="preserve"> 2025</w:t>
            </w:r>
          </w:p>
        </w:tc>
        <w:tc>
          <w:tcPr>
            <w:tcW w:w="2145" w:type="dxa"/>
          </w:tcPr>
          <w:p w14:paraId="176E004B" w14:textId="2870C9CF" w:rsidR="00266285" w:rsidRPr="00D70D6A" w:rsidRDefault="00AB79A0" w:rsidP="61DB5880">
            <w:pPr>
              <w:autoSpaceDE/>
              <w:autoSpaceDN/>
              <w:adjustRightInd/>
              <w:rPr>
                <w:rFonts w:ascii="Calibri" w:eastAsia="Times New Roman" w:hAnsi="Calibri" w:cs="Calibri"/>
                <w:color w:val="C00000"/>
                <w:sz w:val="20"/>
                <w:szCs w:val="20"/>
                <w:lang w:eastAsia="nb-NO"/>
              </w:rPr>
            </w:pPr>
            <w:r>
              <w:br/>
            </w:r>
          </w:p>
          <w:p w14:paraId="6EBF679E" w14:textId="352536A8" w:rsidR="00266285" w:rsidRPr="00D70D6A" w:rsidRDefault="00266285" w:rsidP="79087420">
            <w:pPr>
              <w:autoSpaceDE/>
              <w:autoSpaceDN/>
              <w:adjustRightInd/>
              <w:rPr>
                <w:rFonts w:ascii="Calibri" w:eastAsia="Times New Roman" w:hAnsi="Calibri" w:cs="Calibri"/>
                <w:color w:val="auto"/>
                <w:sz w:val="20"/>
                <w:szCs w:val="20"/>
                <w:lang w:eastAsia="nb-NO"/>
              </w:rPr>
            </w:pPr>
          </w:p>
          <w:p w14:paraId="04CA43B3" w14:textId="64A2009A" w:rsidR="00266285" w:rsidRPr="00D70D6A" w:rsidRDefault="00B54400" w:rsidP="79087420">
            <w:pPr>
              <w:autoSpaceDE/>
              <w:autoSpaceDN/>
              <w:adjustRightInd/>
              <w:rPr>
                <w:rFonts w:ascii="Calibri" w:eastAsia="Times New Roman" w:hAnsi="Calibri" w:cs="Calibri"/>
                <w:color w:val="auto"/>
                <w:sz w:val="20"/>
                <w:szCs w:val="20"/>
                <w:lang w:eastAsia="nb-NO"/>
              </w:rPr>
            </w:pPr>
            <w:r>
              <w:rPr>
                <w:rFonts w:ascii="Calibri" w:eastAsia="Times New Roman" w:hAnsi="Calibri" w:cs="Calibri"/>
                <w:color w:val="auto"/>
                <w:sz w:val="20"/>
                <w:szCs w:val="20"/>
                <w:lang w:eastAsia="nb-NO"/>
              </w:rPr>
              <w:t>Julaften</w:t>
            </w:r>
            <w:r w:rsidR="00B645A1">
              <w:rPr>
                <w:rFonts w:ascii="Calibri" w:eastAsia="Times New Roman" w:hAnsi="Calibri" w:cs="Calibri"/>
                <w:color w:val="auto"/>
                <w:sz w:val="20"/>
                <w:szCs w:val="20"/>
                <w:lang w:eastAsia="nb-NO"/>
              </w:rPr>
              <w:t>/1&amp;2 juledag</w:t>
            </w:r>
          </w:p>
          <w:p w14:paraId="4BE9A551" w14:textId="0B128992" w:rsidR="00266285" w:rsidRPr="00D70D6A" w:rsidRDefault="00B54400" w:rsidP="61DB5880">
            <w:pPr>
              <w:pStyle w:val="Listeavsnitt"/>
              <w:autoSpaceDE/>
              <w:autoSpaceDN/>
              <w:adjustRightInd/>
              <w:ind w:left="0"/>
              <w:rPr>
                <w:rFonts w:ascii="Calibri" w:eastAsia="Times New Roman" w:hAnsi="Calibri" w:cs="Calibri"/>
                <w:color w:val="auto"/>
                <w:sz w:val="20"/>
                <w:szCs w:val="20"/>
                <w:lang w:eastAsia="nb-NO"/>
              </w:rPr>
            </w:pPr>
            <w:r>
              <w:rPr>
                <w:rFonts w:ascii="Calibri" w:eastAsia="Times New Roman" w:hAnsi="Calibri" w:cs="Calibri"/>
                <w:color w:val="auto"/>
                <w:sz w:val="20"/>
                <w:szCs w:val="20"/>
                <w:lang w:eastAsia="nb-NO"/>
              </w:rPr>
              <w:t>Nyttårsaften</w:t>
            </w:r>
          </w:p>
          <w:p w14:paraId="5826D46D" w14:textId="46E31201" w:rsidR="00266285" w:rsidRPr="00D70D6A" w:rsidRDefault="00B54400" w:rsidP="61DB5880">
            <w:pPr>
              <w:pStyle w:val="Listeavsnitt"/>
              <w:autoSpaceDE/>
              <w:autoSpaceDN/>
              <w:adjustRightInd/>
              <w:ind w:left="0"/>
              <w:rPr>
                <w:rFonts w:ascii="Calibri" w:eastAsia="Times New Roman" w:hAnsi="Calibri" w:cs="Calibri"/>
                <w:color w:val="auto"/>
                <w:sz w:val="20"/>
                <w:szCs w:val="20"/>
                <w:lang w:eastAsia="nb-NO"/>
              </w:rPr>
            </w:pPr>
            <w:r>
              <w:rPr>
                <w:rFonts w:ascii="Calibri" w:eastAsia="Times New Roman" w:hAnsi="Calibri" w:cs="Calibri"/>
                <w:color w:val="auto"/>
                <w:sz w:val="20"/>
                <w:szCs w:val="20"/>
                <w:lang w:eastAsia="nb-NO"/>
              </w:rPr>
              <w:t>Første nyttårsdag</w:t>
            </w:r>
          </w:p>
          <w:p w14:paraId="11ED4120" w14:textId="12E8E831" w:rsidR="00266285" w:rsidRPr="00D70D6A" w:rsidRDefault="0C1075AD" w:rsidP="79087420">
            <w:pPr>
              <w:pStyle w:val="Listeavsnitt"/>
              <w:autoSpaceDE/>
              <w:autoSpaceDN/>
              <w:adjustRightInd/>
              <w:ind w:left="0"/>
              <w:rPr>
                <w:rFonts w:ascii="Calibri" w:eastAsia="Times New Roman" w:hAnsi="Calibri" w:cs="Calibri"/>
                <w:color w:val="auto"/>
                <w:sz w:val="20"/>
                <w:szCs w:val="20"/>
                <w:lang w:eastAsia="nb-NO"/>
              </w:rPr>
            </w:pPr>
            <w:r w:rsidRPr="61DB5880">
              <w:rPr>
                <w:rFonts w:ascii="Calibri" w:eastAsia="Times New Roman" w:hAnsi="Calibri" w:cs="Calibri"/>
                <w:color w:val="auto"/>
                <w:sz w:val="20"/>
                <w:szCs w:val="20"/>
                <w:lang w:eastAsia="nb-NO"/>
              </w:rPr>
              <w:t>Planleggingsdag</w:t>
            </w:r>
          </w:p>
        </w:tc>
        <w:tc>
          <w:tcPr>
            <w:tcW w:w="3385" w:type="dxa"/>
          </w:tcPr>
          <w:p w14:paraId="6DD73302" w14:textId="453BF6B6" w:rsidR="00D70D6A" w:rsidRDefault="26CE8D12" w:rsidP="61DB5880">
            <w:pPr>
              <w:autoSpaceDE/>
              <w:autoSpaceDN/>
              <w:adjustRightInd/>
              <w:rPr>
                <w:rFonts w:ascii="Calibri" w:eastAsia="Times New Roman" w:hAnsi="Calibri" w:cs="Calibri"/>
                <w:color w:val="auto"/>
                <w:sz w:val="20"/>
                <w:szCs w:val="20"/>
                <w:lang w:eastAsia="nb-NO"/>
              </w:rPr>
            </w:pPr>
            <w:r w:rsidRPr="61DB5880">
              <w:rPr>
                <w:rFonts w:ascii="Calibri" w:eastAsia="Times New Roman" w:hAnsi="Calibri" w:cs="Calibri"/>
                <w:color w:val="auto"/>
                <w:sz w:val="20"/>
                <w:szCs w:val="20"/>
                <w:lang w:eastAsia="nb-NO"/>
              </w:rPr>
              <w:t>Adventsamling</w:t>
            </w:r>
            <w:r w:rsidR="36DA930A" w:rsidRPr="61DB5880">
              <w:rPr>
                <w:rFonts w:ascii="Calibri" w:eastAsia="Times New Roman" w:hAnsi="Calibri" w:cs="Calibri"/>
                <w:color w:val="auto"/>
                <w:sz w:val="20"/>
                <w:szCs w:val="20"/>
                <w:lang w:eastAsia="nb-NO"/>
              </w:rPr>
              <w:t>er</w:t>
            </w:r>
          </w:p>
          <w:p w14:paraId="7F3E8513" w14:textId="77777777" w:rsidR="005F581B" w:rsidRPr="00B24270" w:rsidRDefault="005F581B" w:rsidP="005F581B">
            <w:pPr>
              <w:autoSpaceDE/>
              <w:autoSpaceDN/>
              <w:adjustRightInd/>
              <w:rPr>
                <w:rFonts w:ascii="Calibri" w:eastAsia="Calibri" w:hAnsi="Calibri" w:cs="Calibri"/>
                <w:color w:val="auto"/>
                <w:sz w:val="20"/>
                <w:szCs w:val="20"/>
              </w:rPr>
            </w:pPr>
            <w:r w:rsidRPr="79087420">
              <w:rPr>
                <w:rFonts w:ascii="Calibri" w:eastAsia="Calibri" w:hAnsi="Calibri" w:cs="Calibri"/>
                <w:color w:val="auto"/>
                <w:sz w:val="20"/>
                <w:szCs w:val="20"/>
              </w:rPr>
              <w:t>Lucia</w:t>
            </w:r>
          </w:p>
          <w:p w14:paraId="033EE9AC" w14:textId="61924F96" w:rsidR="00D70D6A" w:rsidRDefault="00266285" w:rsidP="79087420">
            <w:pPr>
              <w:autoSpaceDE/>
              <w:autoSpaceDN/>
              <w:adjustRightInd/>
              <w:rPr>
                <w:rFonts w:ascii="Calibri" w:eastAsia="Calibri" w:hAnsi="Calibri" w:cs="Calibri"/>
                <w:color w:val="auto"/>
                <w:sz w:val="20"/>
                <w:szCs w:val="20"/>
              </w:rPr>
            </w:pPr>
            <w:r w:rsidRPr="79087420">
              <w:rPr>
                <w:rFonts w:ascii="Calibri" w:eastAsia="Calibri" w:hAnsi="Calibri" w:cs="Calibri"/>
                <w:color w:val="auto"/>
                <w:sz w:val="20"/>
                <w:szCs w:val="20"/>
              </w:rPr>
              <w:t>Nissefest</w:t>
            </w:r>
            <w:r w:rsidR="00D70D6A" w:rsidRPr="79087420">
              <w:rPr>
                <w:rFonts w:ascii="Calibri" w:eastAsia="Calibri" w:hAnsi="Calibri" w:cs="Calibri"/>
                <w:color w:val="auto"/>
                <w:sz w:val="20"/>
                <w:szCs w:val="20"/>
              </w:rPr>
              <w:t xml:space="preserve"> </w:t>
            </w:r>
          </w:p>
          <w:p w14:paraId="5AF8EB87" w14:textId="49E5E618" w:rsidR="00266285" w:rsidRPr="00B24270" w:rsidRDefault="026340FD" w:rsidP="79087420">
            <w:pPr>
              <w:autoSpaceDE/>
              <w:autoSpaceDN/>
              <w:adjustRightInd/>
              <w:rPr>
                <w:rFonts w:ascii="Calibri" w:eastAsia="Calibri" w:hAnsi="Calibri" w:cs="Calibri"/>
                <w:color w:val="auto"/>
                <w:sz w:val="20"/>
                <w:szCs w:val="20"/>
              </w:rPr>
            </w:pPr>
            <w:r w:rsidRPr="79087420">
              <w:rPr>
                <w:rFonts w:ascii="Calibri" w:eastAsia="Calibri" w:hAnsi="Calibri" w:cs="Calibri"/>
                <w:color w:val="auto"/>
                <w:sz w:val="20"/>
                <w:szCs w:val="20"/>
              </w:rPr>
              <w:t xml:space="preserve">Bhg </w:t>
            </w:r>
            <w:r w:rsidR="5C02677D" w:rsidRPr="79087420">
              <w:rPr>
                <w:rFonts w:ascii="Calibri" w:eastAsia="Calibri" w:hAnsi="Calibri" w:cs="Calibri"/>
                <w:color w:val="auto"/>
                <w:sz w:val="20"/>
                <w:szCs w:val="20"/>
              </w:rPr>
              <w:t>s</w:t>
            </w:r>
            <w:r w:rsidRPr="79087420">
              <w:rPr>
                <w:rFonts w:ascii="Calibri" w:eastAsia="Calibri" w:hAnsi="Calibri" w:cs="Calibri"/>
                <w:color w:val="auto"/>
                <w:sz w:val="20"/>
                <w:szCs w:val="20"/>
              </w:rPr>
              <w:t>tengt</w:t>
            </w:r>
            <w:r w:rsidR="00D70D6A" w:rsidRPr="79087420">
              <w:rPr>
                <w:rFonts w:ascii="Calibri" w:eastAsia="Calibri" w:hAnsi="Calibri" w:cs="Calibri"/>
                <w:color w:val="auto"/>
                <w:sz w:val="20"/>
                <w:szCs w:val="20"/>
              </w:rPr>
              <w:t xml:space="preserve"> </w:t>
            </w:r>
          </w:p>
          <w:p w14:paraId="320E4902" w14:textId="118B4E13" w:rsidR="00266285" w:rsidRPr="00B24270" w:rsidRDefault="4CFDFC89" w:rsidP="79087420">
            <w:pPr>
              <w:autoSpaceDE/>
              <w:autoSpaceDN/>
              <w:adjustRightInd/>
              <w:rPr>
                <w:rFonts w:ascii="Calibri" w:eastAsia="Calibri" w:hAnsi="Calibri" w:cs="Calibri"/>
                <w:color w:val="auto"/>
                <w:sz w:val="20"/>
                <w:szCs w:val="20"/>
              </w:rPr>
            </w:pPr>
            <w:r w:rsidRPr="79087420">
              <w:rPr>
                <w:rFonts w:ascii="Calibri" w:eastAsia="Calibri" w:hAnsi="Calibri" w:cs="Calibri"/>
                <w:color w:val="auto"/>
                <w:sz w:val="20"/>
                <w:szCs w:val="20"/>
              </w:rPr>
              <w:t>Bhg sten</w:t>
            </w:r>
            <w:r w:rsidR="5E1C2506" w:rsidRPr="79087420">
              <w:rPr>
                <w:rFonts w:ascii="Calibri" w:eastAsia="Calibri" w:hAnsi="Calibri" w:cs="Calibri"/>
                <w:color w:val="auto"/>
                <w:sz w:val="20"/>
                <w:szCs w:val="20"/>
              </w:rPr>
              <w:t>g</w:t>
            </w:r>
            <w:r w:rsidRPr="79087420">
              <w:rPr>
                <w:rFonts w:ascii="Calibri" w:eastAsia="Calibri" w:hAnsi="Calibri" w:cs="Calibri"/>
                <w:color w:val="auto"/>
                <w:sz w:val="20"/>
                <w:szCs w:val="20"/>
              </w:rPr>
              <w:t>t</w:t>
            </w:r>
          </w:p>
          <w:p w14:paraId="6B41887F" w14:textId="320B4AFC" w:rsidR="00266285" w:rsidRPr="00B24270" w:rsidRDefault="5B79D331" w:rsidP="61DB5880">
            <w:pPr>
              <w:autoSpaceDE/>
              <w:autoSpaceDN/>
              <w:adjustRightInd/>
              <w:rPr>
                <w:rFonts w:ascii="Calibri" w:eastAsia="Calibri" w:hAnsi="Calibri" w:cs="Calibri"/>
                <w:color w:val="auto"/>
                <w:sz w:val="20"/>
                <w:szCs w:val="20"/>
              </w:rPr>
            </w:pPr>
            <w:r w:rsidRPr="61DB5880">
              <w:rPr>
                <w:rFonts w:ascii="Calibri" w:eastAsia="Calibri" w:hAnsi="Calibri" w:cs="Calibri"/>
                <w:color w:val="auto"/>
                <w:sz w:val="20"/>
                <w:szCs w:val="20"/>
              </w:rPr>
              <w:t>Bhg stengt</w:t>
            </w:r>
          </w:p>
          <w:p w14:paraId="5FAC6DDF" w14:textId="5C4ED40C" w:rsidR="00266285" w:rsidRPr="00B24270" w:rsidRDefault="0C3AB9CC" w:rsidP="61DB5880">
            <w:pPr>
              <w:autoSpaceDE/>
              <w:autoSpaceDN/>
              <w:adjustRightInd/>
              <w:rPr>
                <w:rFonts w:ascii="Calibri" w:eastAsia="Calibri" w:hAnsi="Calibri" w:cs="Calibri"/>
                <w:color w:val="auto"/>
                <w:sz w:val="20"/>
                <w:szCs w:val="20"/>
              </w:rPr>
            </w:pPr>
            <w:r w:rsidRPr="61DB5880">
              <w:rPr>
                <w:rFonts w:ascii="Calibri" w:eastAsia="Calibri" w:hAnsi="Calibri" w:cs="Calibri"/>
                <w:color w:val="auto"/>
                <w:sz w:val="20"/>
                <w:szCs w:val="20"/>
              </w:rPr>
              <w:t>Bhg stengt</w:t>
            </w:r>
          </w:p>
        </w:tc>
      </w:tr>
    </w:tbl>
    <w:p w14:paraId="2A2CF0C7" w14:textId="77777777" w:rsidR="00AF563B" w:rsidRDefault="00AF563B"/>
    <w:sectPr w:rsidR="00AF563B" w:rsidSect="00947D39">
      <w:headerReference w:type="even" r:id="rId33"/>
      <w:headerReference w:type="default" r:id="rId34"/>
      <w:footerReference w:type="even" r:id="rId35"/>
      <w:footerReference w:type="default" r:id="rId36"/>
      <w:headerReference w:type="first" r:id="rId37"/>
      <w:footerReference w:type="first" r:id="rId38"/>
      <w:pgSz w:w="11906" w:h="16838"/>
      <w:pgMar w:top="2268" w:right="1418" w:bottom="1134" w:left="1418" w:header="567" w:footer="5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1F790" w14:textId="77777777" w:rsidR="0020283B" w:rsidRDefault="0020283B" w:rsidP="00AD00F6">
      <w:r>
        <w:separator/>
      </w:r>
    </w:p>
    <w:p w14:paraId="6582F35A" w14:textId="77777777" w:rsidR="0020283B" w:rsidRDefault="0020283B" w:rsidP="00AD00F6"/>
  </w:endnote>
  <w:endnote w:type="continuationSeparator" w:id="0">
    <w:p w14:paraId="0CCDAA01" w14:textId="77777777" w:rsidR="0020283B" w:rsidRDefault="0020283B" w:rsidP="00AD00F6">
      <w:r>
        <w:continuationSeparator/>
      </w:r>
    </w:p>
    <w:p w14:paraId="48FF8FDA" w14:textId="77777777" w:rsidR="0020283B" w:rsidRDefault="0020283B" w:rsidP="00AD00F6"/>
  </w:endnote>
  <w:endnote w:type="continuationNotice" w:id="1">
    <w:p w14:paraId="68FA752D" w14:textId="77777777" w:rsidR="0020283B" w:rsidRDefault="0020283B" w:rsidP="00AD00F6"/>
    <w:p w14:paraId="6B6E1E5B" w14:textId="77777777" w:rsidR="0020283B" w:rsidRDefault="0020283B" w:rsidP="00AD00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JABPH+Arial">
    <w:altName w:val="Arial"/>
    <w:charset w:val="00"/>
    <w:family w:val="swiss"/>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badi Extra Light">
    <w:charset w:val="00"/>
    <w:family w:val="swiss"/>
    <w:pitch w:val="variable"/>
    <w:sig w:usb0="8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79484" w14:textId="7B42AE55" w:rsidR="00B011B6" w:rsidRDefault="00B011B6" w:rsidP="00AD00F6">
    <w:pPr>
      <w:pStyle w:val="Bunntekst"/>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6</w:t>
    </w:r>
    <w:r>
      <w:rPr>
        <w:rStyle w:val="Sidetall"/>
      </w:rPr>
      <w:fldChar w:fldCharType="end"/>
    </w:r>
  </w:p>
  <w:p w14:paraId="7DCA2FEE" w14:textId="7D0B5923" w:rsidR="00B011B6" w:rsidRPr="0041148D" w:rsidRDefault="00B011B6" w:rsidP="00AD00F6">
    <w:pPr>
      <w:pStyle w:val="Bunntekst"/>
    </w:pPr>
    <w:r w:rsidRPr="0041148D">
      <w:rPr>
        <w:noProof/>
        <w:lang w:eastAsia="nb-NO"/>
      </w:rPr>
      <mc:AlternateContent>
        <mc:Choice Requires="wps">
          <w:drawing>
            <wp:anchor distT="0" distB="0" distL="114300" distR="114300" simplePos="0" relativeHeight="251658241" behindDoc="0" locked="0" layoutInCell="1" allowOverlap="1" wp14:anchorId="01E6847B" wp14:editId="03750A79">
              <wp:simplePos x="0" y="0"/>
              <wp:positionH relativeFrom="page">
                <wp:posOffset>900430</wp:posOffset>
              </wp:positionH>
              <wp:positionV relativeFrom="page">
                <wp:posOffset>10063480</wp:posOffset>
              </wp:positionV>
              <wp:extent cx="5760000" cy="0"/>
              <wp:effectExtent l="0" t="0" r="12700" b="19050"/>
              <wp:wrapNone/>
              <wp:docPr id="5" name="Rett linje 5"/>
              <wp:cNvGraphicFramePr/>
              <a:graphic xmlns:a="http://schemas.openxmlformats.org/drawingml/2006/main">
                <a:graphicData uri="http://schemas.microsoft.com/office/word/2010/wordprocessingShape">
                  <wps:wsp>
                    <wps:cNvCnPr/>
                    <wps:spPr>
                      <a:xfrm>
                        <a:off x="0" y="0"/>
                        <a:ext cx="5760000" cy="0"/>
                      </a:xfrm>
                      <a:prstGeom prst="line">
                        <a:avLst/>
                      </a:prstGeom>
                      <a:ln w="6350">
                        <a:solidFill>
                          <a:srgbClr val="717174"/>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FB4B13E" id="Rett linje 5" o:spid="_x0000_s1026" style="position:absolute;z-index:251658241;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70.9pt,792.4pt" to="524.45pt,7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" strokecolor="#717174" strokeweight=".5pt">
              <w10:wrap anchorx="page" anchory="page"/>
            </v:line>
          </w:pict>
        </mc:Fallback>
      </mc:AlternateContent>
    </w:r>
    <w:r w:rsidRPr="0041148D">
      <w:t xml:space="preserve">LØRENSKOG KOMMUNE – </w:t>
    </w:r>
    <w:r>
      <w:rPr>
        <w:b/>
      </w:rPr>
      <w:t>OPPVEKST OG UTDANNING</w:t>
    </w:r>
    <w:r w:rsidRPr="0041148D">
      <w:t xml:space="preserve"> / </w:t>
    </w:r>
  </w:p>
  <w:p w14:paraId="318E20DA" w14:textId="77777777" w:rsidR="00B011B6" w:rsidRDefault="00B011B6" w:rsidP="00AD00F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EE70F" w14:textId="244B2A6A" w:rsidR="00B011B6" w:rsidRDefault="00B011B6" w:rsidP="00C042F2">
    <w:pPr>
      <w:pStyle w:val="Bunntekst"/>
    </w:pPr>
    <w:r>
      <w:rPr>
        <w:noProof/>
      </w:rPr>
      <mc:AlternateContent>
        <mc:Choice Requires="wps">
          <w:drawing>
            <wp:anchor distT="0" distB="0" distL="114300" distR="114300" simplePos="0" relativeHeight="251658245" behindDoc="0" locked="0" layoutInCell="1" allowOverlap="1" wp14:anchorId="67331166" wp14:editId="7D08687A">
              <wp:simplePos x="0" y="0"/>
              <wp:positionH relativeFrom="column">
                <wp:posOffset>-442450</wp:posOffset>
              </wp:positionH>
              <wp:positionV relativeFrom="paragraph">
                <wp:posOffset>81915</wp:posOffset>
              </wp:positionV>
              <wp:extent cx="252095" cy="209550"/>
              <wp:effectExtent l="0" t="0" r="0" b="0"/>
              <wp:wrapNone/>
              <wp:docPr id="35" name="Tekstboks 35"/>
              <wp:cNvGraphicFramePr/>
              <a:graphic xmlns:a="http://schemas.openxmlformats.org/drawingml/2006/main">
                <a:graphicData uri="http://schemas.microsoft.com/office/word/2010/wordprocessingShape">
                  <wps:wsp>
                    <wps:cNvSpPr txBox="1"/>
                    <wps:spPr>
                      <a:xfrm>
                        <a:off x="0" y="0"/>
                        <a:ext cx="252095" cy="209550"/>
                      </a:xfrm>
                      <a:prstGeom prst="rect">
                        <a:avLst/>
                      </a:prstGeom>
                      <a:noFill/>
                      <a:ln w="6350">
                        <a:noFill/>
                      </a:ln>
                    </wps:spPr>
                    <wps:txbx>
                      <w:txbxContent>
                        <w:p w14:paraId="3E0F47B6" w14:textId="77777777" w:rsidR="00B011B6" w:rsidRPr="00204D85" w:rsidRDefault="00B011B6" w:rsidP="00CE7E6D">
                          <w:pPr>
                            <w:jc w:val="center"/>
                            <w:rPr>
                              <w:color w:val="595959" w:themeColor="text1" w:themeTint="A6"/>
                              <w:sz w:val="18"/>
                              <w:szCs w:val="18"/>
                            </w:rPr>
                          </w:pPr>
                          <w:r w:rsidRPr="00204D85">
                            <w:rPr>
                              <w:color w:val="595959" w:themeColor="text1" w:themeTint="A6"/>
                              <w:sz w:val="18"/>
                              <w:szCs w:val="18"/>
                            </w:rPr>
                            <w:fldChar w:fldCharType="begin"/>
                          </w:r>
                          <w:r w:rsidRPr="00204D85">
                            <w:rPr>
                              <w:color w:val="595959" w:themeColor="text1" w:themeTint="A6"/>
                              <w:sz w:val="18"/>
                              <w:szCs w:val="18"/>
                            </w:rPr>
                            <w:instrText>PAGE   \* MERGEFORMAT</w:instrText>
                          </w:r>
                          <w:r w:rsidRPr="00204D85">
                            <w:rPr>
                              <w:color w:val="595959" w:themeColor="text1" w:themeTint="A6"/>
                              <w:sz w:val="18"/>
                              <w:szCs w:val="18"/>
                            </w:rPr>
                            <w:fldChar w:fldCharType="separate"/>
                          </w:r>
                          <w:r w:rsidRPr="00204D85">
                            <w:rPr>
                              <w:color w:val="595959" w:themeColor="text1" w:themeTint="A6"/>
                              <w:sz w:val="18"/>
                              <w:szCs w:val="18"/>
                            </w:rPr>
                            <w:t>1</w:t>
                          </w:r>
                          <w:r w:rsidRPr="00204D85">
                            <w:rPr>
                              <w:color w:val="595959" w:themeColor="text1" w:themeTint="A6"/>
                              <w:sz w:val="18"/>
                              <w:szCs w:val="18"/>
                            </w:rPr>
                            <w:fldChar w:fldCharType="end"/>
                          </w:r>
                        </w:p>
                        <w:p w14:paraId="67CB38C3" w14:textId="77777777" w:rsidR="00B011B6" w:rsidRDefault="00B011B6" w:rsidP="00CE7E6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31166" id="_x0000_t202" coordsize="21600,21600" o:spt="202" path="m,l,21600r21600,l21600,xe">
              <v:stroke joinstyle="miter"/>
              <v:path gradientshapeok="t" o:connecttype="rect"/>
            </v:shapetype>
            <v:shape id="Tekstboks 35" o:spid="_x0000_s1030" type="#_x0000_t202" style="position:absolute;margin-left:-34.85pt;margin-top:6.45pt;width:19.85pt;height:16.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" filled="f" stroked="f" strokeweight=".5pt">
              <v:textbox>
                <w:txbxContent>
                  <w:p w14:paraId="3E0F47B6" w14:textId="77777777" w:rsidR="00B011B6" w:rsidRPr="00204D85" w:rsidRDefault="00B011B6" w:rsidP="00CE7E6D">
                    <w:pPr>
                      <w:jc w:val="center"/>
                      <w:rPr>
                        <w:color w:val="595959" w:themeColor="text1" w:themeTint="A6"/>
                        <w:sz w:val="18"/>
                        <w:szCs w:val="18"/>
                      </w:rPr>
                    </w:pPr>
                    <w:r w:rsidRPr="00204D85">
                      <w:rPr>
                        <w:color w:val="595959" w:themeColor="text1" w:themeTint="A6"/>
                        <w:sz w:val="18"/>
                        <w:szCs w:val="18"/>
                      </w:rPr>
                      <w:fldChar w:fldCharType="begin"/>
                    </w:r>
                    <w:r w:rsidRPr="00204D85">
                      <w:rPr>
                        <w:color w:val="595959" w:themeColor="text1" w:themeTint="A6"/>
                        <w:sz w:val="18"/>
                        <w:szCs w:val="18"/>
                      </w:rPr>
                      <w:instrText>PAGE   \* MERGEFORMAT</w:instrText>
                    </w:r>
                    <w:r w:rsidRPr="00204D85">
                      <w:rPr>
                        <w:color w:val="595959" w:themeColor="text1" w:themeTint="A6"/>
                        <w:sz w:val="18"/>
                        <w:szCs w:val="18"/>
                      </w:rPr>
                      <w:fldChar w:fldCharType="separate"/>
                    </w:r>
                    <w:r w:rsidRPr="00204D85">
                      <w:rPr>
                        <w:color w:val="595959" w:themeColor="text1" w:themeTint="A6"/>
                        <w:sz w:val="18"/>
                        <w:szCs w:val="18"/>
                      </w:rPr>
                      <w:t>1</w:t>
                    </w:r>
                    <w:r w:rsidRPr="00204D85">
                      <w:rPr>
                        <w:color w:val="595959" w:themeColor="text1" w:themeTint="A6"/>
                        <w:sz w:val="18"/>
                        <w:szCs w:val="18"/>
                      </w:rPr>
                      <w:fldChar w:fldCharType="end"/>
                    </w:r>
                  </w:p>
                  <w:p w14:paraId="67CB38C3" w14:textId="77777777" w:rsidR="00B011B6" w:rsidRDefault="00B011B6" w:rsidP="00CE7E6D">
                    <w:pPr>
                      <w:jc w:val="center"/>
                    </w:pPr>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0E6BAF96" wp14:editId="72A6E95D">
              <wp:simplePos x="0" y="0"/>
              <wp:positionH relativeFrom="column">
                <wp:posOffset>-450850</wp:posOffset>
              </wp:positionH>
              <wp:positionV relativeFrom="paragraph">
                <wp:posOffset>28575</wp:posOffset>
              </wp:positionV>
              <wp:extent cx="289560" cy="289560"/>
              <wp:effectExtent l="0" t="0" r="15240" b="15240"/>
              <wp:wrapNone/>
              <wp:docPr id="2" name="Ellipse 2"/>
              <wp:cNvGraphicFramePr/>
              <a:graphic xmlns:a="http://schemas.openxmlformats.org/drawingml/2006/main">
                <a:graphicData uri="http://schemas.microsoft.com/office/word/2010/wordprocessingShape">
                  <wps:wsp>
                    <wps:cNvSpPr/>
                    <wps:spPr>
                      <a:xfrm>
                        <a:off x="0" y="0"/>
                        <a:ext cx="289560" cy="289560"/>
                      </a:xfrm>
                      <a:prstGeom prst="ellipse">
                        <a:avLst/>
                      </a:prstGeom>
                      <a:noFill/>
                      <a:ln w="6350">
                        <a:solidFill>
                          <a:srgbClr val="761F0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B09789" id="Ellipse 2" o:spid="_x0000_s1026" style="position:absolute;margin-left:-35.5pt;margin-top:2.25pt;width:22.8pt;height:22.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" filled="f" strokecolor="#761f08" strokeweight=".5pt"/>
          </w:pict>
        </mc:Fallback>
      </mc:AlternateContent>
    </w:r>
    <w:r>
      <w:rPr>
        <w:noProof/>
      </w:rPr>
      <mc:AlternateContent>
        <mc:Choice Requires="wps">
          <w:drawing>
            <wp:anchor distT="0" distB="0" distL="114300" distR="114300" simplePos="0" relativeHeight="251658243" behindDoc="0" locked="0" layoutInCell="1" allowOverlap="1" wp14:anchorId="14806F18" wp14:editId="2521FE60">
              <wp:simplePos x="0" y="0"/>
              <wp:positionH relativeFrom="margin">
                <wp:posOffset>-635</wp:posOffset>
              </wp:positionH>
              <wp:positionV relativeFrom="paragraph">
                <wp:posOffset>152718</wp:posOffset>
              </wp:positionV>
              <wp:extent cx="5753100" cy="15507"/>
              <wp:effectExtent l="0" t="0" r="12700" b="22860"/>
              <wp:wrapNone/>
              <wp:docPr id="36" name="Rett linje 36"/>
              <wp:cNvGraphicFramePr/>
              <a:graphic xmlns:a="http://schemas.openxmlformats.org/drawingml/2006/main">
                <a:graphicData uri="http://schemas.microsoft.com/office/word/2010/wordprocessingShape">
                  <wps:wsp>
                    <wps:cNvCnPr/>
                    <wps:spPr>
                      <a:xfrm flipV="1">
                        <a:off x="0" y="0"/>
                        <a:ext cx="5753100" cy="15507"/>
                      </a:xfrm>
                      <a:prstGeom prst="line">
                        <a:avLst/>
                      </a:prstGeom>
                      <a:ln>
                        <a:solidFill>
                          <a:srgbClr val="761F0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676A30" id="Rett linje 36" o:spid="_x0000_s1026" style="position:absolute;flip:y;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2.05pt" to="452.9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" strokecolor="#761f08">
              <w10:wrap anchorx="margin"/>
            </v:line>
          </w:pict>
        </mc:Fallback>
      </mc:AlternateContent>
    </w:r>
  </w:p>
  <w:p w14:paraId="63BAD3B7" w14:textId="77777777" w:rsidR="00B011B6" w:rsidRDefault="00B011B6" w:rsidP="007C1A60">
    <w:pPr>
      <w:pStyle w:val="Bunntekst"/>
      <w:jc w:val="right"/>
      <w:rPr>
        <w:color w:val="761F08"/>
        <w:sz w:val="18"/>
        <w:szCs w:val="18"/>
      </w:rPr>
    </w:pPr>
  </w:p>
  <w:p w14:paraId="528DE617" w14:textId="60D47452" w:rsidR="00B011B6" w:rsidRPr="007C1A60" w:rsidRDefault="00B011B6" w:rsidP="007C1A60">
    <w:pPr>
      <w:pStyle w:val="Bunntekst"/>
      <w:jc w:val="right"/>
      <w:rPr>
        <w:color w:val="761F08"/>
        <w:sz w:val="18"/>
        <w:szCs w:val="18"/>
      </w:rPr>
    </w:pPr>
    <w:r w:rsidRPr="007C1A60">
      <w:rPr>
        <w:color w:val="761F08"/>
        <w:sz w:val="18"/>
        <w:szCs w:val="18"/>
      </w:rPr>
      <w:t xml:space="preserve">LØRENSKOG KOMMUNE – </w:t>
    </w:r>
    <w:r w:rsidRPr="007C1A60">
      <w:rPr>
        <w:b/>
        <w:color w:val="761F08"/>
        <w:sz w:val="18"/>
        <w:szCs w:val="18"/>
      </w:rPr>
      <w:t>OPPVEKST</w:t>
    </w:r>
    <w:r w:rsidRPr="007C1A60">
      <w:rPr>
        <w:color w:val="761F08"/>
        <w:sz w:val="18"/>
        <w:szCs w:val="18"/>
      </w:rPr>
      <w:t xml:space="preserve"> /</w:t>
    </w:r>
    <w:r w:rsidR="00676C12">
      <w:rPr>
        <w:color w:val="761F08"/>
        <w:sz w:val="18"/>
        <w:szCs w:val="18"/>
      </w:rPr>
      <w:t>rev.</w:t>
    </w:r>
    <w:r w:rsidR="6346C06A" w:rsidRPr="6346C06A">
      <w:rPr>
        <w:color w:val="761F08"/>
        <w:sz w:val="18"/>
        <w:szCs w:val="18"/>
      </w:rPr>
      <w:t>26</w:t>
    </w:r>
    <w:r w:rsidR="00676C12">
      <w:rPr>
        <w:color w:val="761F08"/>
        <w:sz w:val="18"/>
        <w:szCs w:val="18"/>
      </w:rPr>
      <w:t>.01.25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EF7AD" w14:textId="77777777" w:rsidR="00B011B6" w:rsidRDefault="00B011B6" w:rsidP="00AD00F6">
    <w:pPr>
      <w:pStyle w:val="Bunntekst"/>
    </w:pPr>
    <w:r>
      <w:rPr>
        <w:noProof/>
        <w:lang w:eastAsia="nb-NO"/>
      </w:rPr>
      <mc:AlternateContent>
        <mc:Choice Requires="wps">
          <w:drawing>
            <wp:anchor distT="0" distB="0" distL="114300" distR="114300" simplePos="0" relativeHeight="251658242" behindDoc="0" locked="0" layoutInCell="1" allowOverlap="1" wp14:anchorId="336D68EB" wp14:editId="075EC223">
              <wp:simplePos x="0" y="0"/>
              <wp:positionH relativeFrom="column">
                <wp:posOffset>-519430</wp:posOffset>
              </wp:positionH>
              <wp:positionV relativeFrom="paragraph">
                <wp:posOffset>-289560</wp:posOffset>
              </wp:positionV>
              <wp:extent cx="476250" cy="571500"/>
              <wp:effectExtent l="0" t="0" r="19050" b="19050"/>
              <wp:wrapNone/>
              <wp:docPr id="19" name="Rettvinklet trekant 19"/>
              <wp:cNvGraphicFramePr/>
              <a:graphic xmlns:a="http://schemas.openxmlformats.org/drawingml/2006/main">
                <a:graphicData uri="http://schemas.microsoft.com/office/word/2010/wordprocessingShape">
                  <wps:wsp>
                    <wps:cNvSpPr/>
                    <wps:spPr>
                      <a:xfrm>
                        <a:off x="0" y="0"/>
                        <a:ext cx="476250" cy="571500"/>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A0E895" id="_x0000_t6" coordsize="21600,21600" o:spt="6" path="m,l,21600r21600,xe">
              <v:stroke joinstyle="miter"/>
              <v:path gradientshapeok="t" o:connecttype="custom" o:connectlocs="0,0;0,10800;0,21600;10800,21600;21600,21600;10800,10800" textboxrect="1800,12600,12600,19800"/>
            </v:shapetype>
            <v:shape id="Rettvinklet trekant 19" o:spid="_x0000_s1026" type="#_x0000_t6" style="position:absolute;margin-left:-40.9pt;margin-top:-22.8pt;width:37.5pt;height: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" fillcolor="white [3212]" strokecolor="white [3212]" strokeweight="2pt"/>
          </w:pict>
        </mc:Fallback>
      </mc:AlternateContent>
    </w:r>
    <w:r>
      <w:rPr>
        <w:noProof/>
        <w:lang w:eastAsia="nb-NO"/>
      </w:rPr>
      <mc:AlternateContent>
        <mc:Choice Requires="wps">
          <w:drawing>
            <wp:anchor distT="0" distB="0" distL="114300" distR="114300" simplePos="0" relativeHeight="251658240" behindDoc="0" locked="0" layoutInCell="1" allowOverlap="1" wp14:anchorId="594A661F" wp14:editId="163C8FF3">
              <wp:simplePos x="0" y="0"/>
              <wp:positionH relativeFrom="column">
                <wp:posOffset>-547370</wp:posOffset>
              </wp:positionH>
              <wp:positionV relativeFrom="paragraph">
                <wp:posOffset>-99060</wp:posOffset>
              </wp:positionV>
              <wp:extent cx="360000" cy="360000"/>
              <wp:effectExtent l="0" t="0" r="2540" b="2540"/>
              <wp:wrapNone/>
              <wp:docPr id="3" name="Rettvinklet trekant 3"/>
              <wp:cNvGraphicFramePr/>
              <a:graphic xmlns:a="http://schemas.openxmlformats.org/drawingml/2006/main">
                <a:graphicData uri="http://schemas.microsoft.com/office/word/2010/wordprocessingShape">
                  <wps:wsp>
                    <wps:cNvSpPr/>
                    <wps:spPr>
                      <a:xfrm>
                        <a:off x="0" y="0"/>
                        <a:ext cx="360000" cy="36000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80B60" id="Rettvinklet trekant 3" o:spid="_x0000_s1026" type="#_x0000_t6" style="position:absolute;margin-left:-43.1pt;margin-top:-7.8pt;width:28.35pt;height:2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" fillcolor="white [3212]" stroked="f"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9765B" w14:textId="77777777" w:rsidR="0020283B" w:rsidRDefault="0020283B" w:rsidP="00AD00F6">
      <w:r>
        <w:separator/>
      </w:r>
    </w:p>
    <w:p w14:paraId="749E4C49" w14:textId="77777777" w:rsidR="0020283B" w:rsidRDefault="0020283B" w:rsidP="00AD00F6"/>
  </w:footnote>
  <w:footnote w:type="continuationSeparator" w:id="0">
    <w:p w14:paraId="1F3D10DC" w14:textId="77777777" w:rsidR="0020283B" w:rsidRDefault="0020283B" w:rsidP="00AD00F6">
      <w:r>
        <w:continuationSeparator/>
      </w:r>
    </w:p>
    <w:p w14:paraId="04BC7A81" w14:textId="77777777" w:rsidR="0020283B" w:rsidRDefault="0020283B" w:rsidP="00AD00F6"/>
  </w:footnote>
  <w:footnote w:type="continuationNotice" w:id="1">
    <w:p w14:paraId="18B8C746" w14:textId="77777777" w:rsidR="0020283B" w:rsidRDefault="0020283B" w:rsidP="00AD00F6"/>
    <w:p w14:paraId="03C1922A" w14:textId="77777777" w:rsidR="0020283B" w:rsidRDefault="0020283B" w:rsidP="00AD00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A059B" w14:textId="77777777" w:rsidR="00B645A1" w:rsidRDefault="00B645A1">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E5119" w14:textId="77777777" w:rsidR="00B645A1" w:rsidRDefault="00B645A1">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19EFB" w14:textId="77777777" w:rsidR="00B645A1" w:rsidRDefault="00B645A1">
    <w:pPr>
      <w:pStyle w:val="Topptekst"/>
    </w:pPr>
  </w:p>
</w:hdr>
</file>

<file path=word/intelligence2.xml><?xml version="1.0" encoding="utf-8"?>
<int2:intelligence xmlns:int2="http://schemas.microsoft.com/office/intelligence/2020/intelligence" xmlns:oel="http://schemas.microsoft.com/office/2019/extlst">
  <int2:observations>
    <int2:textHash int2:hashCode="bQtGD1VY/luzXq" int2:id="17BsC8Mf">
      <int2:state int2:value="Rejected" int2:type="LegacyProofing"/>
    </int2:textHash>
    <int2:textHash int2:hashCode="siEk4atb5Qi/KV" int2:id="27XLt9mN">
      <int2:state int2:value="Rejected" int2:type="LegacyProofing"/>
    </int2:textHash>
    <int2:textHash int2:hashCode="dhX6EnflYj35kY" int2:id="2KAvVlYl">
      <int2:state int2:value="Rejected" int2:type="LegacyProofing"/>
    </int2:textHash>
    <int2:textHash int2:hashCode="I7OaUS0aaMNOkM" int2:id="533BqHFV">
      <int2:state int2:value="Rejected" int2:type="LegacyProofing"/>
    </int2:textHash>
    <int2:textHash int2:hashCode="mG/Jg3CpKrEXxN" int2:id="6SEKhyyZ">
      <int2:state int2:value="Rejected" int2:type="AugLoop_Text_Critique"/>
    </int2:textHash>
    <int2:textHash int2:hashCode="vkXI8PT32St+rr" int2:id="6fPMWcHJ">
      <int2:state int2:value="Rejected" int2:type="LegacyProofing"/>
    </int2:textHash>
    <int2:textHash int2:hashCode="6g87knHv9FAzvq" int2:id="9aVQAgg4">
      <int2:state int2:value="Rejected" int2:type="AugLoop_Text_Critique"/>
    </int2:textHash>
    <int2:textHash int2:hashCode="8IMKVX16Zmqypp" int2:id="AXgwzyCM">
      <int2:state int2:value="Rejected" int2:type="AugLoop_Text_Critique"/>
    </int2:textHash>
    <int2:textHash int2:hashCode="tmhIRpF5d58mbJ" int2:id="IFIFfbMn">
      <int2:state int2:value="Rejected" int2:type="AugLoop_Text_Critique"/>
    </int2:textHash>
    <int2:textHash int2:hashCode="MkMlSOjHLDtJ2H" int2:id="M2OH8RGZ">
      <int2:state int2:value="Rejected" int2:type="LegacyProofing"/>
    </int2:textHash>
    <int2:textHash int2:hashCode="KRajQX45oNdbcu" int2:id="NremBHm0">
      <int2:state int2:value="Rejected" int2:type="LegacyProofing"/>
    </int2:textHash>
    <int2:textHash int2:hashCode="Y8AbyLEqbIGN5B" int2:id="Rs5m6Waj">
      <int2:state int2:value="Rejected" int2:type="LegacyProofing"/>
    </int2:textHash>
    <int2:textHash int2:hashCode="0J8x87yE7rksr7" int2:id="YB4cGUrJ">
      <int2:state int2:value="Rejected" int2:type="LegacyProofing"/>
    </int2:textHash>
    <int2:textHash int2:hashCode="+Qs5PhMnmheZ+7" int2:id="YgvmT5mF">
      <int2:state int2:value="Rejected" int2:type="LegacyProofing"/>
    </int2:textHash>
    <int2:textHash int2:hashCode="HenVX2cHOZdH1r" int2:id="aGp/kVCI">
      <int2:state int2:value="Rejected" int2:type="LegacyProofing"/>
    </int2:textHash>
    <int2:textHash int2:hashCode="kA9KLDzjf9LZkI" int2:id="aSHJZc9Q">
      <int2:state int2:value="Rejected" int2:type="LegacyProofing"/>
    </int2:textHash>
    <int2:textHash int2:hashCode="ps7iwLgQ/3gVlN" int2:id="cVbkzXuX">
      <int2:state int2:value="Rejected" int2:type="LegacyProofing"/>
    </int2:textHash>
    <int2:textHash int2:hashCode="9OWcdDeKCn7ce5" int2:id="dgH8J738">
      <int2:state int2:value="Rejected" int2:type="AugLoop_Text_Critique"/>
    </int2:textHash>
    <int2:textHash int2:hashCode="eJ/gQOi7nxLu+H" int2:id="eHIHvKu2">
      <int2:state int2:value="Rejected" int2:type="LegacyProofing"/>
    </int2:textHash>
    <int2:textHash int2:hashCode="2bwX/m/fSQkYdh" int2:id="jJdjLDZH">
      <int2:state int2:value="Rejected" int2:type="LegacyProofing"/>
    </int2:textHash>
    <int2:textHash int2:hashCode="jgd6bZ1oZUeQ7x" int2:id="oI80p1sn">
      <int2:state int2:value="Rejected" int2:type="LegacyProofing"/>
    </int2:textHash>
    <int2:textHash int2:hashCode="R3yazcjk5Wi2F6" int2:id="x0ufGZ3N">
      <int2:state int2:value="Rejected" int2:type="LegacyProofing"/>
    </int2:textHash>
    <int2:textHash int2:hashCode="0rJ2cpSYbY4P7V" int2:id="z13ZvT/9">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63D28"/>
    <w:multiLevelType w:val="hybridMultilevel"/>
    <w:tmpl w:val="CD223D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C775C24"/>
    <w:multiLevelType w:val="hybridMultilevel"/>
    <w:tmpl w:val="2904D1B6"/>
    <w:lvl w:ilvl="0" w:tplc="E3722810">
      <w:start w:val="1"/>
      <w:numFmt w:val="bullet"/>
      <w:lvlText w:val=""/>
      <w:lvlJc w:val="left"/>
      <w:pPr>
        <w:ind w:left="720" w:hanging="360"/>
      </w:pPr>
      <w:rPr>
        <w:rFonts w:ascii="Symbol" w:hAnsi="Symbol" w:hint="default"/>
      </w:rPr>
    </w:lvl>
    <w:lvl w:ilvl="1" w:tplc="7ABCF1A0">
      <w:start w:val="1"/>
      <w:numFmt w:val="bullet"/>
      <w:lvlText w:val="o"/>
      <w:lvlJc w:val="left"/>
      <w:pPr>
        <w:ind w:left="1440" w:hanging="360"/>
      </w:pPr>
      <w:rPr>
        <w:rFonts w:ascii="Courier New" w:hAnsi="Courier New" w:hint="default"/>
      </w:rPr>
    </w:lvl>
    <w:lvl w:ilvl="2" w:tplc="4370A9AA">
      <w:start w:val="1"/>
      <w:numFmt w:val="bullet"/>
      <w:lvlText w:val=""/>
      <w:lvlJc w:val="left"/>
      <w:pPr>
        <w:ind w:left="2160" w:hanging="360"/>
      </w:pPr>
      <w:rPr>
        <w:rFonts w:ascii="Wingdings" w:hAnsi="Wingdings" w:hint="default"/>
      </w:rPr>
    </w:lvl>
    <w:lvl w:ilvl="3" w:tplc="69741750">
      <w:start w:val="1"/>
      <w:numFmt w:val="bullet"/>
      <w:lvlText w:val=""/>
      <w:lvlJc w:val="left"/>
      <w:pPr>
        <w:ind w:left="2880" w:hanging="360"/>
      </w:pPr>
      <w:rPr>
        <w:rFonts w:ascii="Symbol" w:hAnsi="Symbol" w:hint="default"/>
      </w:rPr>
    </w:lvl>
    <w:lvl w:ilvl="4" w:tplc="D200F9D4">
      <w:start w:val="1"/>
      <w:numFmt w:val="bullet"/>
      <w:lvlText w:val="o"/>
      <w:lvlJc w:val="left"/>
      <w:pPr>
        <w:ind w:left="3600" w:hanging="360"/>
      </w:pPr>
      <w:rPr>
        <w:rFonts w:ascii="Courier New" w:hAnsi="Courier New" w:hint="default"/>
      </w:rPr>
    </w:lvl>
    <w:lvl w:ilvl="5" w:tplc="CACECA88">
      <w:start w:val="1"/>
      <w:numFmt w:val="bullet"/>
      <w:lvlText w:val=""/>
      <w:lvlJc w:val="left"/>
      <w:pPr>
        <w:ind w:left="4320" w:hanging="360"/>
      </w:pPr>
      <w:rPr>
        <w:rFonts w:ascii="Wingdings" w:hAnsi="Wingdings" w:hint="default"/>
      </w:rPr>
    </w:lvl>
    <w:lvl w:ilvl="6" w:tplc="59AE0200">
      <w:start w:val="1"/>
      <w:numFmt w:val="bullet"/>
      <w:lvlText w:val=""/>
      <w:lvlJc w:val="left"/>
      <w:pPr>
        <w:ind w:left="5040" w:hanging="360"/>
      </w:pPr>
      <w:rPr>
        <w:rFonts w:ascii="Symbol" w:hAnsi="Symbol" w:hint="default"/>
      </w:rPr>
    </w:lvl>
    <w:lvl w:ilvl="7" w:tplc="3C46C856">
      <w:start w:val="1"/>
      <w:numFmt w:val="bullet"/>
      <w:lvlText w:val="o"/>
      <w:lvlJc w:val="left"/>
      <w:pPr>
        <w:ind w:left="5760" w:hanging="360"/>
      </w:pPr>
      <w:rPr>
        <w:rFonts w:ascii="Courier New" w:hAnsi="Courier New" w:hint="default"/>
      </w:rPr>
    </w:lvl>
    <w:lvl w:ilvl="8" w:tplc="0610CEA2">
      <w:start w:val="1"/>
      <w:numFmt w:val="bullet"/>
      <w:lvlText w:val=""/>
      <w:lvlJc w:val="left"/>
      <w:pPr>
        <w:ind w:left="6480" w:hanging="360"/>
      </w:pPr>
      <w:rPr>
        <w:rFonts w:ascii="Wingdings" w:hAnsi="Wingdings" w:hint="default"/>
      </w:rPr>
    </w:lvl>
  </w:abstractNum>
  <w:abstractNum w:abstractNumId="2" w15:restartNumberingAfterBreak="0">
    <w:nsid w:val="12C71207"/>
    <w:multiLevelType w:val="hybridMultilevel"/>
    <w:tmpl w:val="8ADA68AE"/>
    <w:lvl w:ilvl="0" w:tplc="34248F86">
      <w:start w:val="1"/>
      <w:numFmt w:val="bullet"/>
      <w:lvlText w:val="-"/>
      <w:lvlJc w:val="left"/>
      <w:pPr>
        <w:ind w:left="720" w:hanging="360"/>
      </w:pPr>
      <w:rPr>
        <w:rFonts w:ascii="Calibri" w:hAnsi="Calibri" w:hint="default"/>
      </w:rPr>
    </w:lvl>
    <w:lvl w:ilvl="1" w:tplc="B176ACF6">
      <w:start w:val="1"/>
      <w:numFmt w:val="bullet"/>
      <w:lvlText w:val="o"/>
      <w:lvlJc w:val="left"/>
      <w:pPr>
        <w:ind w:left="1440" w:hanging="360"/>
      </w:pPr>
      <w:rPr>
        <w:rFonts w:ascii="Courier New" w:hAnsi="Courier New" w:hint="default"/>
      </w:rPr>
    </w:lvl>
    <w:lvl w:ilvl="2" w:tplc="051A25E2">
      <w:start w:val="1"/>
      <w:numFmt w:val="bullet"/>
      <w:lvlText w:val=""/>
      <w:lvlJc w:val="left"/>
      <w:pPr>
        <w:ind w:left="2160" w:hanging="360"/>
      </w:pPr>
      <w:rPr>
        <w:rFonts w:ascii="Wingdings" w:hAnsi="Wingdings" w:hint="default"/>
      </w:rPr>
    </w:lvl>
    <w:lvl w:ilvl="3" w:tplc="99444536">
      <w:start w:val="1"/>
      <w:numFmt w:val="bullet"/>
      <w:lvlText w:val=""/>
      <w:lvlJc w:val="left"/>
      <w:pPr>
        <w:ind w:left="2880" w:hanging="360"/>
      </w:pPr>
      <w:rPr>
        <w:rFonts w:ascii="Symbol" w:hAnsi="Symbol" w:hint="default"/>
      </w:rPr>
    </w:lvl>
    <w:lvl w:ilvl="4" w:tplc="9410BCCC">
      <w:start w:val="1"/>
      <w:numFmt w:val="bullet"/>
      <w:lvlText w:val="o"/>
      <w:lvlJc w:val="left"/>
      <w:pPr>
        <w:ind w:left="3600" w:hanging="360"/>
      </w:pPr>
      <w:rPr>
        <w:rFonts w:ascii="Courier New" w:hAnsi="Courier New" w:hint="default"/>
      </w:rPr>
    </w:lvl>
    <w:lvl w:ilvl="5" w:tplc="781E9A40">
      <w:start w:val="1"/>
      <w:numFmt w:val="bullet"/>
      <w:lvlText w:val=""/>
      <w:lvlJc w:val="left"/>
      <w:pPr>
        <w:ind w:left="4320" w:hanging="360"/>
      </w:pPr>
      <w:rPr>
        <w:rFonts w:ascii="Wingdings" w:hAnsi="Wingdings" w:hint="default"/>
      </w:rPr>
    </w:lvl>
    <w:lvl w:ilvl="6" w:tplc="30443168">
      <w:start w:val="1"/>
      <w:numFmt w:val="bullet"/>
      <w:lvlText w:val=""/>
      <w:lvlJc w:val="left"/>
      <w:pPr>
        <w:ind w:left="5040" w:hanging="360"/>
      </w:pPr>
      <w:rPr>
        <w:rFonts w:ascii="Symbol" w:hAnsi="Symbol" w:hint="default"/>
      </w:rPr>
    </w:lvl>
    <w:lvl w:ilvl="7" w:tplc="F048B8BC">
      <w:start w:val="1"/>
      <w:numFmt w:val="bullet"/>
      <w:lvlText w:val="o"/>
      <w:lvlJc w:val="left"/>
      <w:pPr>
        <w:ind w:left="5760" w:hanging="360"/>
      </w:pPr>
      <w:rPr>
        <w:rFonts w:ascii="Courier New" w:hAnsi="Courier New" w:hint="default"/>
      </w:rPr>
    </w:lvl>
    <w:lvl w:ilvl="8" w:tplc="83E681D6">
      <w:start w:val="1"/>
      <w:numFmt w:val="bullet"/>
      <w:lvlText w:val=""/>
      <w:lvlJc w:val="left"/>
      <w:pPr>
        <w:ind w:left="6480" w:hanging="360"/>
      </w:pPr>
      <w:rPr>
        <w:rFonts w:ascii="Wingdings" w:hAnsi="Wingdings" w:hint="default"/>
      </w:rPr>
    </w:lvl>
  </w:abstractNum>
  <w:abstractNum w:abstractNumId="3" w15:restartNumberingAfterBreak="0">
    <w:nsid w:val="13F43B45"/>
    <w:multiLevelType w:val="hybridMultilevel"/>
    <w:tmpl w:val="E9089B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5FF1889"/>
    <w:multiLevelType w:val="hybridMultilevel"/>
    <w:tmpl w:val="64CC54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9452105"/>
    <w:multiLevelType w:val="hybridMultilevel"/>
    <w:tmpl w:val="02D062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D3B0A31"/>
    <w:multiLevelType w:val="hybridMultilevel"/>
    <w:tmpl w:val="6DA859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DB26256"/>
    <w:multiLevelType w:val="multilevel"/>
    <w:tmpl w:val="977C0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106B0F"/>
    <w:multiLevelType w:val="hybridMultilevel"/>
    <w:tmpl w:val="8B3ABE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1B78F8C"/>
    <w:multiLevelType w:val="hybridMultilevel"/>
    <w:tmpl w:val="FFFFFFFF"/>
    <w:lvl w:ilvl="0" w:tplc="C5C8049A">
      <w:start w:val="1"/>
      <w:numFmt w:val="bullet"/>
      <w:lvlText w:val="-"/>
      <w:lvlJc w:val="left"/>
      <w:pPr>
        <w:ind w:left="720" w:hanging="360"/>
      </w:pPr>
      <w:rPr>
        <w:rFonts w:ascii="Aptos" w:hAnsi="Aptos" w:hint="default"/>
      </w:rPr>
    </w:lvl>
    <w:lvl w:ilvl="1" w:tplc="D7789ECA">
      <w:start w:val="1"/>
      <w:numFmt w:val="bullet"/>
      <w:lvlText w:val="o"/>
      <w:lvlJc w:val="left"/>
      <w:pPr>
        <w:ind w:left="1440" w:hanging="360"/>
      </w:pPr>
      <w:rPr>
        <w:rFonts w:ascii="Courier New" w:hAnsi="Courier New" w:hint="default"/>
      </w:rPr>
    </w:lvl>
    <w:lvl w:ilvl="2" w:tplc="54BC1488">
      <w:start w:val="1"/>
      <w:numFmt w:val="bullet"/>
      <w:lvlText w:val=""/>
      <w:lvlJc w:val="left"/>
      <w:pPr>
        <w:ind w:left="2160" w:hanging="360"/>
      </w:pPr>
      <w:rPr>
        <w:rFonts w:ascii="Wingdings" w:hAnsi="Wingdings" w:hint="default"/>
      </w:rPr>
    </w:lvl>
    <w:lvl w:ilvl="3" w:tplc="EA3EEE54">
      <w:start w:val="1"/>
      <w:numFmt w:val="bullet"/>
      <w:lvlText w:val=""/>
      <w:lvlJc w:val="left"/>
      <w:pPr>
        <w:ind w:left="2880" w:hanging="360"/>
      </w:pPr>
      <w:rPr>
        <w:rFonts w:ascii="Symbol" w:hAnsi="Symbol" w:hint="default"/>
      </w:rPr>
    </w:lvl>
    <w:lvl w:ilvl="4" w:tplc="9FA8654C">
      <w:start w:val="1"/>
      <w:numFmt w:val="bullet"/>
      <w:lvlText w:val="o"/>
      <w:lvlJc w:val="left"/>
      <w:pPr>
        <w:ind w:left="3600" w:hanging="360"/>
      </w:pPr>
      <w:rPr>
        <w:rFonts w:ascii="Courier New" w:hAnsi="Courier New" w:hint="default"/>
      </w:rPr>
    </w:lvl>
    <w:lvl w:ilvl="5" w:tplc="AF829E54">
      <w:start w:val="1"/>
      <w:numFmt w:val="bullet"/>
      <w:lvlText w:val=""/>
      <w:lvlJc w:val="left"/>
      <w:pPr>
        <w:ind w:left="4320" w:hanging="360"/>
      </w:pPr>
      <w:rPr>
        <w:rFonts w:ascii="Wingdings" w:hAnsi="Wingdings" w:hint="default"/>
      </w:rPr>
    </w:lvl>
    <w:lvl w:ilvl="6" w:tplc="7952B2BE">
      <w:start w:val="1"/>
      <w:numFmt w:val="bullet"/>
      <w:lvlText w:val=""/>
      <w:lvlJc w:val="left"/>
      <w:pPr>
        <w:ind w:left="5040" w:hanging="360"/>
      </w:pPr>
      <w:rPr>
        <w:rFonts w:ascii="Symbol" w:hAnsi="Symbol" w:hint="default"/>
      </w:rPr>
    </w:lvl>
    <w:lvl w:ilvl="7" w:tplc="997836BC">
      <w:start w:val="1"/>
      <w:numFmt w:val="bullet"/>
      <w:lvlText w:val="o"/>
      <w:lvlJc w:val="left"/>
      <w:pPr>
        <w:ind w:left="5760" w:hanging="360"/>
      </w:pPr>
      <w:rPr>
        <w:rFonts w:ascii="Courier New" w:hAnsi="Courier New" w:hint="default"/>
      </w:rPr>
    </w:lvl>
    <w:lvl w:ilvl="8" w:tplc="20A0DAE4">
      <w:start w:val="1"/>
      <w:numFmt w:val="bullet"/>
      <w:lvlText w:val=""/>
      <w:lvlJc w:val="left"/>
      <w:pPr>
        <w:ind w:left="6480" w:hanging="360"/>
      </w:pPr>
      <w:rPr>
        <w:rFonts w:ascii="Wingdings" w:hAnsi="Wingdings" w:hint="default"/>
      </w:rPr>
    </w:lvl>
  </w:abstractNum>
  <w:abstractNum w:abstractNumId="10" w15:restartNumberingAfterBreak="0">
    <w:nsid w:val="285B5644"/>
    <w:multiLevelType w:val="hybridMultilevel"/>
    <w:tmpl w:val="8A88E7F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8B274E8"/>
    <w:multiLevelType w:val="hybridMultilevel"/>
    <w:tmpl w:val="FC0292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91D7196"/>
    <w:multiLevelType w:val="multilevel"/>
    <w:tmpl w:val="BCC201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CC368FD"/>
    <w:multiLevelType w:val="hybridMultilevel"/>
    <w:tmpl w:val="0562EA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30E63327"/>
    <w:multiLevelType w:val="hybridMultilevel"/>
    <w:tmpl w:val="1E4EFC78"/>
    <w:lvl w:ilvl="0" w:tplc="3E12A2DC">
      <w:start w:val="1"/>
      <w:numFmt w:val="bullet"/>
      <w:lvlText w:val=""/>
      <w:lvlJc w:val="left"/>
      <w:pPr>
        <w:ind w:left="720" w:hanging="360"/>
      </w:pPr>
      <w:rPr>
        <w:rFonts w:ascii="Symbol" w:hAnsi="Symbol" w:hint="default"/>
      </w:rPr>
    </w:lvl>
    <w:lvl w:ilvl="1" w:tplc="72268584">
      <w:start w:val="1"/>
      <w:numFmt w:val="bullet"/>
      <w:lvlText w:val="o"/>
      <w:lvlJc w:val="left"/>
      <w:pPr>
        <w:ind w:left="1440" w:hanging="360"/>
      </w:pPr>
      <w:rPr>
        <w:rFonts w:ascii="Courier New" w:hAnsi="Courier New" w:hint="default"/>
      </w:rPr>
    </w:lvl>
    <w:lvl w:ilvl="2" w:tplc="A7C4AEF0">
      <w:start w:val="1"/>
      <w:numFmt w:val="bullet"/>
      <w:lvlText w:val=""/>
      <w:lvlJc w:val="left"/>
      <w:pPr>
        <w:ind w:left="2160" w:hanging="360"/>
      </w:pPr>
      <w:rPr>
        <w:rFonts w:ascii="Wingdings" w:hAnsi="Wingdings" w:hint="default"/>
      </w:rPr>
    </w:lvl>
    <w:lvl w:ilvl="3" w:tplc="A25E6950">
      <w:start w:val="1"/>
      <w:numFmt w:val="bullet"/>
      <w:lvlText w:val=""/>
      <w:lvlJc w:val="left"/>
      <w:pPr>
        <w:ind w:left="2880" w:hanging="360"/>
      </w:pPr>
      <w:rPr>
        <w:rFonts w:ascii="Symbol" w:hAnsi="Symbol" w:hint="default"/>
      </w:rPr>
    </w:lvl>
    <w:lvl w:ilvl="4" w:tplc="81D2D6B6">
      <w:start w:val="1"/>
      <w:numFmt w:val="bullet"/>
      <w:lvlText w:val="o"/>
      <w:lvlJc w:val="left"/>
      <w:pPr>
        <w:ind w:left="3600" w:hanging="360"/>
      </w:pPr>
      <w:rPr>
        <w:rFonts w:ascii="Courier New" w:hAnsi="Courier New" w:hint="default"/>
      </w:rPr>
    </w:lvl>
    <w:lvl w:ilvl="5" w:tplc="C3424DD8">
      <w:start w:val="1"/>
      <w:numFmt w:val="bullet"/>
      <w:lvlText w:val=""/>
      <w:lvlJc w:val="left"/>
      <w:pPr>
        <w:ind w:left="4320" w:hanging="360"/>
      </w:pPr>
      <w:rPr>
        <w:rFonts w:ascii="Wingdings" w:hAnsi="Wingdings" w:hint="default"/>
      </w:rPr>
    </w:lvl>
    <w:lvl w:ilvl="6" w:tplc="B1742578">
      <w:start w:val="1"/>
      <w:numFmt w:val="bullet"/>
      <w:lvlText w:val=""/>
      <w:lvlJc w:val="left"/>
      <w:pPr>
        <w:ind w:left="5040" w:hanging="360"/>
      </w:pPr>
      <w:rPr>
        <w:rFonts w:ascii="Symbol" w:hAnsi="Symbol" w:hint="default"/>
      </w:rPr>
    </w:lvl>
    <w:lvl w:ilvl="7" w:tplc="DFCC1E20">
      <w:start w:val="1"/>
      <w:numFmt w:val="bullet"/>
      <w:lvlText w:val="o"/>
      <w:lvlJc w:val="left"/>
      <w:pPr>
        <w:ind w:left="5760" w:hanging="360"/>
      </w:pPr>
      <w:rPr>
        <w:rFonts w:ascii="Courier New" w:hAnsi="Courier New" w:hint="default"/>
      </w:rPr>
    </w:lvl>
    <w:lvl w:ilvl="8" w:tplc="16C60B7E">
      <w:start w:val="1"/>
      <w:numFmt w:val="bullet"/>
      <w:lvlText w:val=""/>
      <w:lvlJc w:val="left"/>
      <w:pPr>
        <w:ind w:left="6480" w:hanging="360"/>
      </w:pPr>
      <w:rPr>
        <w:rFonts w:ascii="Wingdings" w:hAnsi="Wingdings" w:hint="default"/>
      </w:rPr>
    </w:lvl>
  </w:abstractNum>
  <w:abstractNum w:abstractNumId="15" w15:restartNumberingAfterBreak="0">
    <w:nsid w:val="31F96A55"/>
    <w:multiLevelType w:val="hybridMultilevel"/>
    <w:tmpl w:val="011C0C9A"/>
    <w:lvl w:ilvl="0" w:tplc="D5581A6E">
      <w:start w:val="1"/>
      <w:numFmt w:val="decimal"/>
      <w:lvlText w:val="%1."/>
      <w:lvlJc w:val="left"/>
      <w:pPr>
        <w:ind w:left="720" w:hanging="360"/>
      </w:pPr>
    </w:lvl>
    <w:lvl w:ilvl="1" w:tplc="529EF6A2">
      <w:start w:val="1"/>
      <w:numFmt w:val="lowerLetter"/>
      <w:lvlText w:val="%2."/>
      <w:lvlJc w:val="left"/>
      <w:pPr>
        <w:ind w:left="1440" w:hanging="360"/>
      </w:pPr>
    </w:lvl>
    <w:lvl w:ilvl="2" w:tplc="621674C2">
      <w:start w:val="1"/>
      <w:numFmt w:val="lowerRoman"/>
      <w:lvlText w:val="%3."/>
      <w:lvlJc w:val="right"/>
      <w:pPr>
        <w:ind w:left="2160" w:hanging="180"/>
      </w:pPr>
    </w:lvl>
    <w:lvl w:ilvl="3" w:tplc="AC106D5C">
      <w:start w:val="1"/>
      <w:numFmt w:val="decimal"/>
      <w:lvlText w:val="%4."/>
      <w:lvlJc w:val="left"/>
      <w:pPr>
        <w:ind w:left="2880" w:hanging="360"/>
      </w:pPr>
    </w:lvl>
    <w:lvl w:ilvl="4" w:tplc="EF08ABB4">
      <w:start w:val="1"/>
      <w:numFmt w:val="lowerLetter"/>
      <w:lvlText w:val="%5."/>
      <w:lvlJc w:val="left"/>
      <w:pPr>
        <w:ind w:left="3600" w:hanging="360"/>
      </w:pPr>
    </w:lvl>
    <w:lvl w:ilvl="5" w:tplc="8A405FA4">
      <w:start w:val="1"/>
      <w:numFmt w:val="lowerRoman"/>
      <w:lvlText w:val="%6."/>
      <w:lvlJc w:val="right"/>
      <w:pPr>
        <w:ind w:left="4320" w:hanging="180"/>
      </w:pPr>
    </w:lvl>
    <w:lvl w:ilvl="6" w:tplc="A8A2B9C6">
      <w:start w:val="1"/>
      <w:numFmt w:val="decimal"/>
      <w:lvlText w:val="%7."/>
      <w:lvlJc w:val="left"/>
      <w:pPr>
        <w:ind w:left="5040" w:hanging="360"/>
      </w:pPr>
    </w:lvl>
    <w:lvl w:ilvl="7" w:tplc="8702EED4">
      <w:start w:val="1"/>
      <w:numFmt w:val="lowerLetter"/>
      <w:lvlText w:val="%8."/>
      <w:lvlJc w:val="left"/>
      <w:pPr>
        <w:ind w:left="5760" w:hanging="360"/>
      </w:pPr>
    </w:lvl>
    <w:lvl w:ilvl="8" w:tplc="E368B2CE">
      <w:start w:val="1"/>
      <w:numFmt w:val="lowerRoman"/>
      <w:lvlText w:val="%9."/>
      <w:lvlJc w:val="right"/>
      <w:pPr>
        <w:ind w:left="6480" w:hanging="180"/>
      </w:pPr>
    </w:lvl>
  </w:abstractNum>
  <w:abstractNum w:abstractNumId="16" w15:restartNumberingAfterBreak="0">
    <w:nsid w:val="3257626B"/>
    <w:multiLevelType w:val="hybridMultilevel"/>
    <w:tmpl w:val="46CA3F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386538DB"/>
    <w:multiLevelType w:val="multilevel"/>
    <w:tmpl w:val="CD5E3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9385DBD"/>
    <w:multiLevelType w:val="multilevel"/>
    <w:tmpl w:val="D0D876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DB3458B"/>
    <w:multiLevelType w:val="multilevel"/>
    <w:tmpl w:val="584CE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01B7F60"/>
    <w:multiLevelType w:val="hybridMultilevel"/>
    <w:tmpl w:val="08FE6FC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45756121"/>
    <w:multiLevelType w:val="hybridMultilevel"/>
    <w:tmpl w:val="0A6C49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472A5321"/>
    <w:multiLevelType w:val="multilevel"/>
    <w:tmpl w:val="E5382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A5D0B75"/>
    <w:multiLevelType w:val="hybridMultilevel"/>
    <w:tmpl w:val="79A409C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4EF13D84"/>
    <w:multiLevelType w:val="multilevel"/>
    <w:tmpl w:val="584CE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F0F397E"/>
    <w:multiLevelType w:val="hybridMultilevel"/>
    <w:tmpl w:val="FBC094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5387353D"/>
    <w:multiLevelType w:val="hybridMultilevel"/>
    <w:tmpl w:val="4904904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57315BBC"/>
    <w:multiLevelType w:val="hybridMultilevel"/>
    <w:tmpl w:val="FFFFFFFF"/>
    <w:lvl w:ilvl="0" w:tplc="F134F2EA">
      <w:start w:val="1"/>
      <w:numFmt w:val="decimal"/>
      <w:lvlText w:val="%1."/>
      <w:lvlJc w:val="left"/>
      <w:pPr>
        <w:ind w:left="720" w:hanging="360"/>
      </w:pPr>
    </w:lvl>
    <w:lvl w:ilvl="1" w:tplc="8AC898BE">
      <w:start w:val="1"/>
      <w:numFmt w:val="lowerLetter"/>
      <w:lvlText w:val="%2."/>
      <w:lvlJc w:val="left"/>
      <w:pPr>
        <w:ind w:left="1440" w:hanging="360"/>
      </w:pPr>
    </w:lvl>
    <w:lvl w:ilvl="2" w:tplc="48846758">
      <w:start w:val="1"/>
      <w:numFmt w:val="lowerRoman"/>
      <w:lvlText w:val="%3."/>
      <w:lvlJc w:val="right"/>
      <w:pPr>
        <w:ind w:left="2160" w:hanging="180"/>
      </w:pPr>
    </w:lvl>
    <w:lvl w:ilvl="3" w:tplc="31D89E66">
      <w:start w:val="1"/>
      <w:numFmt w:val="decimal"/>
      <w:lvlText w:val="%4."/>
      <w:lvlJc w:val="left"/>
      <w:pPr>
        <w:ind w:left="2880" w:hanging="360"/>
      </w:pPr>
    </w:lvl>
    <w:lvl w:ilvl="4" w:tplc="55947D32">
      <w:start w:val="1"/>
      <w:numFmt w:val="lowerLetter"/>
      <w:lvlText w:val="%5."/>
      <w:lvlJc w:val="left"/>
      <w:pPr>
        <w:ind w:left="3600" w:hanging="360"/>
      </w:pPr>
    </w:lvl>
    <w:lvl w:ilvl="5" w:tplc="7556F6D0">
      <w:start w:val="1"/>
      <w:numFmt w:val="lowerRoman"/>
      <w:lvlText w:val="%6."/>
      <w:lvlJc w:val="right"/>
      <w:pPr>
        <w:ind w:left="4320" w:hanging="180"/>
      </w:pPr>
    </w:lvl>
    <w:lvl w:ilvl="6" w:tplc="0D560ABA">
      <w:start w:val="1"/>
      <w:numFmt w:val="decimal"/>
      <w:lvlText w:val="%7."/>
      <w:lvlJc w:val="left"/>
      <w:pPr>
        <w:ind w:left="5040" w:hanging="360"/>
      </w:pPr>
    </w:lvl>
    <w:lvl w:ilvl="7" w:tplc="FAB8EF0C">
      <w:start w:val="1"/>
      <w:numFmt w:val="lowerLetter"/>
      <w:lvlText w:val="%8."/>
      <w:lvlJc w:val="left"/>
      <w:pPr>
        <w:ind w:left="5760" w:hanging="360"/>
      </w:pPr>
    </w:lvl>
    <w:lvl w:ilvl="8" w:tplc="3D569D62">
      <w:start w:val="1"/>
      <w:numFmt w:val="lowerRoman"/>
      <w:lvlText w:val="%9."/>
      <w:lvlJc w:val="right"/>
      <w:pPr>
        <w:ind w:left="6480" w:hanging="180"/>
      </w:pPr>
    </w:lvl>
  </w:abstractNum>
  <w:abstractNum w:abstractNumId="28" w15:restartNumberingAfterBreak="0">
    <w:nsid w:val="57BC115D"/>
    <w:multiLevelType w:val="hybridMultilevel"/>
    <w:tmpl w:val="8E12B6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59573867"/>
    <w:multiLevelType w:val="hybridMultilevel"/>
    <w:tmpl w:val="6DC451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59B06B3D"/>
    <w:multiLevelType w:val="hybridMultilevel"/>
    <w:tmpl w:val="1E38D3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5A471AE1"/>
    <w:multiLevelType w:val="multilevel"/>
    <w:tmpl w:val="C9544D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B5F118F"/>
    <w:multiLevelType w:val="hybridMultilevel"/>
    <w:tmpl w:val="850C7D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5E9010A9"/>
    <w:multiLevelType w:val="multilevel"/>
    <w:tmpl w:val="AB268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FBA964C"/>
    <w:multiLevelType w:val="hybridMultilevel"/>
    <w:tmpl w:val="FFFFFFFF"/>
    <w:lvl w:ilvl="0" w:tplc="52087B5A">
      <w:start w:val="1"/>
      <w:numFmt w:val="decimal"/>
      <w:lvlText w:val="%1."/>
      <w:lvlJc w:val="left"/>
      <w:pPr>
        <w:ind w:left="720" w:hanging="360"/>
      </w:pPr>
    </w:lvl>
    <w:lvl w:ilvl="1" w:tplc="CCF697D6">
      <w:start w:val="1"/>
      <w:numFmt w:val="lowerLetter"/>
      <w:lvlText w:val="%2."/>
      <w:lvlJc w:val="left"/>
      <w:pPr>
        <w:ind w:left="1440" w:hanging="360"/>
      </w:pPr>
    </w:lvl>
    <w:lvl w:ilvl="2" w:tplc="5F3C1B3C">
      <w:start w:val="1"/>
      <w:numFmt w:val="lowerRoman"/>
      <w:lvlText w:val="%3."/>
      <w:lvlJc w:val="right"/>
      <w:pPr>
        <w:ind w:left="2160" w:hanging="180"/>
      </w:pPr>
    </w:lvl>
    <w:lvl w:ilvl="3" w:tplc="0F522C78">
      <w:start w:val="1"/>
      <w:numFmt w:val="decimal"/>
      <w:lvlText w:val="%4."/>
      <w:lvlJc w:val="left"/>
      <w:pPr>
        <w:ind w:left="2880" w:hanging="360"/>
      </w:pPr>
    </w:lvl>
    <w:lvl w:ilvl="4" w:tplc="52E6DC90">
      <w:start w:val="1"/>
      <w:numFmt w:val="lowerLetter"/>
      <w:lvlText w:val="%5."/>
      <w:lvlJc w:val="left"/>
      <w:pPr>
        <w:ind w:left="3600" w:hanging="360"/>
      </w:pPr>
    </w:lvl>
    <w:lvl w:ilvl="5" w:tplc="220EFE66">
      <w:start w:val="1"/>
      <w:numFmt w:val="lowerRoman"/>
      <w:lvlText w:val="%6."/>
      <w:lvlJc w:val="right"/>
      <w:pPr>
        <w:ind w:left="4320" w:hanging="180"/>
      </w:pPr>
    </w:lvl>
    <w:lvl w:ilvl="6" w:tplc="596C21A4">
      <w:start w:val="1"/>
      <w:numFmt w:val="decimal"/>
      <w:lvlText w:val="%7."/>
      <w:lvlJc w:val="left"/>
      <w:pPr>
        <w:ind w:left="5040" w:hanging="360"/>
      </w:pPr>
    </w:lvl>
    <w:lvl w:ilvl="7" w:tplc="EB269046">
      <w:start w:val="1"/>
      <w:numFmt w:val="lowerLetter"/>
      <w:lvlText w:val="%8."/>
      <w:lvlJc w:val="left"/>
      <w:pPr>
        <w:ind w:left="5760" w:hanging="360"/>
      </w:pPr>
    </w:lvl>
    <w:lvl w:ilvl="8" w:tplc="34BA1B00">
      <w:start w:val="1"/>
      <w:numFmt w:val="lowerRoman"/>
      <w:lvlText w:val="%9."/>
      <w:lvlJc w:val="right"/>
      <w:pPr>
        <w:ind w:left="6480" w:hanging="180"/>
      </w:pPr>
    </w:lvl>
  </w:abstractNum>
  <w:abstractNum w:abstractNumId="35" w15:restartNumberingAfterBreak="0">
    <w:nsid w:val="5FEA6B99"/>
    <w:multiLevelType w:val="hybridMultilevel"/>
    <w:tmpl w:val="372E49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63550EF1"/>
    <w:multiLevelType w:val="multilevel"/>
    <w:tmpl w:val="584CE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89A3C7A"/>
    <w:multiLevelType w:val="multilevel"/>
    <w:tmpl w:val="B0C63AA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9344C46"/>
    <w:multiLevelType w:val="hybridMultilevel"/>
    <w:tmpl w:val="D65C14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6BD216F6"/>
    <w:multiLevelType w:val="hybridMultilevel"/>
    <w:tmpl w:val="2CA890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6C717020"/>
    <w:multiLevelType w:val="hybridMultilevel"/>
    <w:tmpl w:val="4A842D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70203AC3"/>
    <w:multiLevelType w:val="multilevel"/>
    <w:tmpl w:val="19E6D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1243958"/>
    <w:multiLevelType w:val="hybridMultilevel"/>
    <w:tmpl w:val="FC74A9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15:restartNumberingAfterBreak="0">
    <w:nsid w:val="71564DC4"/>
    <w:multiLevelType w:val="hybridMultilevel"/>
    <w:tmpl w:val="C94E45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15:restartNumberingAfterBreak="0">
    <w:nsid w:val="733A4F31"/>
    <w:multiLevelType w:val="hybridMultilevel"/>
    <w:tmpl w:val="9EE4F7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15:restartNumberingAfterBreak="0">
    <w:nsid w:val="799E7BF9"/>
    <w:multiLevelType w:val="hybridMultilevel"/>
    <w:tmpl w:val="FFFFFFFF"/>
    <w:lvl w:ilvl="0" w:tplc="B8E6D05C">
      <w:start w:val="1"/>
      <w:numFmt w:val="decimal"/>
      <w:lvlText w:val="%1."/>
      <w:lvlJc w:val="left"/>
      <w:pPr>
        <w:ind w:left="720" w:hanging="360"/>
      </w:pPr>
    </w:lvl>
    <w:lvl w:ilvl="1" w:tplc="DADCC5BC">
      <w:start w:val="1"/>
      <w:numFmt w:val="lowerLetter"/>
      <w:lvlText w:val="%2."/>
      <w:lvlJc w:val="left"/>
      <w:pPr>
        <w:ind w:left="1440" w:hanging="360"/>
      </w:pPr>
    </w:lvl>
    <w:lvl w:ilvl="2" w:tplc="4418DE1C">
      <w:start w:val="1"/>
      <w:numFmt w:val="lowerRoman"/>
      <w:lvlText w:val="%3."/>
      <w:lvlJc w:val="right"/>
      <w:pPr>
        <w:ind w:left="2160" w:hanging="180"/>
      </w:pPr>
    </w:lvl>
    <w:lvl w:ilvl="3" w:tplc="94CCD592">
      <w:start w:val="1"/>
      <w:numFmt w:val="decimal"/>
      <w:lvlText w:val="%4."/>
      <w:lvlJc w:val="left"/>
      <w:pPr>
        <w:ind w:left="2880" w:hanging="360"/>
      </w:pPr>
    </w:lvl>
    <w:lvl w:ilvl="4" w:tplc="02305446">
      <w:start w:val="1"/>
      <w:numFmt w:val="lowerLetter"/>
      <w:lvlText w:val="%5."/>
      <w:lvlJc w:val="left"/>
      <w:pPr>
        <w:ind w:left="3600" w:hanging="360"/>
      </w:pPr>
    </w:lvl>
    <w:lvl w:ilvl="5" w:tplc="84F41B38">
      <w:start w:val="1"/>
      <w:numFmt w:val="lowerRoman"/>
      <w:lvlText w:val="%6."/>
      <w:lvlJc w:val="right"/>
      <w:pPr>
        <w:ind w:left="4320" w:hanging="180"/>
      </w:pPr>
    </w:lvl>
    <w:lvl w:ilvl="6" w:tplc="8FB6E22C">
      <w:start w:val="1"/>
      <w:numFmt w:val="decimal"/>
      <w:lvlText w:val="%7."/>
      <w:lvlJc w:val="left"/>
      <w:pPr>
        <w:ind w:left="5040" w:hanging="360"/>
      </w:pPr>
    </w:lvl>
    <w:lvl w:ilvl="7" w:tplc="3306D3C2">
      <w:start w:val="1"/>
      <w:numFmt w:val="lowerLetter"/>
      <w:lvlText w:val="%8."/>
      <w:lvlJc w:val="left"/>
      <w:pPr>
        <w:ind w:left="5760" w:hanging="360"/>
      </w:pPr>
    </w:lvl>
    <w:lvl w:ilvl="8" w:tplc="5B0A095C">
      <w:start w:val="1"/>
      <w:numFmt w:val="lowerRoman"/>
      <w:lvlText w:val="%9."/>
      <w:lvlJc w:val="right"/>
      <w:pPr>
        <w:ind w:left="6480" w:hanging="180"/>
      </w:pPr>
    </w:lvl>
  </w:abstractNum>
  <w:abstractNum w:abstractNumId="46" w15:restartNumberingAfterBreak="0">
    <w:nsid w:val="7C0A6689"/>
    <w:multiLevelType w:val="multilevel"/>
    <w:tmpl w:val="584CE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D88212B"/>
    <w:multiLevelType w:val="hybridMultilevel"/>
    <w:tmpl w:val="077683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936745636">
    <w:abstractNumId w:val="34"/>
  </w:num>
  <w:num w:numId="2" w16cid:durableId="1131635786">
    <w:abstractNumId w:val="45"/>
  </w:num>
  <w:num w:numId="3" w16cid:durableId="1174950753">
    <w:abstractNumId w:val="27"/>
  </w:num>
  <w:num w:numId="4" w16cid:durableId="160434647">
    <w:abstractNumId w:val="14"/>
  </w:num>
  <w:num w:numId="5" w16cid:durableId="1510678896">
    <w:abstractNumId w:val="2"/>
  </w:num>
  <w:num w:numId="6" w16cid:durableId="570122537">
    <w:abstractNumId w:val="15"/>
  </w:num>
  <w:num w:numId="7" w16cid:durableId="261650134">
    <w:abstractNumId w:val="3"/>
  </w:num>
  <w:num w:numId="8" w16cid:durableId="1789397288">
    <w:abstractNumId w:val="38"/>
  </w:num>
  <w:num w:numId="9" w16cid:durableId="2112048894">
    <w:abstractNumId w:val="44"/>
  </w:num>
  <w:num w:numId="10" w16cid:durableId="607781528">
    <w:abstractNumId w:val="42"/>
  </w:num>
  <w:num w:numId="11" w16cid:durableId="968390125">
    <w:abstractNumId w:val="5"/>
  </w:num>
  <w:num w:numId="12" w16cid:durableId="1602907317">
    <w:abstractNumId w:val="1"/>
  </w:num>
  <w:num w:numId="13" w16cid:durableId="713700215">
    <w:abstractNumId w:val="39"/>
  </w:num>
  <w:num w:numId="14" w16cid:durableId="1383401200">
    <w:abstractNumId w:val="29"/>
  </w:num>
  <w:num w:numId="15" w16cid:durableId="1527866601">
    <w:abstractNumId w:val="25"/>
  </w:num>
  <w:num w:numId="16" w16cid:durableId="1267469162">
    <w:abstractNumId w:val="6"/>
  </w:num>
  <w:num w:numId="17" w16cid:durableId="1765371877">
    <w:abstractNumId w:val="13"/>
  </w:num>
  <w:num w:numId="18" w16cid:durableId="58292741">
    <w:abstractNumId w:val="32"/>
  </w:num>
  <w:num w:numId="19" w16cid:durableId="550923541">
    <w:abstractNumId w:val="4"/>
  </w:num>
  <w:num w:numId="20" w16cid:durableId="379020525">
    <w:abstractNumId w:val="16"/>
  </w:num>
  <w:num w:numId="21" w16cid:durableId="403382417">
    <w:abstractNumId w:val="40"/>
  </w:num>
  <w:num w:numId="22" w16cid:durableId="1534422778">
    <w:abstractNumId w:val="47"/>
  </w:num>
  <w:num w:numId="23" w16cid:durableId="124665354">
    <w:abstractNumId w:val="21"/>
  </w:num>
  <w:num w:numId="24" w16cid:durableId="386102947">
    <w:abstractNumId w:val="26"/>
  </w:num>
  <w:num w:numId="25" w16cid:durableId="15817503">
    <w:abstractNumId w:val="8"/>
  </w:num>
  <w:num w:numId="26" w16cid:durableId="1666783998">
    <w:abstractNumId w:val="20"/>
  </w:num>
  <w:num w:numId="27" w16cid:durableId="1323897394">
    <w:abstractNumId w:val="30"/>
  </w:num>
  <w:num w:numId="28" w16cid:durableId="428432280">
    <w:abstractNumId w:val="11"/>
  </w:num>
  <w:num w:numId="29" w16cid:durableId="189533147">
    <w:abstractNumId w:val="0"/>
  </w:num>
  <w:num w:numId="30" w16cid:durableId="1768496278">
    <w:abstractNumId w:val="28"/>
  </w:num>
  <w:num w:numId="31" w16cid:durableId="1208182651">
    <w:abstractNumId w:val="10"/>
  </w:num>
  <w:num w:numId="32" w16cid:durableId="1031881962">
    <w:abstractNumId w:val="33"/>
  </w:num>
  <w:num w:numId="33" w16cid:durableId="1369910645">
    <w:abstractNumId w:val="31"/>
  </w:num>
  <w:num w:numId="34" w16cid:durableId="915867769">
    <w:abstractNumId w:val="12"/>
  </w:num>
  <w:num w:numId="35" w16cid:durableId="947733918">
    <w:abstractNumId w:val="18"/>
  </w:num>
  <w:num w:numId="36" w16cid:durableId="44180700">
    <w:abstractNumId w:val="37"/>
  </w:num>
  <w:num w:numId="37" w16cid:durableId="2141611679">
    <w:abstractNumId w:val="35"/>
  </w:num>
  <w:num w:numId="38" w16cid:durableId="1143354495">
    <w:abstractNumId w:val="17"/>
  </w:num>
  <w:num w:numId="39" w16cid:durableId="1402632862">
    <w:abstractNumId w:val="41"/>
  </w:num>
  <w:num w:numId="40" w16cid:durableId="1417480292">
    <w:abstractNumId w:val="22"/>
  </w:num>
  <w:num w:numId="41" w16cid:durableId="1804079464">
    <w:abstractNumId w:val="19"/>
  </w:num>
  <w:num w:numId="42" w16cid:durableId="1139763287">
    <w:abstractNumId w:val="7"/>
  </w:num>
  <w:num w:numId="43" w16cid:durableId="1236668747">
    <w:abstractNumId w:val="36"/>
  </w:num>
  <w:num w:numId="44" w16cid:durableId="850608957">
    <w:abstractNumId w:val="46"/>
  </w:num>
  <w:num w:numId="45" w16cid:durableId="36440408">
    <w:abstractNumId w:val="24"/>
  </w:num>
  <w:num w:numId="46" w16cid:durableId="1802380975">
    <w:abstractNumId w:val="23"/>
  </w:num>
  <w:num w:numId="47" w16cid:durableId="1088041869">
    <w:abstractNumId w:val="9"/>
  </w:num>
  <w:num w:numId="48" w16cid:durableId="1690178887">
    <w:abstractNumId w:val="4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nb-NO" w:vendorID="64" w:dllVersion="0" w:nlCheck="1" w:checkStyle="0"/>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405F"/>
    <w:rsid w:val="0000005D"/>
    <w:rsid w:val="00000477"/>
    <w:rsid w:val="00000694"/>
    <w:rsid w:val="00000B0D"/>
    <w:rsid w:val="00000E1B"/>
    <w:rsid w:val="00000FD7"/>
    <w:rsid w:val="000017C8"/>
    <w:rsid w:val="00001A1D"/>
    <w:rsid w:val="00002081"/>
    <w:rsid w:val="000034E8"/>
    <w:rsid w:val="00003C0A"/>
    <w:rsid w:val="00004178"/>
    <w:rsid w:val="00004A4D"/>
    <w:rsid w:val="00004E03"/>
    <w:rsid w:val="000054E2"/>
    <w:rsid w:val="0000590B"/>
    <w:rsid w:val="00005D0A"/>
    <w:rsid w:val="00005F00"/>
    <w:rsid w:val="000061E1"/>
    <w:rsid w:val="000062C8"/>
    <w:rsid w:val="0000665A"/>
    <w:rsid w:val="0000683F"/>
    <w:rsid w:val="00006ABB"/>
    <w:rsid w:val="00006E00"/>
    <w:rsid w:val="0001037F"/>
    <w:rsid w:val="0001167F"/>
    <w:rsid w:val="00011783"/>
    <w:rsid w:val="00011E60"/>
    <w:rsid w:val="00012047"/>
    <w:rsid w:val="00012530"/>
    <w:rsid w:val="000127E3"/>
    <w:rsid w:val="00012BDA"/>
    <w:rsid w:val="000136D7"/>
    <w:rsid w:val="00013950"/>
    <w:rsid w:val="00013C5E"/>
    <w:rsid w:val="00013F18"/>
    <w:rsid w:val="000144CE"/>
    <w:rsid w:val="00014E4E"/>
    <w:rsid w:val="0001555D"/>
    <w:rsid w:val="00015D62"/>
    <w:rsid w:val="000161F1"/>
    <w:rsid w:val="000169F5"/>
    <w:rsid w:val="00017487"/>
    <w:rsid w:val="00017D9D"/>
    <w:rsid w:val="00020D07"/>
    <w:rsid w:val="000212BC"/>
    <w:rsid w:val="000213DB"/>
    <w:rsid w:val="00021A9A"/>
    <w:rsid w:val="00022003"/>
    <w:rsid w:val="00022344"/>
    <w:rsid w:val="000227A6"/>
    <w:rsid w:val="00023147"/>
    <w:rsid w:val="00023AAB"/>
    <w:rsid w:val="00023CE3"/>
    <w:rsid w:val="00025472"/>
    <w:rsid w:val="00025D56"/>
    <w:rsid w:val="00026117"/>
    <w:rsid w:val="00026326"/>
    <w:rsid w:val="0002634F"/>
    <w:rsid w:val="000264D1"/>
    <w:rsid w:val="000271E3"/>
    <w:rsid w:val="00027E6D"/>
    <w:rsid w:val="00027F6F"/>
    <w:rsid w:val="000300B2"/>
    <w:rsid w:val="00030450"/>
    <w:rsid w:val="00030811"/>
    <w:rsid w:val="00030E64"/>
    <w:rsid w:val="00031439"/>
    <w:rsid w:val="0003162B"/>
    <w:rsid w:val="00031690"/>
    <w:rsid w:val="000324E1"/>
    <w:rsid w:val="000325C8"/>
    <w:rsid w:val="00032723"/>
    <w:rsid w:val="000328EA"/>
    <w:rsid w:val="00033B22"/>
    <w:rsid w:val="00033DCC"/>
    <w:rsid w:val="00033FE1"/>
    <w:rsid w:val="00034423"/>
    <w:rsid w:val="000346C0"/>
    <w:rsid w:val="00034F04"/>
    <w:rsid w:val="00034F38"/>
    <w:rsid w:val="00035326"/>
    <w:rsid w:val="000354B5"/>
    <w:rsid w:val="00035929"/>
    <w:rsid w:val="0003598D"/>
    <w:rsid w:val="000363A6"/>
    <w:rsid w:val="0003655F"/>
    <w:rsid w:val="00040716"/>
    <w:rsid w:val="000408E9"/>
    <w:rsid w:val="00040AD7"/>
    <w:rsid w:val="00040B5A"/>
    <w:rsid w:val="00040D4B"/>
    <w:rsid w:val="00040EEA"/>
    <w:rsid w:val="0004163F"/>
    <w:rsid w:val="00041AFB"/>
    <w:rsid w:val="00041B8D"/>
    <w:rsid w:val="0004333E"/>
    <w:rsid w:val="00043AC1"/>
    <w:rsid w:val="000445BD"/>
    <w:rsid w:val="000446F9"/>
    <w:rsid w:val="00044DCD"/>
    <w:rsid w:val="00045593"/>
    <w:rsid w:val="00045D91"/>
    <w:rsid w:val="00046288"/>
    <w:rsid w:val="000463D8"/>
    <w:rsid w:val="00046740"/>
    <w:rsid w:val="000467F1"/>
    <w:rsid w:val="00046931"/>
    <w:rsid w:val="00046DF6"/>
    <w:rsid w:val="00047451"/>
    <w:rsid w:val="0004746C"/>
    <w:rsid w:val="00050201"/>
    <w:rsid w:val="00050286"/>
    <w:rsid w:val="00050347"/>
    <w:rsid w:val="00050644"/>
    <w:rsid w:val="00050AEA"/>
    <w:rsid w:val="00051160"/>
    <w:rsid w:val="000512B3"/>
    <w:rsid w:val="00051BDF"/>
    <w:rsid w:val="0005269F"/>
    <w:rsid w:val="00052887"/>
    <w:rsid w:val="00052942"/>
    <w:rsid w:val="00052F54"/>
    <w:rsid w:val="00053939"/>
    <w:rsid w:val="00053A98"/>
    <w:rsid w:val="00053EE4"/>
    <w:rsid w:val="00053FA7"/>
    <w:rsid w:val="0005403F"/>
    <w:rsid w:val="00054697"/>
    <w:rsid w:val="00054C26"/>
    <w:rsid w:val="00054D44"/>
    <w:rsid w:val="00054D52"/>
    <w:rsid w:val="00055320"/>
    <w:rsid w:val="00055925"/>
    <w:rsid w:val="00055D0D"/>
    <w:rsid w:val="00056287"/>
    <w:rsid w:val="00056628"/>
    <w:rsid w:val="000573DB"/>
    <w:rsid w:val="000574C9"/>
    <w:rsid w:val="000579FA"/>
    <w:rsid w:val="00057F29"/>
    <w:rsid w:val="000602AB"/>
    <w:rsid w:val="0006064B"/>
    <w:rsid w:val="000606EB"/>
    <w:rsid w:val="000607C8"/>
    <w:rsid w:val="00060CFD"/>
    <w:rsid w:val="00060D22"/>
    <w:rsid w:val="0006159B"/>
    <w:rsid w:val="000616DB"/>
    <w:rsid w:val="00061A6C"/>
    <w:rsid w:val="00061BD7"/>
    <w:rsid w:val="00061C8A"/>
    <w:rsid w:val="00062EAA"/>
    <w:rsid w:val="000632A0"/>
    <w:rsid w:val="00063666"/>
    <w:rsid w:val="00063DB1"/>
    <w:rsid w:val="000642FA"/>
    <w:rsid w:val="00064BB9"/>
    <w:rsid w:val="00064FB7"/>
    <w:rsid w:val="000662E4"/>
    <w:rsid w:val="000664D8"/>
    <w:rsid w:val="0006652F"/>
    <w:rsid w:val="0006709D"/>
    <w:rsid w:val="00067A3A"/>
    <w:rsid w:val="00067D8F"/>
    <w:rsid w:val="00070491"/>
    <w:rsid w:val="00070B35"/>
    <w:rsid w:val="000710A0"/>
    <w:rsid w:val="00071D14"/>
    <w:rsid w:val="00072E2C"/>
    <w:rsid w:val="00072F6C"/>
    <w:rsid w:val="00073193"/>
    <w:rsid w:val="000731EC"/>
    <w:rsid w:val="00073216"/>
    <w:rsid w:val="00073257"/>
    <w:rsid w:val="00073459"/>
    <w:rsid w:val="0007373F"/>
    <w:rsid w:val="000739FF"/>
    <w:rsid w:val="00074256"/>
    <w:rsid w:val="000742BD"/>
    <w:rsid w:val="0007460E"/>
    <w:rsid w:val="00074682"/>
    <w:rsid w:val="00075167"/>
    <w:rsid w:val="00075FED"/>
    <w:rsid w:val="000767F9"/>
    <w:rsid w:val="000768FC"/>
    <w:rsid w:val="0007785A"/>
    <w:rsid w:val="00077D3F"/>
    <w:rsid w:val="00081AB9"/>
    <w:rsid w:val="00082772"/>
    <w:rsid w:val="00082858"/>
    <w:rsid w:val="000833E7"/>
    <w:rsid w:val="00083F60"/>
    <w:rsid w:val="00084F71"/>
    <w:rsid w:val="00085117"/>
    <w:rsid w:val="000858BB"/>
    <w:rsid w:val="00085A33"/>
    <w:rsid w:val="00085CC3"/>
    <w:rsid w:val="00085E4A"/>
    <w:rsid w:val="00086317"/>
    <w:rsid w:val="00086AA4"/>
    <w:rsid w:val="00086B0B"/>
    <w:rsid w:val="000872F8"/>
    <w:rsid w:val="0009059F"/>
    <w:rsid w:val="00090B0D"/>
    <w:rsid w:val="00091779"/>
    <w:rsid w:val="00091CD0"/>
    <w:rsid w:val="00091ECB"/>
    <w:rsid w:val="00092464"/>
    <w:rsid w:val="00093435"/>
    <w:rsid w:val="00093585"/>
    <w:rsid w:val="000942AB"/>
    <w:rsid w:val="00094D54"/>
    <w:rsid w:val="00095913"/>
    <w:rsid w:val="00095C66"/>
    <w:rsid w:val="00095DFC"/>
    <w:rsid w:val="00096307"/>
    <w:rsid w:val="00096C91"/>
    <w:rsid w:val="00097845"/>
    <w:rsid w:val="000A0B4F"/>
    <w:rsid w:val="000A0D55"/>
    <w:rsid w:val="000A1076"/>
    <w:rsid w:val="000A178B"/>
    <w:rsid w:val="000A21B3"/>
    <w:rsid w:val="000A270C"/>
    <w:rsid w:val="000A2733"/>
    <w:rsid w:val="000A2867"/>
    <w:rsid w:val="000A28D3"/>
    <w:rsid w:val="000A2F36"/>
    <w:rsid w:val="000A3A59"/>
    <w:rsid w:val="000A3E83"/>
    <w:rsid w:val="000A42A8"/>
    <w:rsid w:val="000A4B3A"/>
    <w:rsid w:val="000A5CE6"/>
    <w:rsid w:val="000A5F45"/>
    <w:rsid w:val="000A5FC9"/>
    <w:rsid w:val="000A6056"/>
    <w:rsid w:val="000A662D"/>
    <w:rsid w:val="000A6D76"/>
    <w:rsid w:val="000A736D"/>
    <w:rsid w:val="000A778E"/>
    <w:rsid w:val="000A7A65"/>
    <w:rsid w:val="000B034B"/>
    <w:rsid w:val="000B04DC"/>
    <w:rsid w:val="000B066F"/>
    <w:rsid w:val="000B0B9E"/>
    <w:rsid w:val="000B0EAB"/>
    <w:rsid w:val="000B1032"/>
    <w:rsid w:val="000B198B"/>
    <w:rsid w:val="000B1BC3"/>
    <w:rsid w:val="000B24BA"/>
    <w:rsid w:val="000B25AE"/>
    <w:rsid w:val="000B2D77"/>
    <w:rsid w:val="000B3EE6"/>
    <w:rsid w:val="000B40AA"/>
    <w:rsid w:val="000B43BE"/>
    <w:rsid w:val="000B44C7"/>
    <w:rsid w:val="000B6916"/>
    <w:rsid w:val="000B6A99"/>
    <w:rsid w:val="000B6B22"/>
    <w:rsid w:val="000B7111"/>
    <w:rsid w:val="000B7554"/>
    <w:rsid w:val="000B78D7"/>
    <w:rsid w:val="000B78E0"/>
    <w:rsid w:val="000B7C54"/>
    <w:rsid w:val="000C0029"/>
    <w:rsid w:val="000C0574"/>
    <w:rsid w:val="000C06FF"/>
    <w:rsid w:val="000C0820"/>
    <w:rsid w:val="000C09AE"/>
    <w:rsid w:val="000C0D36"/>
    <w:rsid w:val="000C16A5"/>
    <w:rsid w:val="000C18A3"/>
    <w:rsid w:val="000C22CB"/>
    <w:rsid w:val="000C23C4"/>
    <w:rsid w:val="000C2FED"/>
    <w:rsid w:val="000C301B"/>
    <w:rsid w:val="000C3673"/>
    <w:rsid w:val="000C3E84"/>
    <w:rsid w:val="000C3EB9"/>
    <w:rsid w:val="000C4229"/>
    <w:rsid w:val="000C4591"/>
    <w:rsid w:val="000C5351"/>
    <w:rsid w:val="000C591A"/>
    <w:rsid w:val="000C5C34"/>
    <w:rsid w:val="000C5E38"/>
    <w:rsid w:val="000C6160"/>
    <w:rsid w:val="000C640B"/>
    <w:rsid w:val="000C740E"/>
    <w:rsid w:val="000C7506"/>
    <w:rsid w:val="000C7D25"/>
    <w:rsid w:val="000D0A04"/>
    <w:rsid w:val="000D1AC7"/>
    <w:rsid w:val="000D2CE8"/>
    <w:rsid w:val="000D304A"/>
    <w:rsid w:val="000D325A"/>
    <w:rsid w:val="000D3E31"/>
    <w:rsid w:val="000D4A3F"/>
    <w:rsid w:val="000D4F49"/>
    <w:rsid w:val="000D604E"/>
    <w:rsid w:val="000D607A"/>
    <w:rsid w:val="000D6AE2"/>
    <w:rsid w:val="000D6CC5"/>
    <w:rsid w:val="000D7648"/>
    <w:rsid w:val="000D7895"/>
    <w:rsid w:val="000D7CE1"/>
    <w:rsid w:val="000E065C"/>
    <w:rsid w:val="000E0BB9"/>
    <w:rsid w:val="000E1112"/>
    <w:rsid w:val="000E1925"/>
    <w:rsid w:val="000E196B"/>
    <w:rsid w:val="000E1E63"/>
    <w:rsid w:val="000E25CC"/>
    <w:rsid w:val="000E2958"/>
    <w:rsid w:val="000E3018"/>
    <w:rsid w:val="000E35C2"/>
    <w:rsid w:val="000E3622"/>
    <w:rsid w:val="000E41C4"/>
    <w:rsid w:val="000E4637"/>
    <w:rsid w:val="000E476F"/>
    <w:rsid w:val="000E5265"/>
    <w:rsid w:val="000E5BFF"/>
    <w:rsid w:val="000E5CFD"/>
    <w:rsid w:val="000E6452"/>
    <w:rsid w:val="000E66B1"/>
    <w:rsid w:val="000E6705"/>
    <w:rsid w:val="000E6850"/>
    <w:rsid w:val="000E709B"/>
    <w:rsid w:val="000E7B13"/>
    <w:rsid w:val="000E7BAD"/>
    <w:rsid w:val="000E7BE5"/>
    <w:rsid w:val="000E7C1C"/>
    <w:rsid w:val="000F03A5"/>
    <w:rsid w:val="000F0E4D"/>
    <w:rsid w:val="000F103F"/>
    <w:rsid w:val="000F1220"/>
    <w:rsid w:val="000F125A"/>
    <w:rsid w:val="000F14CF"/>
    <w:rsid w:val="000F1CD9"/>
    <w:rsid w:val="000F2604"/>
    <w:rsid w:val="000F2E74"/>
    <w:rsid w:val="000F32EB"/>
    <w:rsid w:val="000F3948"/>
    <w:rsid w:val="000F3A84"/>
    <w:rsid w:val="000F408F"/>
    <w:rsid w:val="000F409C"/>
    <w:rsid w:val="000F4713"/>
    <w:rsid w:val="000F58DC"/>
    <w:rsid w:val="000F5BD0"/>
    <w:rsid w:val="000F619D"/>
    <w:rsid w:val="000F64FD"/>
    <w:rsid w:val="000F688B"/>
    <w:rsid w:val="000F6EE8"/>
    <w:rsid w:val="000F73F7"/>
    <w:rsid w:val="000F74E0"/>
    <w:rsid w:val="00100087"/>
    <w:rsid w:val="00100B1E"/>
    <w:rsid w:val="00100F65"/>
    <w:rsid w:val="00101119"/>
    <w:rsid w:val="00101687"/>
    <w:rsid w:val="0010219C"/>
    <w:rsid w:val="00102EBB"/>
    <w:rsid w:val="0010308C"/>
    <w:rsid w:val="00104722"/>
    <w:rsid w:val="001048BF"/>
    <w:rsid w:val="001049E4"/>
    <w:rsid w:val="00105014"/>
    <w:rsid w:val="0010580A"/>
    <w:rsid w:val="001061E4"/>
    <w:rsid w:val="00106246"/>
    <w:rsid w:val="001070F3"/>
    <w:rsid w:val="00107200"/>
    <w:rsid w:val="0010741F"/>
    <w:rsid w:val="00107C8B"/>
    <w:rsid w:val="00107F36"/>
    <w:rsid w:val="00110197"/>
    <w:rsid w:val="00110E84"/>
    <w:rsid w:val="00111439"/>
    <w:rsid w:val="0011150B"/>
    <w:rsid w:val="001117E2"/>
    <w:rsid w:val="00111906"/>
    <w:rsid w:val="00112088"/>
    <w:rsid w:val="001123E0"/>
    <w:rsid w:val="001125A8"/>
    <w:rsid w:val="001129D0"/>
    <w:rsid w:val="00112C75"/>
    <w:rsid w:val="00112EA6"/>
    <w:rsid w:val="001130F5"/>
    <w:rsid w:val="00114425"/>
    <w:rsid w:val="00114851"/>
    <w:rsid w:val="00115063"/>
    <w:rsid w:val="001151A5"/>
    <w:rsid w:val="0011603A"/>
    <w:rsid w:val="0011635E"/>
    <w:rsid w:val="0011659F"/>
    <w:rsid w:val="00117A07"/>
    <w:rsid w:val="00121146"/>
    <w:rsid w:val="001225C3"/>
    <w:rsid w:val="00122969"/>
    <w:rsid w:val="00123F3C"/>
    <w:rsid w:val="00124467"/>
    <w:rsid w:val="00124B61"/>
    <w:rsid w:val="00124E7E"/>
    <w:rsid w:val="00124EB3"/>
    <w:rsid w:val="00124F16"/>
    <w:rsid w:val="00124FBF"/>
    <w:rsid w:val="001257F1"/>
    <w:rsid w:val="00125AA4"/>
    <w:rsid w:val="00125E5D"/>
    <w:rsid w:val="001262A4"/>
    <w:rsid w:val="001263F4"/>
    <w:rsid w:val="0012663D"/>
    <w:rsid w:val="001266B6"/>
    <w:rsid w:val="001266E1"/>
    <w:rsid w:val="00126AE7"/>
    <w:rsid w:val="001277FE"/>
    <w:rsid w:val="001279F2"/>
    <w:rsid w:val="00127A12"/>
    <w:rsid w:val="00127CF7"/>
    <w:rsid w:val="00130023"/>
    <w:rsid w:val="001313CA"/>
    <w:rsid w:val="00132D5D"/>
    <w:rsid w:val="00132E57"/>
    <w:rsid w:val="001333FB"/>
    <w:rsid w:val="001340A9"/>
    <w:rsid w:val="00134473"/>
    <w:rsid w:val="00134499"/>
    <w:rsid w:val="001351E5"/>
    <w:rsid w:val="001353F6"/>
    <w:rsid w:val="0013553C"/>
    <w:rsid w:val="00135547"/>
    <w:rsid w:val="00136BBC"/>
    <w:rsid w:val="00136E78"/>
    <w:rsid w:val="001405C1"/>
    <w:rsid w:val="001407BA"/>
    <w:rsid w:val="001409CF"/>
    <w:rsid w:val="0014170D"/>
    <w:rsid w:val="00142B2E"/>
    <w:rsid w:val="00142F1D"/>
    <w:rsid w:val="00143113"/>
    <w:rsid w:val="00143512"/>
    <w:rsid w:val="001435D0"/>
    <w:rsid w:val="0014394F"/>
    <w:rsid w:val="00143A16"/>
    <w:rsid w:val="00143F44"/>
    <w:rsid w:val="00144011"/>
    <w:rsid w:val="0014480E"/>
    <w:rsid w:val="00144AAF"/>
    <w:rsid w:val="00144C1B"/>
    <w:rsid w:val="00145BC7"/>
    <w:rsid w:val="00145CFF"/>
    <w:rsid w:val="00145E0D"/>
    <w:rsid w:val="00145ED0"/>
    <w:rsid w:val="001466FE"/>
    <w:rsid w:val="001470C1"/>
    <w:rsid w:val="001471E2"/>
    <w:rsid w:val="00147C94"/>
    <w:rsid w:val="00147ECE"/>
    <w:rsid w:val="00150080"/>
    <w:rsid w:val="00150F58"/>
    <w:rsid w:val="001515CD"/>
    <w:rsid w:val="00151614"/>
    <w:rsid w:val="001519DE"/>
    <w:rsid w:val="00152537"/>
    <w:rsid w:val="00152726"/>
    <w:rsid w:val="00152A30"/>
    <w:rsid w:val="00153215"/>
    <w:rsid w:val="0015361E"/>
    <w:rsid w:val="00153795"/>
    <w:rsid w:val="001537EA"/>
    <w:rsid w:val="00153ACA"/>
    <w:rsid w:val="00153E50"/>
    <w:rsid w:val="0015411C"/>
    <w:rsid w:val="00154344"/>
    <w:rsid w:val="001543CF"/>
    <w:rsid w:val="00154C55"/>
    <w:rsid w:val="00155038"/>
    <w:rsid w:val="001555AF"/>
    <w:rsid w:val="001566A8"/>
    <w:rsid w:val="001572D2"/>
    <w:rsid w:val="00157962"/>
    <w:rsid w:val="00160437"/>
    <w:rsid w:val="00160692"/>
    <w:rsid w:val="001607E9"/>
    <w:rsid w:val="00160B52"/>
    <w:rsid w:val="00161708"/>
    <w:rsid w:val="00161CEE"/>
    <w:rsid w:val="00161E36"/>
    <w:rsid w:val="0016225E"/>
    <w:rsid w:val="0016289F"/>
    <w:rsid w:val="00162AB7"/>
    <w:rsid w:val="0016341B"/>
    <w:rsid w:val="001642A5"/>
    <w:rsid w:val="001646B5"/>
    <w:rsid w:val="0016523E"/>
    <w:rsid w:val="0016619C"/>
    <w:rsid w:val="0016626B"/>
    <w:rsid w:val="00166EB1"/>
    <w:rsid w:val="0016767D"/>
    <w:rsid w:val="00167957"/>
    <w:rsid w:val="00167A2D"/>
    <w:rsid w:val="00167C61"/>
    <w:rsid w:val="00167EE1"/>
    <w:rsid w:val="00167F10"/>
    <w:rsid w:val="00170080"/>
    <w:rsid w:val="0017057B"/>
    <w:rsid w:val="00170A1B"/>
    <w:rsid w:val="00170B7D"/>
    <w:rsid w:val="0017113C"/>
    <w:rsid w:val="00171338"/>
    <w:rsid w:val="00171415"/>
    <w:rsid w:val="0017144E"/>
    <w:rsid w:val="0017225D"/>
    <w:rsid w:val="00172752"/>
    <w:rsid w:val="00172CD4"/>
    <w:rsid w:val="00172DC4"/>
    <w:rsid w:val="001733A0"/>
    <w:rsid w:val="001740ED"/>
    <w:rsid w:val="001745CB"/>
    <w:rsid w:val="001747D3"/>
    <w:rsid w:val="00175073"/>
    <w:rsid w:val="0017516C"/>
    <w:rsid w:val="00175717"/>
    <w:rsid w:val="0017602C"/>
    <w:rsid w:val="001763FD"/>
    <w:rsid w:val="00176E41"/>
    <w:rsid w:val="001770AF"/>
    <w:rsid w:val="001772DC"/>
    <w:rsid w:val="001808E8"/>
    <w:rsid w:val="00180C72"/>
    <w:rsid w:val="00181621"/>
    <w:rsid w:val="001818D5"/>
    <w:rsid w:val="00181930"/>
    <w:rsid w:val="00182816"/>
    <w:rsid w:val="00182E2B"/>
    <w:rsid w:val="001832DD"/>
    <w:rsid w:val="00183400"/>
    <w:rsid w:val="001835FF"/>
    <w:rsid w:val="00183968"/>
    <w:rsid w:val="00184B8C"/>
    <w:rsid w:val="00184CA3"/>
    <w:rsid w:val="00184EF2"/>
    <w:rsid w:val="00185ACC"/>
    <w:rsid w:val="00185B62"/>
    <w:rsid w:val="0018626F"/>
    <w:rsid w:val="001866C9"/>
    <w:rsid w:val="001867EF"/>
    <w:rsid w:val="00186BAC"/>
    <w:rsid w:val="00186FE7"/>
    <w:rsid w:val="00187046"/>
    <w:rsid w:val="00187338"/>
    <w:rsid w:val="00187A35"/>
    <w:rsid w:val="00191366"/>
    <w:rsid w:val="0019165D"/>
    <w:rsid w:val="00191D32"/>
    <w:rsid w:val="00192444"/>
    <w:rsid w:val="0019263E"/>
    <w:rsid w:val="00192E69"/>
    <w:rsid w:val="00193B6E"/>
    <w:rsid w:val="00193C61"/>
    <w:rsid w:val="001942CB"/>
    <w:rsid w:val="0019430D"/>
    <w:rsid w:val="00194766"/>
    <w:rsid w:val="0019488F"/>
    <w:rsid w:val="00194984"/>
    <w:rsid w:val="00194B63"/>
    <w:rsid w:val="00194FE1"/>
    <w:rsid w:val="00195000"/>
    <w:rsid w:val="00195282"/>
    <w:rsid w:val="00195FEC"/>
    <w:rsid w:val="001965FC"/>
    <w:rsid w:val="00196B46"/>
    <w:rsid w:val="00196C5E"/>
    <w:rsid w:val="00197300"/>
    <w:rsid w:val="00197AE1"/>
    <w:rsid w:val="001A06E1"/>
    <w:rsid w:val="001A0A0F"/>
    <w:rsid w:val="001A0AD5"/>
    <w:rsid w:val="001A0F57"/>
    <w:rsid w:val="001A14EB"/>
    <w:rsid w:val="001A1553"/>
    <w:rsid w:val="001A185D"/>
    <w:rsid w:val="001A1CA1"/>
    <w:rsid w:val="001A2B66"/>
    <w:rsid w:val="001A37EC"/>
    <w:rsid w:val="001A4375"/>
    <w:rsid w:val="001A4462"/>
    <w:rsid w:val="001A4867"/>
    <w:rsid w:val="001A4E4B"/>
    <w:rsid w:val="001A4E8F"/>
    <w:rsid w:val="001A4F3B"/>
    <w:rsid w:val="001A5096"/>
    <w:rsid w:val="001A5251"/>
    <w:rsid w:val="001A6B86"/>
    <w:rsid w:val="001A769B"/>
    <w:rsid w:val="001A76F4"/>
    <w:rsid w:val="001A860A"/>
    <w:rsid w:val="001B003B"/>
    <w:rsid w:val="001B0972"/>
    <w:rsid w:val="001B0AFD"/>
    <w:rsid w:val="001B0CB5"/>
    <w:rsid w:val="001B2C6E"/>
    <w:rsid w:val="001B443F"/>
    <w:rsid w:val="001B45D5"/>
    <w:rsid w:val="001B4913"/>
    <w:rsid w:val="001B5C07"/>
    <w:rsid w:val="001B5C4B"/>
    <w:rsid w:val="001B6FC9"/>
    <w:rsid w:val="001B7183"/>
    <w:rsid w:val="001B7DA6"/>
    <w:rsid w:val="001C043B"/>
    <w:rsid w:val="001C06C4"/>
    <w:rsid w:val="001C0B4E"/>
    <w:rsid w:val="001C15E9"/>
    <w:rsid w:val="001C1684"/>
    <w:rsid w:val="001C1FE1"/>
    <w:rsid w:val="001C2D73"/>
    <w:rsid w:val="001C2E49"/>
    <w:rsid w:val="001C2EB5"/>
    <w:rsid w:val="001C3B88"/>
    <w:rsid w:val="001C4386"/>
    <w:rsid w:val="001C4444"/>
    <w:rsid w:val="001C573A"/>
    <w:rsid w:val="001C5C8D"/>
    <w:rsid w:val="001C65A3"/>
    <w:rsid w:val="001C6C0A"/>
    <w:rsid w:val="001C72BA"/>
    <w:rsid w:val="001C772C"/>
    <w:rsid w:val="001C7B87"/>
    <w:rsid w:val="001C7C6E"/>
    <w:rsid w:val="001D0232"/>
    <w:rsid w:val="001D0235"/>
    <w:rsid w:val="001D0533"/>
    <w:rsid w:val="001D058A"/>
    <w:rsid w:val="001D08B6"/>
    <w:rsid w:val="001D0945"/>
    <w:rsid w:val="001D11BF"/>
    <w:rsid w:val="001D1381"/>
    <w:rsid w:val="001D1A39"/>
    <w:rsid w:val="001D1DF7"/>
    <w:rsid w:val="001D2B2D"/>
    <w:rsid w:val="001D2FF7"/>
    <w:rsid w:val="001D3F22"/>
    <w:rsid w:val="001D512D"/>
    <w:rsid w:val="001D5805"/>
    <w:rsid w:val="001D6113"/>
    <w:rsid w:val="001D6434"/>
    <w:rsid w:val="001D64F8"/>
    <w:rsid w:val="001D6EAD"/>
    <w:rsid w:val="001D7214"/>
    <w:rsid w:val="001D7340"/>
    <w:rsid w:val="001E0150"/>
    <w:rsid w:val="001E0349"/>
    <w:rsid w:val="001E096F"/>
    <w:rsid w:val="001E0AA2"/>
    <w:rsid w:val="001E0BD5"/>
    <w:rsid w:val="001E1292"/>
    <w:rsid w:val="001E1384"/>
    <w:rsid w:val="001E17AF"/>
    <w:rsid w:val="001E1C22"/>
    <w:rsid w:val="001E1C69"/>
    <w:rsid w:val="001E2080"/>
    <w:rsid w:val="001E2429"/>
    <w:rsid w:val="001E28A0"/>
    <w:rsid w:val="001E29D1"/>
    <w:rsid w:val="001E35B7"/>
    <w:rsid w:val="001E3A09"/>
    <w:rsid w:val="001E44E1"/>
    <w:rsid w:val="001E55C6"/>
    <w:rsid w:val="001E5F3F"/>
    <w:rsid w:val="001E6871"/>
    <w:rsid w:val="001E7FE7"/>
    <w:rsid w:val="001F0C74"/>
    <w:rsid w:val="001F12C6"/>
    <w:rsid w:val="001F1756"/>
    <w:rsid w:val="001F261F"/>
    <w:rsid w:val="001F2774"/>
    <w:rsid w:val="001F2C0D"/>
    <w:rsid w:val="001F2D3A"/>
    <w:rsid w:val="001F3063"/>
    <w:rsid w:val="001F31AD"/>
    <w:rsid w:val="001F3230"/>
    <w:rsid w:val="001F384E"/>
    <w:rsid w:val="001F4067"/>
    <w:rsid w:val="001F5563"/>
    <w:rsid w:val="001F5872"/>
    <w:rsid w:val="001F58AF"/>
    <w:rsid w:val="001F69A4"/>
    <w:rsid w:val="001F7F43"/>
    <w:rsid w:val="0020058B"/>
    <w:rsid w:val="00201E81"/>
    <w:rsid w:val="002020E2"/>
    <w:rsid w:val="00202383"/>
    <w:rsid w:val="002023E6"/>
    <w:rsid w:val="002025AB"/>
    <w:rsid w:val="0020283B"/>
    <w:rsid w:val="00202FA2"/>
    <w:rsid w:val="00203000"/>
    <w:rsid w:val="00203294"/>
    <w:rsid w:val="002032E7"/>
    <w:rsid w:val="002038F0"/>
    <w:rsid w:val="00203ECE"/>
    <w:rsid w:val="002044EE"/>
    <w:rsid w:val="00205310"/>
    <w:rsid w:val="002055BF"/>
    <w:rsid w:val="002057BD"/>
    <w:rsid w:val="00205C6D"/>
    <w:rsid w:val="00206A73"/>
    <w:rsid w:val="00206A87"/>
    <w:rsid w:val="002078A1"/>
    <w:rsid w:val="002079A7"/>
    <w:rsid w:val="00207D84"/>
    <w:rsid w:val="00210612"/>
    <w:rsid w:val="00210644"/>
    <w:rsid w:val="00211386"/>
    <w:rsid w:val="00211DBB"/>
    <w:rsid w:val="0021315D"/>
    <w:rsid w:val="002132F7"/>
    <w:rsid w:val="00213B70"/>
    <w:rsid w:val="00214E56"/>
    <w:rsid w:val="0021527C"/>
    <w:rsid w:val="00215CBA"/>
    <w:rsid w:val="002160FC"/>
    <w:rsid w:val="002166AE"/>
    <w:rsid w:val="00216AA6"/>
    <w:rsid w:val="0021729B"/>
    <w:rsid w:val="00217D8D"/>
    <w:rsid w:val="00220488"/>
    <w:rsid w:val="002206C2"/>
    <w:rsid w:val="002208BB"/>
    <w:rsid w:val="00220D9F"/>
    <w:rsid w:val="00220E28"/>
    <w:rsid w:val="00221623"/>
    <w:rsid w:val="002219A8"/>
    <w:rsid w:val="00221D78"/>
    <w:rsid w:val="00222178"/>
    <w:rsid w:val="002224A4"/>
    <w:rsid w:val="00222595"/>
    <w:rsid w:val="00222C35"/>
    <w:rsid w:val="00223B5B"/>
    <w:rsid w:val="002242B5"/>
    <w:rsid w:val="0022436D"/>
    <w:rsid w:val="002244BB"/>
    <w:rsid w:val="00224AEA"/>
    <w:rsid w:val="0022518C"/>
    <w:rsid w:val="00225545"/>
    <w:rsid w:val="00225769"/>
    <w:rsid w:val="002262FB"/>
    <w:rsid w:val="002263C7"/>
    <w:rsid w:val="002277A1"/>
    <w:rsid w:val="002279FC"/>
    <w:rsid w:val="0023069E"/>
    <w:rsid w:val="002308D3"/>
    <w:rsid w:val="00230960"/>
    <w:rsid w:val="00230BF8"/>
    <w:rsid w:val="002319E8"/>
    <w:rsid w:val="00231A73"/>
    <w:rsid w:val="00231AE9"/>
    <w:rsid w:val="00232346"/>
    <w:rsid w:val="00232A3A"/>
    <w:rsid w:val="00232F67"/>
    <w:rsid w:val="0023318E"/>
    <w:rsid w:val="00233276"/>
    <w:rsid w:val="002341AD"/>
    <w:rsid w:val="00234DB6"/>
    <w:rsid w:val="00234FF6"/>
    <w:rsid w:val="002351C3"/>
    <w:rsid w:val="0023547D"/>
    <w:rsid w:val="00236B98"/>
    <w:rsid w:val="00236E8B"/>
    <w:rsid w:val="00237380"/>
    <w:rsid w:val="0023776F"/>
    <w:rsid w:val="002402DF"/>
    <w:rsid w:val="002403E0"/>
    <w:rsid w:val="002405CD"/>
    <w:rsid w:val="00240EF5"/>
    <w:rsid w:val="0024164B"/>
    <w:rsid w:val="00241671"/>
    <w:rsid w:val="0024184F"/>
    <w:rsid w:val="00241DE6"/>
    <w:rsid w:val="00242ECD"/>
    <w:rsid w:val="0024326C"/>
    <w:rsid w:val="002432D6"/>
    <w:rsid w:val="00243D0C"/>
    <w:rsid w:val="002443A2"/>
    <w:rsid w:val="002445A6"/>
    <w:rsid w:val="002452B0"/>
    <w:rsid w:val="002459C9"/>
    <w:rsid w:val="00245C3B"/>
    <w:rsid w:val="00245E54"/>
    <w:rsid w:val="00246A55"/>
    <w:rsid w:val="00246ADD"/>
    <w:rsid w:val="00246CCD"/>
    <w:rsid w:val="00246D55"/>
    <w:rsid w:val="0025018A"/>
    <w:rsid w:val="00250F87"/>
    <w:rsid w:val="002513D7"/>
    <w:rsid w:val="00251470"/>
    <w:rsid w:val="002517EF"/>
    <w:rsid w:val="0025186C"/>
    <w:rsid w:val="002519B7"/>
    <w:rsid w:val="0025230F"/>
    <w:rsid w:val="002525AE"/>
    <w:rsid w:val="00253208"/>
    <w:rsid w:val="00253D08"/>
    <w:rsid w:val="002544FC"/>
    <w:rsid w:val="00254762"/>
    <w:rsid w:val="00254C1F"/>
    <w:rsid w:val="00254F17"/>
    <w:rsid w:val="002554CF"/>
    <w:rsid w:val="00255755"/>
    <w:rsid w:val="00255798"/>
    <w:rsid w:val="00255C59"/>
    <w:rsid w:val="00255E5A"/>
    <w:rsid w:val="00255E65"/>
    <w:rsid w:val="00256602"/>
    <w:rsid w:val="00256CBB"/>
    <w:rsid w:val="00256F49"/>
    <w:rsid w:val="00257152"/>
    <w:rsid w:val="00257391"/>
    <w:rsid w:val="0025764D"/>
    <w:rsid w:val="00257D71"/>
    <w:rsid w:val="00257FC4"/>
    <w:rsid w:val="00260300"/>
    <w:rsid w:val="0026063D"/>
    <w:rsid w:val="00260844"/>
    <w:rsid w:val="002612FE"/>
    <w:rsid w:val="00261397"/>
    <w:rsid w:val="002618BB"/>
    <w:rsid w:val="00261B62"/>
    <w:rsid w:val="0026253B"/>
    <w:rsid w:val="0026254C"/>
    <w:rsid w:val="00262EC6"/>
    <w:rsid w:val="00263A05"/>
    <w:rsid w:val="00263BB6"/>
    <w:rsid w:val="002643CD"/>
    <w:rsid w:val="0026478F"/>
    <w:rsid w:val="0026486F"/>
    <w:rsid w:val="0026537F"/>
    <w:rsid w:val="00266285"/>
    <w:rsid w:val="0026681C"/>
    <w:rsid w:val="00266AE8"/>
    <w:rsid w:val="002674F0"/>
    <w:rsid w:val="00267CED"/>
    <w:rsid w:val="002700D9"/>
    <w:rsid w:val="00270255"/>
    <w:rsid w:val="0027035B"/>
    <w:rsid w:val="00270546"/>
    <w:rsid w:val="00272015"/>
    <w:rsid w:val="002727C1"/>
    <w:rsid w:val="00272B57"/>
    <w:rsid w:val="00272DF8"/>
    <w:rsid w:val="00272E40"/>
    <w:rsid w:val="00273035"/>
    <w:rsid w:val="0027391D"/>
    <w:rsid w:val="002744AE"/>
    <w:rsid w:val="0027490E"/>
    <w:rsid w:val="00274DE6"/>
    <w:rsid w:val="00275808"/>
    <w:rsid w:val="00275B37"/>
    <w:rsid w:val="00275B63"/>
    <w:rsid w:val="00275D53"/>
    <w:rsid w:val="00276349"/>
    <w:rsid w:val="00276659"/>
    <w:rsid w:val="002766E9"/>
    <w:rsid w:val="0027751A"/>
    <w:rsid w:val="002775E0"/>
    <w:rsid w:val="002777FB"/>
    <w:rsid w:val="00277DFA"/>
    <w:rsid w:val="002805A4"/>
    <w:rsid w:val="00280CAE"/>
    <w:rsid w:val="00280E5C"/>
    <w:rsid w:val="00282EC2"/>
    <w:rsid w:val="00282EC5"/>
    <w:rsid w:val="00283094"/>
    <w:rsid w:val="002838E4"/>
    <w:rsid w:val="00283D27"/>
    <w:rsid w:val="0028409D"/>
    <w:rsid w:val="00284622"/>
    <w:rsid w:val="0028476F"/>
    <w:rsid w:val="002847FB"/>
    <w:rsid w:val="002850F6"/>
    <w:rsid w:val="00285260"/>
    <w:rsid w:val="0028556B"/>
    <w:rsid w:val="00285A82"/>
    <w:rsid w:val="00285E41"/>
    <w:rsid w:val="00286A8A"/>
    <w:rsid w:val="00286C2E"/>
    <w:rsid w:val="00287186"/>
    <w:rsid w:val="002875F7"/>
    <w:rsid w:val="0029073A"/>
    <w:rsid w:val="0029078C"/>
    <w:rsid w:val="00290D7E"/>
    <w:rsid w:val="00291B78"/>
    <w:rsid w:val="00291FE4"/>
    <w:rsid w:val="002925A8"/>
    <w:rsid w:val="00292605"/>
    <w:rsid w:val="00292B12"/>
    <w:rsid w:val="00293816"/>
    <w:rsid w:val="0029383B"/>
    <w:rsid w:val="0029389D"/>
    <w:rsid w:val="002938A9"/>
    <w:rsid w:val="00293BA4"/>
    <w:rsid w:val="00294301"/>
    <w:rsid w:val="002945ED"/>
    <w:rsid w:val="00294A23"/>
    <w:rsid w:val="002951CE"/>
    <w:rsid w:val="002951E0"/>
    <w:rsid w:val="00295368"/>
    <w:rsid w:val="002955D0"/>
    <w:rsid w:val="002962A5"/>
    <w:rsid w:val="002969C9"/>
    <w:rsid w:val="0029711C"/>
    <w:rsid w:val="002971D0"/>
    <w:rsid w:val="0029780C"/>
    <w:rsid w:val="00297855"/>
    <w:rsid w:val="00297D8B"/>
    <w:rsid w:val="002A1615"/>
    <w:rsid w:val="002A1B31"/>
    <w:rsid w:val="002A2846"/>
    <w:rsid w:val="002A2C88"/>
    <w:rsid w:val="002A317F"/>
    <w:rsid w:val="002A3E82"/>
    <w:rsid w:val="002A42C4"/>
    <w:rsid w:val="002A5643"/>
    <w:rsid w:val="002A582F"/>
    <w:rsid w:val="002A5AF0"/>
    <w:rsid w:val="002A5B93"/>
    <w:rsid w:val="002A5BEF"/>
    <w:rsid w:val="002A67FA"/>
    <w:rsid w:val="002A7A8F"/>
    <w:rsid w:val="002A7B00"/>
    <w:rsid w:val="002A7F52"/>
    <w:rsid w:val="002B0081"/>
    <w:rsid w:val="002B026E"/>
    <w:rsid w:val="002B0CB3"/>
    <w:rsid w:val="002B1097"/>
    <w:rsid w:val="002B118E"/>
    <w:rsid w:val="002B11CE"/>
    <w:rsid w:val="002B126C"/>
    <w:rsid w:val="002B1E75"/>
    <w:rsid w:val="002B2016"/>
    <w:rsid w:val="002B273C"/>
    <w:rsid w:val="002B4052"/>
    <w:rsid w:val="002B4356"/>
    <w:rsid w:val="002B465F"/>
    <w:rsid w:val="002B4670"/>
    <w:rsid w:val="002B4C68"/>
    <w:rsid w:val="002B4FDC"/>
    <w:rsid w:val="002B5AB3"/>
    <w:rsid w:val="002B6010"/>
    <w:rsid w:val="002B67CE"/>
    <w:rsid w:val="002B9D0D"/>
    <w:rsid w:val="002C08E8"/>
    <w:rsid w:val="002C1F83"/>
    <w:rsid w:val="002C2127"/>
    <w:rsid w:val="002C23CB"/>
    <w:rsid w:val="002C258D"/>
    <w:rsid w:val="002C2CA5"/>
    <w:rsid w:val="002C3108"/>
    <w:rsid w:val="002C35CA"/>
    <w:rsid w:val="002C380B"/>
    <w:rsid w:val="002C48FD"/>
    <w:rsid w:val="002C4A0A"/>
    <w:rsid w:val="002C4D21"/>
    <w:rsid w:val="002C535F"/>
    <w:rsid w:val="002C58BB"/>
    <w:rsid w:val="002C5B3D"/>
    <w:rsid w:val="002C6FC6"/>
    <w:rsid w:val="002C71D0"/>
    <w:rsid w:val="002C724E"/>
    <w:rsid w:val="002C79E2"/>
    <w:rsid w:val="002C7EEB"/>
    <w:rsid w:val="002D0104"/>
    <w:rsid w:val="002D01D4"/>
    <w:rsid w:val="002D1492"/>
    <w:rsid w:val="002D2105"/>
    <w:rsid w:val="002D2866"/>
    <w:rsid w:val="002D3080"/>
    <w:rsid w:val="002D319D"/>
    <w:rsid w:val="002D3A37"/>
    <w:rsid w:val="002D3CF9"/>
    <w:rsid w:val="002D4613"/>
    <w:rsid w:val="002D4A0A"/>
    <w:rsid w:val="002D50F5"/>
    <w:rsid w:val="002D50F7"/>
    <w:rsid w:val="002D62D0"/>
    <w:rsid w:val="002D66FF"/>
    <w:rsid w:val="002D68A9"/>
    <w:rsid w:val="002D6FBD"/>
    <w:rsid w:val="002D70A5"/>
    <w:rsid w:val="002D7A79"/>
    <w:rsid w:val="002E05B6"/>
    <w:rsid w:val="002E0B5A"/>
    <w:rsid w:val="002E1035"/>
    <w:rsid w:val="002E1BFF"/>
    <w:rsid w:val="002E274F"/>
    <w:rsid w:val="002E2AB5"/>
    <w:rsid w:val="002E2EA2"/>
    <w:rsid w:val="002E395D"/>
    <w:rsid w:val="002E503C"/>
    <w:rsid w:val="002E5ED7"/>
    <w:rsid w:val="002E64E6"/>
    <w:rsid w:val="002E73EA"/>
    <w:rsid w:val="002E751E"/>
    <w:rsid w:val="002E7FFD"/>
    <w:rsid w:val="002F010F"/>
    <w:rsid w:val="002F0E03"/>
    <w:rsid w:val="002F11AE"/>
    <w:rsid w:val="002F177C"/>
    <w:rsid w:val="002F186B"/>
    <w:rsid w:val="002F18D1"/>
    <w:rsid w:val="002F1C23"/>
    <w:rsid w:val="002F2546"/>
    <w:rsid w:val="002F313A"/>
    <w:rsid w:val="002F33A1"/>
    <w:rsid w:val="002F3927"/>
    <w:rsid w:val="002F397C"/>
    <w:rsid w:val="002F3AAE"/>
    <w:rsid w:val="002F4132"/>
    <w:rsid w:val="002F416B"/>
    <w:rsid w:val="002F4204"/>
    <w:rsid w:val="002F478E"/>
    <w:rsid w:val="002F482C"/>
    <w:rsid w:val="002F5208"/>
    <w:rsid w:val="002F561F"/>
    <w:rsid w:val="002F5F7C"/>
    <w:rsid w:val="002F6F77"/>
    <w:rsid w:val="002F7268"/>
    <w:rsid w:val="002F7284"/>
    <w:rsid w:val="002F7B21"/>
    <w:rsid w:val="003009F0"/>
    <w:rsid w:val="00300A9D"/>
    <w:rsid w:val="00301709"/>
    <w:rsid w:val="00301714"/>
    <w:rsid w:val="00302063"/>
    <w:rsid w:val="00302111"/>
    <w:rsid w:val="003025F4"/>
    <w:rsid w:val="00302C17"/>
    <w:rsid w:val="00302CBC"/>
    <w:rsid w:val="003030E1"/>
    <w:rsid w:val="003032B6"/>
    <w:rsid w:val="0030353C"/>
    <w:rsid w:val="003037EB"/>
    <w:rsid w:val="00303A3A"/>
    <w:rsid w:val="0030402E"/>
    <w:rsid w:val="003043BC"/>
    <w:rsid w:val="003043E1"/>
    <w:rsid w:val="00304907"/>
    <w:rsid w:val="0030509E"/>
    <w:rsid w:val="003053C5"/>
    <w:rsid w:val="00305511"/>
    <w:rsid w:val="00305566"/>
    <w:rsid w:val="003056EE"/>
    <w:rsid w:val="00306188"/>
    <w:rsid w:val="0030678E"/>
    <w:rsid w:val="00306918"/>
    <w:rsid w:val="00306E38"/>
    <w:rsid w:val="00306EBF"/>
    <w:rsid w:val="00307A31"/>
    <w:rsid w:val="00307A48"/>
    <w:rsid w:val="003104AB"/>
    <w:rsid w:val="003106A4"/>
    <w:rsid w:val="00311E3F"/>
    <w:rsid w:val="00312275"/>
    <w:rsid w:val="00312328"/>
    <w:rsid w:val="00312E97"/>
    <w:rsid w:val="0031328E"/>
    <w:rsid w:val="00313415"/>
    <w:rsid w:val="0031374D"/>
    <w:rsid w:val="00313CDA"/>
    <w:rsid w:val="00313E66"/>
    <w:rsid w:val="003142CB"/>
    <w:rsid w:val="0031506F"/>
    <w:rsid w:val="00315085"/>
    <w:rsid w:val="003151DA"/>
    <w:rsid w:val="00316836"/>
    <w:rsid w:val="003169C2"/>
    <w:rsid w:val="00316B85"/>
    <w:rsid w:val="00316F7D"/>
    <w:rsid w:val="0031744D"/>
    <w:rsid w:val="003174DF"/>
    <w:rsid w:val="00317EFE"/>
    <w:rsid w:val="00320E20"/>
    <w:rsid w:val="00321449"/>
    <w:rsid w:val="003217E7"/>
    <w:rsid w:val="00321CE6"/>
    <w:rsid w:val="00321E80"/>
    <w:rsid w:val="00321FCA"/>
    <w:rsid w:val="00322305"/>
    <w:rsid w:val="00322586"/>
    <w:rsid w:val="003234B3"/>
    <w:rsid w:val="00323D50"/>
    <w:rsid w:val="003240D7"/>
    <w:rsid w:val="00324B57"/>
    <w:rsid w:val="00324B84"/>
    <w:rsid w:val="00324FA6"/>
    <w:rsid w:val="0032507A"/>
    <w:rsid w:val="00325385"/>
    <w:rsid w:val="003256F0"/>
    <w:rsid w:val="003257B4"/>
    <w:rsid w:val="00325832"/>
    <w:rsid w:val="003261C0"/>
    <w:rsid w:val="00326294"/>
    <w:rsid w:val="00326A80"/>
    <w:rsid w:val="00327473"/>
    <w:rsid w:val="00327E7D"/>
    <w:rsid w:val="00327EEA"/>
    <w:rsid w:val="003307C7"/>
    <w:rsid w:val="00330AA5"/>
    <w:rsid w:val="00330ADB"/>
    <w:rsid w:val="00330F9A"/>
    <w:rsid w:val="003315BA"/>
    <w:rsid w:val="00331608"/>
    <w:rsid w:val="00331ACA"/>
    <w:rsid w:val="00331D08"/>
    <w:rsid w:val="00332716"/>
    <w:rsid w:val="00332A15"/>
    <w:rsid w:val="003339DD"/>
    <w:rsid w:val="00333DB3"/>
    <w:rsid w:val="00334AC7"/>
    <w:rsid w:val="00335B89"/>
    <w:rsid w:val="003365FF"/>
    <w:rsid w:val="00336F26"/>
    <w:rsid w:val="00337169"/>
    <w:rsid w:val="00337308"/>
    <w:rsid w:val="00337D01"/>
    <w:rsid w:val="003404E6"/>
    <w:rsid w:val="00340604"/>
    <w:rsid w:val="00340D98"/>
    <w:rsid w:val="003411D1"/>
    <w:rsid w:val="00341588"/>
    <w:rsid w:val="00341F72"/>
    <w:rsid w:val="00342010"/>
    <w:rsid w:val="00342052"/>
    <w:rsid w:val="003422A5"/>
    <w:rsid w:val="00343089"/>
    <w:rsid w:val="00343275"/>
    <w:rsid w:val="00343590"/>
    <w:rsid w:val="0034388C"/>
    <w:rsid w:val="00344489"/>
    <w:rsid w:val="00346EC9"/>
    <w:rsid w:val="00347E63"/>
    <w:rsid w:val="00347FE5"/>
    <w:rsid w:val="0035056E"/>
    <w:rsid w:val="0035073C"/>
    <w:rsid w:val="003514EF"/>
    <w:rsid w:val="0035179B"/>
    <w:rsid w:val="003525A7"/>
    <w:rsid w:val="00352FC1"/>
    <w:rsid w:val="003535F5"/>
    <w:rsid w:val="00354355"/>
    <w:rsid w:val="0035443B"/>
    <w:rsid w:val="00354687"/>
    <w:rsid w:val="00354946"/>
    <w:rsid w:val="003552A0"/>
    <w:rsid w:val="00355C6E"/>
    <w:rsid w:val="00355EEB"/>
    <w:rsid w:val="0035614A"/>
    <w:rsid w:val="00356A20"/>
    <w:rsid w:val="0035764F"/>
    <w:rsid w:val="003576C7"/>
    <w:rsid w:val="00357B87"/>
    <w:rsid w:val="00357C5E"/>
    <w:rsid w:val="00360810"/>
    <w:rsid w:val="00361345"/>
    <w:rsid w:val="003614BC"/>
    <w:rsid w:val="00361631"/>
    <w:rsid w:val="00361AD1"/>
    <w:rsid w:val="00361EE3"/>
    <w:rsid w:val="00361F01"/>
    <w:rsid w:val="0036298D"/>
    <w:rsid w:val="00362B93"/>
    <w:rsid w:val="00363093"/>
    <w:rsid w:val="00363355"/>
    <w:rsid w:val="00363484"/>
    <w:rsid w:val="003635B1"/>
    <w:rsid w:val="00363851"/>
    <w:rsid w:val="0036388C"/>
    <w:rsid w:val="00363FE8"/>
    <w:rsid w:val="00364459"/>
    <w:rsid w:val="00364C4B"/>
    <w:rsid w:val="00365E16"/>
    <w:rsid w:val="00366795"/>
    <w:rsid w:val="003667CE"/>
    <w:rsid w:val="003668F6"/>
    <w:rsid w:val="0036690F"/>
    <w:rsid w:val="003676F9"/>
    <w:rsid w:val="00367CE6"/>
    <w:rsid w:val="00370477"/>
    <w:rsid w:val="00370947"/>
    <w:rsid w:val="00370B1C"/>
    <w:rsid w:val="0037170E"/>
    <w:rsid w:val="0037193B"/>
    <w:rsid w:val="00372027"/>
    <w:rsid w:val="00372C4E"/>
    <w:rsid w:val="00372CF6"/>
    <w:rsid w:val="00372E66"/>
    <w:rsid w:val="00372F33"/>
    <w:rsid w:val="00373189"/>
    <w:rsid w:val="00373CB8"/>
    <w:rsid w:val="003741B0"/>
    <w:rsid w:val="00374747"/>
    <w:rsid w:val="003748C0"/>
    <w:rsid w:val="00374A3E"/>
    <w:rsid w:val="003753F2"/>
    <w:rsid w:val="00375A38"/>
    <w:rsid w:val="00376D0C"/>
    <w:rsid w:val="00377143"/>
    <w:rsid w:val="0037728E"/>
    <w:rsid w:val="003779F9"/>
    <w:rsid w:val="00380604"/>
    <w:rsid w:val="00380A3F"/>
    <w:rsid w:val="00380A6B"/>
    <w:rsid w:val="00380B30"/>
    <w:rsid w:val="0038104C"/>
    <w:rsid w:val="00381A24"/>
    <w:rsid w:val="00381DB5"/>
    <w:rsid w:val="0038251A"/>
    <w:rsid w:val="00382C3E"/>
    <w:rsid w:val="00382C7B"/>
    <w:rsid w:val="00383480"/>
    <w:rsid w:val="0038364E"/>
    <w:rsid w:val="0038368A"/>
    <w:rsid w:val="003848EF"/>
    <w:rsid w:val="00385C12"/>
    <w:rsid w:val="00386454"/>
    <w:rsid w:val="0038676A"/>
    <w:rsid w:val="003867D2"/>
    <w:rsid w:val="00386AB1"/>
    <w:rsid w:val="00386B50"/>
    <w:rsid w:val="00386D48"/>
    <w:rsid w:val="00386DC1"/>
    <w:rsid w:val="00387669"/>
    <w:rsid w:val="00387868"/>
    <w:rsid w:val="003879FE"/>
    <w:rsid w:val="003900E5"/>
    <w:rsid w:val="00390864"/>
    <w:rsid w:val="00390D3B"/>
    <w:rsid w:val="00390F16"/>
    <w:rsid w:val="00391AAC"/>
    <w:rsid w:val="0039206A"/>
    <w:rsid w:val="00392472"/>
    <w:rsid w:val="003926C9"/>
    <w:rsid w:val="00392B42"/>
    <w:rsid w:val="0039304B"/>
    <w:rsid w:val="00393073"/>
    <w:rsid w:val="00393A26"/>
    <w:rsid w:val="00393C8A"/>
    <w:rsid w:val="00393DB4"/>
    <w:rsid w:val="003940BD"/>
    <w:rsid w:val="0039421D"/>
    <w:rsid w:val="003947CB"/>
    <w:rsid w:val="00394EAB"/>
    <w:rsid w:val="00395056"/>
    <w:rsid w:val="0039523C"/>
    <w:rsid w:val="003954CC"/>
    <w:rsid w:val="00395E26"/>
    <w:rsid w:val="00395EDB"/>
    <w:rsid w:val="003961B5"/>
    <w:rsid w:val="0039651B"/>
    <w:rsid w:val="003968E5"/>
    <w:rsid w:val="00396A50"/>
    <w:rsid w:val="00397489"/>
    <w:rsid w:val="003977A0"/>
    <w:rsid w:val="00397BC9"/>
    <w:rsid w:val="00397C26"/>
    <w:rsid w:val="003A02BB"/>
    <w:rsid w:val="003A11EA"/>
    <w:rsid w:val="003A12FC"/>
    <w:rsid w:val="003A1BD2"/>
    <w:rsid w:val="003A2A93"/>
    <w:rsid w:val="003A2F95"/>
    <w:rsid w:val="003A3424"/>
    <w:rsid w:val="003A35F1"/>
    <w:rsid w:val="003A43E6"/>
    <w:rsid w:val="003A453C"/>
    <w:rsid w:val="003A59AC"/>
    <w:rsid w:val="003A5E38"/>
    <w:rsid w:val="003A681F"/>
    <w:rsid w:val="003A6E0F"/>
    <w:rsid w:val="003A75C7"/>
    <w:rsid w:val="003B0012"/>
    <w:rsid w:val="003B03B4"/>
    <w:rsid w:val="003B046C"/>
    <w:rsid w:val="003B09B6"/>
    <w:rsid w:val="003B0A8C"/>
    <w:rsid w:val="003B0FB0"/>
    <w:rsid w:val="003B12FE"/>
    <w:rsid w:val="003B17FD"/>
    <w:rsid w:val="003B18B3"/>
    <w:rsid w:val="003B2075"/>
    <w:rsid w:val="003B20D0"/>
    <w:rsid w:val="003B23D4"/>
    <w:rsid w:val="003B244C"/>
    <w:rsid w:val="003B2625"/>
    <w:rsid w:val="003B2712"/>
    <w:rsid w:val="003B29C9"/>
    <w:rsid w:val="003B2A6A"/>
    <w:rsid w:val="003B303B"/>
    <w:rsid w:val="003B31B8"/>
    <w:rsid w:val="003B3B2E"/>
    <w:rsid w:val="003B3F01"/>
    <w:rsid w:val="003B4094"/>
    <w:rsid w:val="003B4746"/>
    <w:rsid w:val="003B4E54"/>
    <w:rsid w:val="003B5BCF"/>
    <w:rsid w:val="003B5FB1"/>
    <w:rsid w:val="003B614C"/>
    <w:rsid w:val="003B63DE"/>
    <w:rsid w:val="003B659B"/>
    <w:rsid w:val="003B6C7C"/>
    <w:rsid w:val="003B766E"/>
    <w:rsid w:val="003C1367"/>
    <w:rsid w:val="003C20EA"/>
    <w:rsid w:val="003C220B"/>
    <w:rsid w:val="003C25B2"/>
    <w:rsid w:val="003C2944"/>
    <w:rsid w:val="003C2BA8"/>
    <w:rsid w:val="003C33D7"/>
    <w:rsid w:val="003C507D"/>
    <w:rsid w:val="003C51F1"/>
    <w:rsid w:val="003C5562"/>
    <w:rsid w:val="003C6260"/>
    <w:rsid w:val="003C6582"/>
    <w:rsid w:val="003C6AD2"/>
    <w:rsid w:val="003C6F8A"/>
    <w:rsid w:val="003C79EA"/>
    <w:rsid w:val="003D0376"/>
    <w:rsid w:val="003D0449"/>
    <w:rsid w:val="003D2CFE"/>
    <w:rsid w:val="003D2E08"/>
    <w:rsid w:val="003D2E49"/>
    <w:rsid w:val="003D2F39"/>
    <w:rsid w:val="003D309E"/>
    <w:rsid w:val="003D396F"/>
    <w:rsid w:val="003D3CA0"/>
    <w:rsid w:val="003D3FE0"/>
    <w:rsid w:val="003D4066"/>
    <w:rsid w:val="003D42FD"/>
    <w:rsid w:val="003D454E"/>
    <w:rsid w:val="003D48F8"/>
    <w:rsid w:val="003D539F"/>
    <w:rsid w:val="003D53C1"/>
    <w:rsid w:val="003D5B5E"/>
    <w:rsid w:val="003D5B8C"/>
    <w:rsid w:val="003D5C1D"/>
    <w:rsid w:val="003D6138"/>
    <w:rsid w:val="003D68A6"/>
    <w:rsid w:val="003D6C7C"/>
    <w:rsid w:val="003D745C"/>
    <w:rsid w:val="003D7627"/>
    <w:rsid w:val="003E068C"/>
    <w:rsid w:val="003E14E1"/>
    <w:rsid w:val="003E19DA"/>
    <w:rsid w:val="003E2C87"/>
    <w:rsid w:val="003E3787"/>
    <w:rsid w:val="003E3C6E"/>
    <w:rsid w:val="003E3CAD"/>
    <w:rsid w:val="003E3DB6"/>
    <w:rsid w:val="003E41C7"/>
    <w:rsid w:val="003E472B"/>
    <w:rsid w:val="003E4DB0"/>
    <w:rsid w:val="003E4DC7"/>
    <w:rsid w:val="003E5621"/>
    <w:rsid w:val="003E5788"/>
    <w:rsid w:val="003E5D80"/>
    <w:rsid w:val="003E5D9B"/>
    <w:rsid w:val="003E5DE7"/>
    <w:rsid w:val="003E6A49"/>
    <w:rsid w:val="003E6FB5"/>
    <w:rsid w:val="003E719F"/>
    <w:rsid w:val="003F02E1"/>
    <w:rsid w:val="003F0A7E"/>
    <w:rsid w:val="003F14B5"/>
    <w:rsid w:val="003F1B4C"/>
    <w:rsid w:val="003F1D55"/>
    <w:rsid w:val="003F2095"/>
    <w:rsid w:val="003F283A"/>
    <w:rsid w:val="003F2A5A"/>
    <w:rsid w:val="003F361B"/>
    <w:rsid w:val="003F38C4"/>
    <w:rsid w:val="003F3B22"/>
    <w:rsid w:val="003F3C81"/>
    <w:rsid w:val="003F3DE2"/>
    <w:rsid w:val="003F4756"/>
    <w:rsid w:val="003F4D46"/>
    <w:rsid w:val="003F51B6"/>
    <w:rsid w:val="003F51BF"/>
    <w:rsid w:val="003F5654"/>
    <w:rsid w:val="003F59D2"/>
    <w:rsid w:val="003F5A48"/>
    <w:rsid w:val="003F5AE4"/>
    <w:rsid w:val="003F5BC2"/>
    <w:rsid w:val="003F5D0B"/>
    <w:rsid w:val="003F607B"/>
    <w:rsid w:val="003F608E"/>
    <w:rsid w:val="003F6092"/>
    <w:rsid w:val="003F61BB"/>
    <w:rsid w:val="003F64EE"/>
    <w:rsid w:val="003F6587"/>
    <w:rsid w:val="003F66F8"/>
    <w:rsid w:val="003F698F"/>
    <w:rsid w:val="003F7701"/>
    <w:rsid w:val="003F7F88"/>
    <w:rsid w:val="00400A53"/>
    <w:rsid w:val="00400AB5"/>
    <w:rsid w:val="00400CDF"/>
    <w:rsid w:val="004017F0"/>
    <w:rsid w:val="00401DDF"/>
    <w:rsid w:val="00401FDE"/>
    <w:rsid w:val="004025BB"/>
    <w:rsid w:val="00402A98"/>
    <w:rsid w:val="0040327A"/>
    <w:rsid w:val="00403B58"/>
    <w:rsid w:val="00403E16"/>
    <w:rsid w:val="004046BE"/>
    <w:rsid w:val="004051D1"/>
    <w:rsid w:val="0040706D"/>
    <w:rsid w:val="004071FA"/>
    <w:rsid w:val="00407B1D"/>
    <w:rsid w:val="004100E5"/>
    <w:rsid w:val="00410147"/>
    <w:rsid w:val="004108D3"/>
    <w:rsid w:val="00410A8C"/>
    <w:rsid w:val="00410CF8"/>
    <w:rsid w:val="00410DE5"/>
    <w:rsid w:val="0041148D"/>
    <w:rsid w:val="00411733"/>
    <w:rsid w:val="00411EAE"/>
    <w:rsid w:val="0041318C"/>
    <w:rsid w:val="00413482"/>
    <w:rsid w:val="004149F3"/>
    <w:rsid w:val="0041522E"/>
    <w:rsid w:val="004152AC"/>
    <w:rsid w:val="0041553A"/>
    <w:rsid w:val="00415970"/>
    <w:rsid w:val="004160C7"/>
    <w:rsid w:val="004164FF"/>
    <w:rsid w:val="00417116"/>
    <w:rsid w:val="004172C8"/>
    <w:rsid w:val="004175F3"/>
    <w:rsid w:val="00417645"/>
    <w:rsid w:val="00420718"/>
    <w:rsid w:val="00420A1A"/>
    <w:rsid w:val="0042103B"/>
    <w:rsid w:val="00421241"/>
    <w:rsid w:val="00421782"/>
    <w:rsid w:val="004219E6"/>
    <w:rsid w:val="00421F07"/>
    <w:rsid w:val="00421F35"/>
    <w:rsid w:val="0042221E"/>
    <w:rsid w:val="00422EB3"/>
    <w:rsid w:val="00423737"/>
    <w:rsid w:val="00424A5B"/>
    <w:rsid w:val="00424D5E"/>
    <w:rsid w:val="00424E82"/>
    <w:rsid w:val="00425A97"/>
    <w:rsid w:val="00425B4C"/>
    <w:rsid w:val="00425D6D"/>
    <w:rsid w:val="00425EDE"/>
    <w:rsid w:val="004260D7"/>
    <w:rsid w:val="00426124"/>
    <w:rsid w:val="004263E7"/>
    <w:rsid w:val="0042698D"/>
    <w:rsid w:val="00426C54"/>
    <w:rsid w:val="00426EBE"/>
    <w:rsid w:val="00427F04"/>
    <w:rsid w:val="004306DB"/>
    <w:rsid w:val="00430993"/>
    <w:rsid w:val="00430C6B"/>
    <w:rsid w:val="004314E1"/>
    <w:rsid w:val="0043155B"/>
    <w:rsid w:val="004321CD"/>
    <w:rsid w:val="00433037"/>
    <w:rsid w:val="00433B2C"/>
    <w:rsid w:val="00433C70"/>
    <w:rsid w:val="004348DD"/>
    <w:rsid w:val="00434C35"/>
    <w:rsid w:val="00434C5F"/>
    <w:rsid w:val="004358D4"/>
    <w:rsid w:val="00435960"/>
    <w:rsid w:val="00435A31"/>
    <w:rsid w:val="00435CAC"/>
    <w:rsid w:val="00435DD9"/>
    <w:rsid w:val="00436038"/>
    <w:rsid w:val="0043626D"/>
    <w:rsid w:val="00436466"/>
    <w:rsid w:val="00436635"/>
    <w:rsid w:val="00440EAC"/>
    <w:rsid w:val="00441EBB"/>
    <w:rsid w:val="00442013"/>
    <w:rsid w:val="004423D8"/>
    <w:rsid w:val="00442477"/>
    <w:rsid w:val="004425A9"/>
    <w:rsid w:val="004439AD"/>
    <w:rsid w:val="00443B50"/>
    <w:rsid w:val="00443F07"/>
    <w:rsid w:val="00444404"/>
    <w:rsid w:val="00444B8D"/>
    <w:rsid w:val="00445520"/>
    <w:rsid w:val="00445EA1"/>
    <w:rsid w:val="00446221"/>
    <w:rsid w:val="0044722C"/>
    <w:rsid w:val="004473DE"/>
    <w:rsid w:val="00447905"/>
    <w:rsid w:val="00447AE3"/>
    <w:rsid w:val="004503BF"/>
    <w:rsid w:val="0045065D"/>
    <w:rsid w:val="00450AE8"/>
    <w:rsid w:val="00450E5A"/>
    <w:rsid w:val="00451320"/>
    <w:rsid w:val="004516A0"/>
    <w:rsid w:val="00452810"/>
    <w:rsid w:val="004528B5"/>
    <w:rsid w:val="00452C0D"/>
    <w:rsid w:val="00452F67"/>
    <w:rsid w:val="004530BF"/>
    <w:rsid w:val="00454059"/>
    <w:rsid w:val="00455296"/>
    <w:rsid w:val="00456B00"/>
    <w:rsid w:val="00457318"/>
    <w:rsid w:val="00457354"/>
    <w:rsid w:val="004573E5"/>
    <w:rsid w:val="004617A8"/>
    <w:rsid w:val="00461DAB"/>
    <w:rsid w:val="004626CA"/>
    <w:rsid w:val="00463F13"/>
    <w:rsid w:val="00464056"/>
    <w:rsid w:val="00464A27"/>
    <w:rsid w:val="00465189"/>
    <w:rsid w:val="00465312"/>
    <w:rsid w:val="00465B18"/>
    <w:rsid w:val="00465EE7"/>
    <w:rsid w:val="00466384"/>
    <w:rsid w:val="00466861"/>
    <w:rsid w:val="00466C26"/>
    <w:rsid w:val="004671CD"/>
    <w:rsid w:val="00470414"/>
    <w:rsid w:val="004705E2"/>
    <w:rsid w:val="00470FD4"/>
    <w:rsid w:val="0047156C"/>
    <w:rsid w:val="0047171E"/>
    <w:rsid w:val="00471750"/>
    <w:rsid w:val="00472287"/>
    <w:rsid w:val="00472B22"/>
    <w:rsid w:val="00472B69"/>
    <w:rsid w:val="00473269"/>
    <w:rsid w:val="00473BD0"/>
    <w:rsid w:val="00474623"/>
    <w:rsid w:val="00476929"/>
    <w:rsid w:val="00476AD9"/>
    <w:rsid w:val="00477C6D"/>
    <w:rsid w:val="0047C67A"/>
    <w:rsid w:val="0047E9B5"/>
    <w:rsid w:val="0048130B"/>
    <w:rsid w:val="004814DF"/>
    <w:rsid w:val="00481696"/>
    <w:rsid w:val="00482950"/>
    <w:rsid w:val="00482ECB"/>
    <w:rsid w:val="004836C3"/>
    <w:rsid w:val="004838B7"/>
    <w:rsid w:val="004841ED"/>
    <w:rsid w:val="004860ED"/>
    <w:rsid w:val="00486353"/>
    <w:rsid w:val="004869EA"/>
    <w:rsid w:val="00486C65"/>
    <w:rsid w:val="00486E1C"/>
    <w:rsid w:val="00487745"/>
    <w:rsid w:val="00487A85"/>
    <w:rsid w:val="004907C3"/>
    <w:rsid w:val="0049096E"/>
    <w:rsid w:val="00490ACE"/>
    <w:rsid w:val="004916D0"/>
    <w:rsid w:val="00491ABE"/>
    <w:rsid w:val="00492616"/>
    <w:rsid w:val="00493185"/>
    <w:rsid w:val="00493309"/>
    <w:rsid w:val="004945DF"/>
    <w:rsid w:val="004952A8"/>
    <w:rsid w:val="004954C4"/>
    <w:rsid w:val="00495678"/>
    <w:rsid w:val="004959C8"/>
    <w:rsid w:val="00495D08"/>
    <w:rsid w:val="0049603F"/>
    <w:rsid w:val="00496351"/>
    <w:rsid w:val="004964BD"/>
    <w:rsid w:val="0049653A"/>
    <w:rsid w:val="00496679"/>
    <w:rsid w:val="00497A3E"/>
    <w:rsid w:val="004A036B"/>
    <w:rsid w:val="004A0588"/>
    <w:rsid w:val="004A0813"/>
    <w:rsid w:val="004A0846"/>
    <w:rsid w:val="004A0B50"/>
    <w:rsid w:val="004A1225"/>
    <w:rsid w:val="004A1D93"/>
    <w:rsid w:val="004A2476"/>
    <w:rsid w:val="004A312A"/>
    <w:rsid w:val="004A33C9"/>
    <w:rsid w:val="004A399A"/>
    <w:rsid w:val="004A3A89"/>
    <w:rsid w:val="004A405F"/>
    <w:rsid w:val="004A56EE"/>
    <w:rsid w:val="004A5BB0"/>
    <w:rsid w:val="004A5C42"/>
    <w:rsid w:val="004A6487"/>
    <w:rsid w:val="004A64FC"/>
    <w:rsid w:val="004A76B1"/>
    <w:rsid w:val="004A79AB"/>
    <w:rsid w:val="004A7B56"/>
    <w:rsid w:val="004B045D"/>
    <w:rsid w:val="004B081B"/>
    <w:rsid w:val="004B09F6"/>
    <w:rsid w:val="004B1119"/>
    <w:rsid w:val="004B1D26"/>
    <w:rsid w:val="004B25B3"/>
    <w:rsid w:val="004B292E"/>
    <w:rsid w:val="004B2DE3"/>
    <w:rsid w:val="004B3022"/>
    <w:rsid w:val="004B343B"/>
    <w:rsid w:val="004B391D"/>
    <w:rsid w:val="004B3B45"/>
    <w:rsid w:val="004B3BD3"/>
    <w:rsid w:val="004B41E7"/>
    <w:rsid w:val="004B4322"/>
    <w:rsid w:val="004B43F4"/>
    <w:rsid w:val="004B4E0A"/>
    <w:rsid w:val="004B5970"/>
    <w:rsid w:val="004B5C1B"/>
    <w:rsid w:val="004B6E7B"/>
    <w:rsid w:val="004B7A68"/>
    <w:rsid w:val="004B7B43"/>
    <w:rsid w:val="004C07D5"/>
    <w:rsid w:val="004C1636"/>
    <w:rsid w:val="004C1A0A"/>
    <w:rsid w:val="004C2591"/>
    <w:rsid w:val="004C2EAE"/>
    <w:rsid w:val="004C391A"/>
    <w:rsid w:val="004C3CFA"/>
    <w:rsid w:val="004C41A1"/>
    <w:rsid w:val="004C4DCA"/>
    <w:rsid w:val="004C5905"/>
    <w:rsid w:val="004C5DC8"/>
    <w:rsid w:val="004C5FCA"/>
    <w:rsid w:val="004C617E"/>
    <w:rsid w:val="004C6411"/>
    <w:rsid w:val="004C7104"/>
    <w:rsid w:val="004C7EFB"/>
    <w:rsid w:val="004C7F1A"/>
    <w:rsid w:val="004D0083"/>
    <w:rsid w:val="004D0258"/>
    <w:rsid w:val="004D02F0"/>
    <w:rsid w:val="004D0790"/>
    <w:rsid w:val="004D0A2D"/>
    <w:rsid w:val="004D2344"/>
    <w:rsid w:val="004D2E48"/>
    <w:rsid w:val="004D2F00"/>
    <w:rsid w:val="004D4297"/>
    <w:rsid w:val="004D4C2C"/>
    <w:rsid w:val="004D4C77"/>
    <w:rsid w:val="004D4CFA"/>
    <w:rsid w:val="004D658E"/>
    <w:rsid w:val="004D71F7"/>
    <w:rsid w:val="004D7318"/>
    <w:rsid w:val="004D744D"/>
    <w:rsid w:val="004D74BC"/>
    <w:rsid w:val="004E0BDB"/>
    <w:rsid w:val="004E10C9"/>
    <w:rsid w:val="004E1EE1"/>
    <w:rsid w:val="004E210E"/>
    <w:rsid w:val="004E25FD"/>
    <w:rsid w:val="004E2652"/>
    <w:rsid w:val="004E2A73"/>
    <w:rsid w:val="004E2B84"/>
    <w:rsid w:val="004E2D09"/>
    <w:rsid w:val="004E2D8E"/>
    <w:rsid w:val="004E2F63"/>
    <w:rsid w:val="004E3165"/>
    <w:rsid w:val="004E3189"/>
    <w:rsid w:val="004E46CF"/>
    <w:rsid w:val="004E54B5"/>
    <w:rsid w:val="004E5D4C"/>
    <w:rsid w:val="004E64C5"/>
    <w:rsid w:val="004E6771"/>
    <w:rsid w:val="004E6E15"/>
    <w:rsid w:val="004E75C6"/>
    <w:rsid w:val="004E7CFE"/>
    <w:rsid w:val="004E7D09"/>
    <w:rsid w:val="004E7E05"/>
    <w:rsid w:val="004F055B"/>
    <w:rsid w:val="004F0FB9"/>
    <w:rsid w:val="004F1AE6"/>
    <w:rsid w:val="004F20F7"/>
    <w:rsid w:val="004F2C28"/>
    <w:rsid w:val="004F2C5E"/>
    <w:rsid w:val="004F3134"/>
    <w:rsid w:val="004F3275"/>
    <w:rsid w:val="004F3643"/>
    <w:rsid w:val="004F3839"/>
    <w:rsid w:val="004F3902"/>
    <w:rsid w:val="004F3A20"/>
    <w:rsid w:val="004F3CF9"/>
    <w:rsid w:val="004F4665"/>
    <w:rsid w:val="004F4939"/>
    <w:rsid w:val="004F4A0D"/>
    <w:rsid w:val="004F4EEF"/>
    <w:rsid w:val="004F4F1A"/>
    <w:rsid w:val="004F5807"/>
    <w:rsid w:val="004F5BDC"/>
    <w:rsid w:val="004F6241"/>
    <w:rsid w:val="004F6262"/>
    <w:rsid w:val="004F64A1"/>
    <w:rsid w:val="004F6891"/>
    <w:rsid w:val="004F6897"/>
    <w:rsid w:val="004F690F"/>
    <w:rsid w:val="004F7344"/>
    <w:rsid w:val="004F784E"/>
    <w:rsid w:val="004F785F"/>
    <w:rsid w:val="0050022D"/>
    <w:rsid w:val="0050041D"/>
    <w:rsid w:val="00500578"/>
    <w:rsid w:val="005006D8"/>
    <w:rsid w:val="005007C7"/>
    <w:rsid w:val="00500F34"/>
    <w:rsid w:val="0050115B"/>
    <w:rsid w:val="005011FF"/>
    <w:rsid w:val="0050165F"/>
    <w:rsid w:val="00501CB4"/>
    <w:rsid w:val="00501F71"/>
    <w:rsid w:val="005021C3"/>
    <w:rsid w:val="0050320A"/>
    <w:rsid w:val="005036B8"/>
    <w:rsid w:val="00503710"/>
    <w:rsid w:val="00503D91"/>
    <w:rsid w:val="005045CE"/>
    <w:rsid w:val="00504A34"/>
    <w:rsid w:val="00504AAB"/>
    <w:rsid w:val="0050537E"/>
    <w:rsid w:val="0050667A"/>
    <w:rsid w:val="00506759"/>
    <w:rsid w:val="0050680E"/>
    <w:rsid w:val="00506D5A"/>
    <w:rsid w:val="0050727A"/>
    <w:rsid w:val="005072E3"/>
    <w:rsid w:val="00507433"/>
    <w:rsid w:val="005077B4"/>
    <w:rsid w:val="00507A5B"/>
    <w:rsid w:val="00507B49"/>
    <w:rsid w:val="0051019C"/>
    <w:rsid w:val="0051019E"/>
    <w:rsid w:val="0051021B"/>
    <w:rsid w:val="005109EA"/>
    <w:rsid w:val="00510B0A"/>
    <w:rsid w:val="00510CF4"/>
    <w:rsid w:val="00510FBA"/>
    <w:rsid w:val="00511C0C"/>
    <w:rsid w:val="00512D7A"/>
    <w:rsid w:val="00512F2D"/>
    <w:rsid w:val="005138FF"/>
    <w:rsid w:val="00513A4C"/>
    <w:rsid w:val="00513CBE"/>
    <w:rsid w:val="005140CD"/>
    <w:rsid w:val="0051427E"/>
    <w:rsid w:val="005144CF"/>
    <w:rsid w:val="0051469A"/>
    <w:rsid w:val="00515AD8"/>
    <w:rsid w:val="00516010"/>
    <w:rsid w:val="0051626A"/>
    <w:rsid w:val="005167F7"/>
    <w:rsid w:val="005168E8"/>
    <w:rsid w:val="00516A29"/>
    <w:rsid w:val="00516B03"/>
    <w:rsid w:val="00516F43"/>
    <w:rsid w:val="00517027"/>
    <w:rsid w:val="00517094"/>
    <w:rsid w:val="00517902"/>
    <w:rsid w:val="00517FA2"/>
    <w:rsid w:val="005202CE"/>
    <w:rsid w:val="005203FF"/>
    <w:rsid w:val="00520B80"/>
    <w:rsid w:val="005215C2"/>
    <w:rsid w:val="00522309"/>
    <w:rsid w:val="00522E32"/>
    <w:rsid w:val="00523C2F"/>
    <w:rsid w:val="00523E12"/>
    <w:rsid w:val="00523E49"/>
    <w:rsid w:val="005257D3"/>
    <w:rsid w:val="00526338"/>
    <w:rsid w:val="0052644A"/>
    <w:rsid w:val="00526B13"/>
    <w:rsid w:val="00527183"/>
    <w:rsid w:val="00530294"/>
    <w:rsid w:val="005319CE"/>
    <w:rsid w:val="0053223A"/>
    <w:rsid w:val="00532C44"/>
    <w:rsid w:val="00532DDE"/>
    <w:rsid w:val="00532F15"/>
    <w:rsid w:val="00533251"/>
    <w:rsid w:val="00533989"/>
    <w:rsid w:val="005342AF"/>
    <w:rsid w:val="0053477D"/>
    <w:rsid w:val="00534792"/>
    <w:rsid w:val="00535A35"/>
    <w:rsid w:val="00535B21"/>
    <w:rsid w:val="0053615E"/>
    <w:rsid w:val="005364D9"/>
    <w:rsid w:val="00536659"/>
    <w:rsid w:val="00536753"/>
    <w:rsid w:val="00536766"/>
    <w:rsid w:val="00536A76"/>
    <w:rsid w:val="00536E29"/>
    <w:rsid w:val="00537214"/>
    <w:rsid w:val="00537364"/>
    <w:rsid w:val="0053782E"/>
    <w:rsid w:val="005400FA"/>
    <w:rsid w:val="0054066C"/>
    <w:rsid w:val="005409EE"/>
    <w:rsid w:val="005413E0"/>
    <w:rsid w:val="00541712"/>
    <w:rsid w:val="005418A1"/>
    <w:rsid w:val="00541A7B"/>
    <w:rsid w:val="0054258A"/>
    <w:rsid w:val="005425FA"/>
    <w:rsid w:val="00542661"/>
    <w:rsid w:val="005429C0"/>
    <w:rsid w:val="00542D38"/>
    <w:rsid w:val="005439B5"/>
    <w:rsid w:val="00543C44"/>
    <w:rsid w:val="005442C0"/>
    <w:rsid w:val="005443AC"/>
    <w:rsid w:val="0054454B"/>
    <w:rsid w:val="00544594"/>
    <w:rsid w:val="00544CE9"/>
    <w:rsid w:val="00545B14"/>
    <w:rsid w:val="00545B79"/>
    <w:rsid w:val="00545EC7"/>
    <w:rsid w:val="005460BA"/>
    <w:rsid w:val="0054672C"/>
    <w:rsid w:val="00546767"/>
    <w:rsid w:val="00546A43"/>
    <w:rsid w:val="00546B37"/>
    <w:rsid w:val="00546E88"/>
    <w:rsid w:val="00546F99"/>
    <w:rsid w:val="005475E7"/>
    <w:rsid w:val="005478B0"/>
    <w:rsid w:val="0054795A"/>
    <w:rsid w:val="00547F4D"/>
    <w:rsid w:val="0054BE1D"/>
    <w:rsid w:val="0055074D"/>
    <w:rsid w:val="00551386"/>
    <w:rsid w:val="0055164C"/>
    <w:rsid w:val="00551711"/>
    <w:rsid w:val="00551ADD"/>
    <w:rsid w:val="00551F2E"/>
    <w:rsid w:val="00552019"/>
    <w:rsid w:val="00552B10"/>
    <w:rsid w:val="00552F2B"/>
    <w:rsid w:val="00553453"/>
    <w:rsid w:val="00553A40"/>
    <w:rsid w:val="00553A54"/>
    <w:rsid w:val="00554267"/>
    <w:rsid w:val="005543B7"/>
    <w:rsid w:val="00555348"/>
    <w:rsid w:val="00555387"/>
    <w:rsid w:val="00555557"/>
    <w:rsid w:val="00555736"/>
    <w:rsid w:val="00555A22"/>
    <w:rsid w:val="00556EAB"/>
    <w:rsid w:val="00556F19"/>
    <w:rsid w:val="0055705E"/>
    <w:rsid w:val="00557070"/>
    <w:rsid w:val="005574E9"/>
    <w:rsid w:val="00557512"/>
    <w:rsid w:val="0055759A"/>
    <w:rsid w:val="00557C64"/>
    <w:rsid w:val="00557FD4"/>
    <w:rsid w:val="005602D2"/>
    <w:rsid w:val="00560382"/>
    <w:rsid w:val="0056140C"/>
    <w:rsid w:val="00561913"/>
    <w:rsid w:val="00561A86"/>
    <w:rsid w:val="00562242"/>
    <w:rsid w:val="00562B55"/>
    <w:rsid w:val="005634C5"/>
    <w:rsid w:val="00564CCB"/>
    <w:rsid w:val="0056566A"/>
    <w:rsid w:val="00565E5D"/>
    <w:rsid w:val="00565F38"/>
    <w:rsid w:val="00566070"/>
    <w:rsid w:val="005666E4"/>
    <w:rsid w:val="00566767"/>
    <w:rsid w:val="00567085"/>
    <w:rsid w:val="0056729D"/>
    <w:rsid w:val="005672F7"/>
    <w:rsid w:val="00567475"/>
    <w:rsid w:val="00567AA6"/>
    <w:rsid w:val="005707CF"/>
    <w:rsid w:val="005712AE"/>
    <w:rsid w:val="005722E7"/>
    <w:rsid w:val="0057284C"/>
    <w:rsid w:val="00572CC6"/>
    <w:rsid w:val="00573163"/>
    <w:rsid w:val="005732E2"/>
    <w:rsid w:val="0057335E"/>
    <w:rsid w:val="005737B9"/>
    <w:rsid w:val="005738F1"/>
    <w:rsid w:val="005739B6"/>
    <w:rsid w:val="005741E4"/>
    <w:rsid w:val="00574629"/>
    <w:rsid w:val="005748AE"/>
    <w:rsid w:val="00575515"/>
    <w:rsid w:val="00575639"/>
    <w:rsid w:val="00576F56"/>
    <w:rsid w:val="00577E94"/>
    <w:rsid w:val="00580248"/>
    <w:rsid w:val="005804A1"/>
    <w:rsid w:val="00581111"/>
    <w:rsid w:val="00581227"/>
    <w:rsid w:val="00582579"/>
    <w:rsid w:val="00582767"/>
    <w:rsid w:val="00583D26"/>
    <w:rsid w:val="00583FCC"/>
    <w:rsid w:val="005842B7"/>
    <w:rsid w:val="00584D68"/>
    <w:rsid w:val="00585B35"/>
    <w:rsid w:val="00586944"/>
    <w:rsid w:val="00586A75"/>
    <w:rsid w:val="00586F7B"/>
    <w:rsid w:val="0058705A"/>
    <w:rsid w:val="00590CCF"/>
    <w:rsid w:val="0059187D"/>
    <w:rsid w:val="005949DB"/>
    <w:rsid w:val="00594DC6"/>
    <w:rsid w:val="00595976"/>
    <w:rsid w:val="00596004"/>
    <w:rsid w:val="0059622C"/>
    <w:rsid w:val="00596F99"/>
    <w:rsid w:val="0059717B"/>
    <w:rsid w:val="005971A9"/>
    <w:rsid w:val="005975E8"/>
    <w:rsid w:val="005977DD"/>
    <w:rsid w:val="00597E7A"/>
    <w:rsid w:val="00597EBB"/>
    <w:rsid w:val="005A0600"/>
    <w:rsid w:val="005A1B58"/>
    <w:rsid w:val="005A2058"/>
    <w:rsid w:val="005A2A32"/>
    <w:rsid w:val="005A3E4C"/>
    <w:rsid w:val="005A4053"/>
    <w:rsid w:val="005A4688"/>
    <w:rsid w:val="005A4EE4"/>
    <w:rsid w:val="005A53AE"/>
    <w:rsid w:val="005A59B2"/>
    <w:rsid w:val="005A5A8E"/>
    <w:rsid w:val="005A5E95"/>
    <w:rsid w:val="005A63E1"/>
    <w:rsid w:val="005A6B70"/>
    <w:rsid w:val="005A6B83"/>
    <w:rsid w:val="005A7524"/>
    <w:rsid w:val="005A7AF4"/>
    <w:rsid w:val="005B1016"/>
    <w:rsid w:val="005B1F1B"/>
    <w:rsid w:val="005B275C"/>
    <w:rsid w:val="005B2DFC"/>
    <w:rsid w:val="005B348E"/>
    <w:rsid w:val="005B3696"/>
    <w:rsid w:val="005B416B"/>
    <w:rsid w:val="005B43C7"/>
    <w:rsid w:val="005B4793"/>
    <w:rsid w:val="005B4852"/>
    <w:rsid w:val="005B4AF4"/>
    <w:rsid w:val="005B5133"/>
    <w:rsid w:val="005B5715"/>
    <w:rsid w:val="005B63B4"/>
    <w:rsid w:val="005B7C8E"/>
    <w:rsid w:val="005C0758"/>
    <w:rsid w:val="005C0CD2"/>
    <w:rsid w:val="005C0D5A"/>
    <w:rsid w:val="005C1B30"/>
    <w:rsid w:val="005C233D"/>
    <w:rsid w:val="005C2ABB"/>
    <w:rsid w:val="005C3560"/>
    <w:rsid w:val="005C3EE3"/>
    <w:rsid w:val="005C3FE1"/>
    <w:rsid w:val="005C4FCC"/>
    <w:rsid w:val="005C5006"/>
    <w:rsid w:val="005C500B"/>
    <w:rsid w:val="005C597B"/>
    <w:rsid w:val="005C5CE0"/>
    <w:rsid w:val="005C5E4A"/>
    <w:rsid w:val="005C60F7"/>
    <w:rsid w:val="005C676B"/>
    <w:rsid w:val="005C6BD9"/>
    <w:rsid w:val="005C73A7"/>
    <w:rsid w:val="005C7966"/>
    <w:rsid w:val="005C7CC2"/>
    <w:rsid w:val="005C7DF8"/>
    <w:rsid w:val="005D05D4"/>
    <w:rsid w:val="005D10CA"/>
    <w:rsid w:val="005D11BC"/>
    <w:rsid w:val="005D1725"/>
    <w:rsid w:val="005D18C3"/>
    <w:rsid w:val="005D1948"/>
    <w:rsid w:val="005D1E5D"/>
    <w:rsid w:val="005D2254"/>
    <w:rsid w:val="005D2F7C"/>
    <w:rsid w:val="005D3BD7"/>
    <w:rsid w:val="005D418E"/>
    <w:rsid w:val="005D42BB"/>
    <w:rsid w:val="005D4BE6"/>
    <w:rsid w:val="005D4C60"/>
    <w:rsid w:val="005D5868"/>
    <w:rsid w:val="005D634C"/>
    <w:rsid w:val="005D672A"/>
    <w:rsid w:val="005D6D66"/>
    <w:rsid w:val="005D745F"/>
    <w:rsid w:val="005D78F6"/>
    <w:rsid w:val="005D7A5F"/>
    <w:rsid w:val="005E005A"/>
    <w:rsid w:val="005E0855"/>
    <w:rsid w:val="005E0CE8"/>
    <w:rsid w:val="005E19E5"/>
    <w:rsid w:val="005E1CA2"/>
    <w:rsid w:val="005E21AD"/>
    <w:rsid w:val="005E2615"/>
    <w:rsid w:val="005E2C86"/>
    <w:rsid w:val="005E2D3F"/>
    <w:rsid w:val="005E3339"/>
    <w:rsid w:val="005E360A"/>
    <w:rsid w:val="005E3947"/>
    <w:rsid w:val="005E3D70"/>
    <w:rsid w:val="005E3DC5"/>
    <w:rsid w:val="005E4568"/>
    <w:rsid w:val="005E586D"/>
    <w:rsid w:val="005E5E4B"/>
    <w:rsid w:val="005E6300"/>
    <w:rsid w:val="005E63B4"/>
    <w:rsid w:val="005E67E2"/>
    <w:rsid w:val="005E6CE4"/>
    <w:rsid w:val="005E75CB"/>
    <w:rsid w:val="005F0793"/>
    <w:rsid w:val="005F086F"/>
    <w:rsid w:val="005F1015"/>
    <w:rsid w:val="005F1563"/>
    <w:rsid w:val="005F1689"/>
    <w:rsid w:val="005F1A7C"/>
    <w:rsid w:val="005F20D1"/>
    <w:rsid w:val="005F26F0"/>
    <w:rsid w:val="005F28E5"/>
    <w:rsid w:val="005F29A9"/>
    <w:rsid w:val="005F3446"/>
    <w:rsid w:val="005F3607"/>
    <w:rsid w:val="005F3ECF"/>
    <w:rsid w:val="005F4068"/>
    <w:rsid w:val="005F43EA"/>
    <w:rsid w:val="005F450F"/>
    <w:rsid w:val="005F4DC6"/>
    <w:rsid w:val="005F5033"/>
    <w:rsid w:val="005F57D3"/>
    <w:rsid w:val="005F581B"/>
    <w:rsid w:val="005F5A55"/>
    <w:rsid w:val="005F6701"/>
    <w:rsid w:val="005F6CA5"/>
    <w:rsid w:val="005F6CED"/>
    <w:rsid w:val="005F7574"/>
    <w:rsid w:val="005F767E"/>
    <w:rsid w:val="005F7B1C"/>
    <w:rsid w:val="005F7B7B"/>
    <w:rsid w:val="00600000"/>
    <w:rsid w:val="00600074"/>
    <w:rsid w:val="006004F6"/>
    <w:rsid w:val="00600573"/>
    <w:rsid w:val="00600B04"/>
    <w:rsid w:val="00601077"/>
    <w:rsid w:val="006011CB"/>
    <w:rsid w:val="006016E6"/>
    <w:rsid w:val="00601E74"/>
    <w:rsid w:val="006021FA"/>
    <w:rsid w:val="00602224"/>
    <w:rsid w:val="00602D68"/>
    <w:rsid w:val="0060309D"/>
    <w:rsid w:val="00603293"/>
    <w:rsid w:val="0060347F"/>
    <w:rsid w:val="00604079"/>
    <w:rsid w:val="006040AA"/>
    <w:rsid w:val="006048C0"/>
    <w:rsid w:val="00605339"/>
    <w:rsid w:val="006064FE"/>
    <w:rsid w:val="00606A55"/>
    <w:rsid w:val="00606EB6"/>
    <w:rsid w:val="00607C62"/>
    <w:rsid w:val="00607C66"/>
    <w:rsid w:val="00610430"/>
    <w:rsid w:val="00610439"/>
    <w:rsid w:val="006104F3"/>
    <w:rsid w:val="0061066E"/>
    <w:rsid w:val="00610988"/>
    <w:rsid w:val="00610F27"/>
    <w:rsid w:val="006115CD"/>
    <w:rsid w:val="00611AD5"/>
    <w:rsid w:val="00611C57"/>
    <w:rsid w:val="0061262B"/>
    <w:rsid w:val="006126AD"/>
    <w:rsid w:val="00612A42"/>
    <w:rsid w:val="006130DA"/>
    <w:rsid w:val="00614C3E"/>
    <w:rsid w:val="00614D32"/>
    <w:rsid w:val="006159C8"/>
    <w:rsid w:val="00615F1F"/>
    <w:rsid w:val="00616344"/>
    <w:rsid w:val="00616AA6"/>
    <w:rsid w:val="006174AD"/>
    <w:rsid w:val="006175F9"/>
    <w:rsid w:val="006176DF"/>
    <w:rsid w:val="00617C9A"/>
    <w:rsid w:val="00617CE1"/>
    <w:rsid w:val="00617ED6"/>
    <w:rsid w:val="006205E4"/>
    <w:rsid w:val="00621332"/>
    <w:rsid w:val="00621B97"/>
    <w:rsid w:val="00621C60"/>
    <w:rsid w:val="0062235B"/>
    <w:rsid w:val="0062332E"/>
    <w:rsid w:val="00623673"/>
    <w:rsid w:val="0062390D"/>
    <w:rsid w:val="00623975"/>
    <w:rsid w:val="00623B7B"/>
    <w:rsid w:val="0062466E"/>
    <w:rsid w:val="00624BF5"/>
    <w:rsid w:val="00626B7C"/>
    <w:rsid w:val="00626D0D"/>
    <w:rsid w:val="00626D9B"/>
    <w:rsid w:val="00627A36"/>
    <w:rsid w:val="00627B8F"/>
    <w:rsid w:val="00627E82"/>
    <w:rsid w:val="00630350"/>
    <w:rsid w:val="00631B79"/>
    <w:rsid w:val="00631CFA"/>
    <w:rsid w:val="0063393B"/>
    <w:rsid w:val="0063634A"/>
    <w:rsid w:val="00636475"/>
    <w:rsid w:val="006364E8"/>
    <w:rsid w:val="00636CFB"/>
    <w:rsid w:val="00637441"/>
    <w:rsid w:val="0063BCCA"/>
    <w:rsid w:val="0064054B"/>
    <w:rsid w:val="00640B56"/>
    <w:rsid w:val="00641297"/>
    <w:rsid w:val="0064198E"/>
    <w:rsid w:val="00642B19"/>
    <w:rsid w:val="00642FB5"/>
    <w:rsid w:val="00643092"/>
    <w:rsid w:val="006442E2"/>
    <w:rsid w:val="00645A1F"/>
    <w:rsid w:val="00645F87"/>
    <w:rsid w:val="006460C8"/>
    <w:rsid w:val="00646338"/>
    <w:rsid w:val="00646425"/>
    <w:rsid w:val="0064695B"/>
    <w:rsid w:val="00646DC7"/>
    <w:rsid w:val="006470E9"/>
    <w:rsid w:val="006473D2"/>
    <w:rsid w:val="00647BC4"/>
    <w:rsid w:val="0065023D"/>
    <w:rsid w:val="00650EB5"/>
    <w:rsid w:val="0065106D"/>
    <w:rsid w:val="00651264"/>
    <w:rsid w:val="00651EA1"/>
    <w:rsid w:val="00652F3C"/>
    <w:rsid w:val="00653C97"/>
    <w:rsid w:val="006546AF"/>
    <w:rsid w:val="00654AD5"/>
    <w:rsid w:val="00655156"/>
    <w:rsid w:val="0065535A"/>
    <w:rsid w:val="00656017"/>
    <w:rsid w:val="006561B7"/>
    <w:rsid w:val="00656C92"/>
    <w:rsid w:val="00656E67"/>
    <w:rsid w:val="00656F9B"/>
    <w:rsid w:val="00660BC2"/>
    <w:rsid w:val="00661663"/>
    <w:rsid w:val="00661722"/>
    <w:rsid w:val="0066216A"/>
    <w:rsid w:val="00662441"/>
    <w:rsid w:val="006624E4"/>
    <w:rsid w:val="00662673"/>
    <w:rsid w:val="006634CA"/>
    <w:rsid w:val="006639EE"/>
    <w:rsid w:val="006645FA"/>
    <w:rsid w:val="00664EB4"/>
    <w:rsid w:val="00664EF7"/>
    <w:rsid w:val="006655E7"/>
    <w:rsid w:val="006657AD"/>
    <w:rsid w:val="00665908"/>
    <w:rsid w:val="00665C99"/>
    <w:rsid w:val="00666133"/>
    <w:rsid w:val="00666145"/>
    <w:rsid w:val="006662AC"/>
    <w:rsid w:val="006670E3"/>
    <w:rsid w:val="00667246"/>
    <w:rsid w:val="006672C5"/>
    <w:rsid w:val="00667340"/>
    <w:rsid w:val="00667A55"/>
    <w:rsid w:val="00667B07"/>
    <w:rsid w:val="006702CE"/>
    <w:rsid w:val="00670552"/>
    <w:rsid w:val="0067093C"/>
    <w:rsid w:val="00670E73"/>
    <w:rsid w:val="00671030"/>
    <w:rsid w:val="006710A7"/>
    <w:rsid w:val="006718DC"/>
    <w:rsid w:val="00672000"/>
    <w:rsid w:val="0067231B"/>
    <w:rsid w:val="0067264C"/>
    <w:rsid w:val="006730A6"/>
    <w:rsid w:val="00673C22"/>
    <w:rsid w:val="00673FEC"/>
    <w:rsid w:val="00674391"/>
    <w:rsid w:val="0067490D"/>
    <w:rsid w:val="00674F2F"/>
    <w:rsid w:val="00675A9E"/>
    <w:rsid w:val="00676293"/>
    <w:rsid w:val="006768B9"/>
    <w:rsid w:val="006769A1"/>
    <w:rsid w:val="00676C12"/>
    <w:rsid w:val="006771D2"/>
    <w:rsid w:val="0067753A"/>
    <w:rsid w:val="006779F2"/>
    <w:rsid w:val="006804BE"/>
    <w:rsid w:val="00680B0C"/>
    <w:rsid w:val="00680F06"/>
    <w:rsid w:val="00681ABA"/>
    <w:rsid w:val="0068221C"/>
    <w:rsid w:val="00682785"/>
    <w:rsid w:val="00682943"/>
    <w:rsid w:val="006836FA"/>
    <w:rsid w:val="006839EA"/>
    <w:rsid w:val="00684311"/>
    <w:rsid w:val="0068461B"/>
    <w:rsid w:val="006855F2"/>
    <w:rsid w:val="00685992"/>
    <w:rsid w:val="00685A20"/>
    <w:rsid w:val="00685C79"/>
    <w:rsid w:val="0068653F"/>
    <w:rsid w:val="006868E0"/>
    <w:rsid w:val="00686F0B"/>
    <w:rsid w:val="0068710D"/>
    <w:rsid w:val="0068785B"/>
    <w:rsid w:val="00687917"/>
    <w:rsid w:val="00687EE3"/>
    <w:rsid w:val="006900BE"/>
    <w:rsid w:val="00690268"/>
    <w:rsid w:val="006903C0"/>
    <w:rsid w:val="00690FFA"/>
    <w:rsid w:val="0069125E"/>
    <w:rsid w:val="006913DB"/>
    <w:rsid w:val="00691644"/>
    <w:rsid w:val="006917C1"/>
    <w:rsid w:val="0069192F"/>
    <w:rsid w:val="00692243"/>
    <w:rsid w:val="006931BF"/>
    <w:rsid w:val="006937A9"/>
    <w:rsid w:val="00693A42"/>
    <w:rsid w:val="00693C77"/>
    <w:rsid w:val="00694624"/>
    <w:rsid w:val="00694A87"/>
    <w:rsid w:val="00694FBC"/>
    <w:rsid w:val="00695417"/>
    <w:rsid w:val="006957B3"/>
    <w:rsid w:val="006957E0"/>
    <w:rsid w:val="0069598F"/>
    <w:rsid w:val="006959B5"/>
    <w:rsid w:val="006960DF"/>
    <w:rsid w:val="006964F2"/>
    <w:rsid w:val="006968B8"/>
    <w:rsid w:val="00696B82"/>
    <w:rsid w:val="00697B4B"/>
    <w:rsid w:val="006A0554"/>
    <w:rsid w:val="006A0600"/>
    <w:rsid w:val="006A098F"/>
    <w:rsid w:val="006A160E"/>
    <w:rsid w:val="006A1CBE"/>
    <w:rsid w:val="006A429A"/>
    <w:rsid w:val="006A443F"/>
    <w:rsid w:val="006A453F"/>
    <w:rsid w:val="006A48B5"/>
    <w:rsid w:val="006A4930"/>
    <w:rsid w:val="006A50E1"/>
    <w:rsid w:val="006A50E5"/>
    <w:rsid w:val="006A532E"/>
    <w:rsid w:val="006A571B"/>
    <w:rsid w:val="006A57E0"/>
    <w:rsid w:val="006A5CC4"/>
    <w:rsid w:val="006A6C36"/>
    <w:rsid w:val="006A6E5A"/>
    <w:rsid w:val="006A6F1D"/>
    <w:rsid w:val="006A6F62"/>
    <w:rsid w:val="006A7C81"/>
    <w:rsid w:val="006A7D5E"/>
    <w:rsid w:val="006A7F93"/>
    <w:rsid w:val="006B04D6"/>
    <w:rsid w:val="006B064C"/>
    <w:rsid w:val="006B06CB"/>
    <w:rsid w:val="006B0FA1"/>
    <w:rsid w:val="006B0FFF"/>
    <w:rsid w:val="006B1680"/>
    <w:rsid w:val="006B1715"/>
    <w:rsid w:val="006B18D0"/>
    <w:rsid w:val="006B2058"/>
    <w:rsid w:val="006B2105"/>
    <w:rsid w:val="006B2399"/>
    <w:rsid w:val="006B2B2C"/>
    <w:rsid w:val="006B2C4E"/>
    <w:rsid w:val="006B2C94"/>
    <w:rsid w:val="006B2D40"/>
    <w:rsid w:val="006B3455"/>
    <w:rsid w:val="006B35F8"/>
    <w:rsid w:val="006B37DC"/>
    <w:rsid w:val="006B3EFF"/>
    <w:rsid w:val="006B46BB"/>
    <w:rsid w:val="006B46DB"/>
    <w:rsid w:val="006B4DE2"/>
    <w:rsid w:val="006B5071"/>
    <w:rsid w:val="006B5FBD"/>
    <w:rsid w:val="006B6297"/>
    <w:rsid w:val="006B6BB1"/>
    <w:rsid w:val="006B7142"/>
    <w:rsid w:val="006B7596"/>
    <w:rsid w:val="006B7721"/>
    <w:rsid w:val="006B7B33"/>
    <w:rsid w:val="006C018C"/>
    <w:rsid w:val="006C04D7"/>
    <w:rsid w:val="006C04FE"/>
    <w:rsid w:val="006C09EB"/>
    <w:rsid w:val="006C0AAC"/>
    <w:rsid w:val="006C1A22"/>
    <w:rsid w:val="006C22F3"/>
    <w:rsid w:val="006C26F0"/>
    <w:rsid w:val="006C297B"/>
    <w:rsid w:val="006C34A3"/>
    <w:rsid w:val="006C38B7"/>
    <w:rsid w:val="006C3A3A"/>
    <w:rsid w:val="006C4172"/>
    <w:rsid w:val="006C42A3"/>
    <w:rsid w:val="006C44F8"/>
    <w:rsid w:val="006C4633"/>
    <w:rsid w:val="006C49AE"/>
    <w:rsid w:val="006C525A"/>
    <w:rsid w:val="006C52D4"/>
    <w:rsid w:val="006C58CC"/>
    <w:rsid w:val="006C5CE5"/>
    <w:rsid w:val="006C5E09"/>
    <w:rsid w:val="006C659F"/>
    <w:rsid w:val="006C65B1"/>
    <w:rsid w:val="006C6F7A"/>
    <w:rsid w:val="006C6FA0"/>
    <w:rsid w:val="006C7779"/>
    <w:rsid w:val="006D05E6"/>
    <w:rsid w:val="006D22DC"/>
    <w:rsid w:val="006D28CC"/>
    <w:rsid w:val="006D325A"/>
    <w:rsid w:val="006D3820"/>
    <w:rsid w:val="006D3E0C"/>
    <w:rsid w:val="006D46F1"/>
    <w:rsid w:val="006D5279"/>
    <w:rsid w:val="006D554D"/>
    <w:rsid w:val="006D55FA"/>
    <w:rsid w:val="006D56DC"/>
    <w:rsid w:val="006D6145"/>
    <w:rsid w:val="006D6649"/>
    <w:rsid w:val="006D6AA5"/>
    <w:rsid w:val="006D7A82"/>
    <w:rsid w:val="006D7E09"/>
    <w:rsid w:val="006D7F0B"/>
    <w:rsid w:val="006E04F7"/>
    <w:rsid w:val="006E1983"/>
    <w:rsid w:val="006E1D1C"/>
    <w:rsid w:val="006E2844"/>
    <w:rsid w:val="006E2C19"/>
    <w:rsid w:val="006E2F92"/>
    <w:rsid w:val="006E3842"/>
    <w:rsid w:val="006E3B32"/>
    <w:rsid w:val="006E406C"/>
    <w:rsid w:val="006E4878"/>
    <w:rsid w:val="006E4B14"/>
    <w:rsid w:val="006E5087"/>
    <w:rsid w:val="006E56C3"/>
    <w:rsid w:val="006E5948"/>
    <w:rsid w:val="006E5A58"/>
    <w:rsid w:val="006E6462"/>
    <w:rsid w:val="006E66C0"/>
    <w:rsid w:val="006E6CA8"/>
    <w:rsid w:val="006E6F5C"/>
    <w:rsid w:val="006E718A"/>
    <w:rsid w:val="006F108D"/>
    <w:rsid w:val="006F1493"/>
    <w:rsid w:val="006F14C8"/>
    <w:rsid w:val="006F14F9"/>
    <w:rsid w:val="006F1536"/>
    <w:rsid w:val="006F17A7"/>
    <w:rsid w:val="006F17D9"/>
    <w:rsid w:val="006F1AA3"/>
    <w:rsid w:val="006F1B2F"/>
    <w:rsid w:val="006F1B63"/>
    <w:rsid w:val="006F202E"/>
    <w:rsid w:val="006F2A68"/>
    <w:rsid w:val="006F2DB4"/>
    <w:rsid w:val="006F3C18"/>
    <w:rsid w:val="006F411A"/>
    <w:rsid w:val="006F4338"/>
    <w:rsid w:val="006F494A"/>
    <w:rsid w:val="006F4D20"/>
    <w:rsid w:val="006F51BD"/>
    <w:rsid w:val="006F567F"/>
    <w:rsid w:val="006F6472"/>
    <w:rsid w:val="006F6986"/>
    <w:rsid w:val="006F778D"/>
    <w:rsid w:val="006F78EE"/>
    <w:rsid w:val="006F7B31"/>
    <w:rsid w:val="00700206"/>
    <w:rsid w:val="0070041B"/>
    <w:rsid w:val="00700461"/>
    <w:rsid w:val="00701051"/>
    <w:rsid w:val="0070185C"/>
    <w:rsid w:val="00702347"/>
    <w:rsid w:val="007030D1"/>
    <w:rsid w:val="007032B4"/>
    <w:rsid w:val="00703906"/>
    <w:rsid w:val="00703BD0"/>
    <w:rsid w:val="00703BDE"/>
    <w:rsid w:val="00703F51"/>
    <w:rsid w:val="007052FA"/>
    <w:rsid w:val="00705944"/>
    <w:rsid w:val="007063B8"/>
    <w:rsid w:val="00706F63"/>
    <w:rsid w:val="0070748E"/>
    <w:rsid w:val="007076B1"/>
    <w:rsid w:val="00707888"/>
    <w:rsid w:val="00707B2E"/>
    <w:rsid w:val="00707F84"/>
    <w:rsid w:val="007105B3"/>
    <w:rsid w:val="007106A4"/>
    <w:rsid w:val="00710F8D"/>
    <w:rsid w:val="00711A9B"/>
    <w:rsid w:val="00711B2D"/>
    <w:rsid w:val="00711B83"/>
    <w:rsid w:val="00711CC7"/>
    <w:rsid w:val="00712221"/>
    <w:rsid w:val="00712C6A"/>
    <w:rsid w:val="0071357A"/>
    <w:rsid w:val="007137D6"/>
    <w:rsid w:val="00713C76"/>
    <w:rsid w:val="00714DF8"/>
    <w:rsid w:val="00714FCC"/>
    <w:rsid w:val="00715BC0"/>
    <w:rsid w:val="00715CD1"/>
    <w:rsid w:val="00715DA3"/>
    <w:rsid w:val="0071672A"/>
    <w:rsid w:val="007167E6"/>
    <w:rsid w:val="00716B0F"/>
    <w:rsid w:val="00716D2B"/>
    <w:rsid w:val="007207D4"/>
    <w:rsid w:val="00720BC4"/>
    <w:rsid w:val="00722E45"/>
    <w:rsid w:val="00722EAC"/>
    <w:rsid w:val="00722F21"/>
    <w:rsid w:val="00723AD0"/>
    <w:rsid w:val="00723E97"/>
    <w:rsid w:val="00724A34"/>
    <w:rsid w:val="00725172"/>
    <w:rsid w:val="007259A3"/>
    <w:rsid w:val="007264C8"/>
    <w:rsid w:val="0072655A"/>
    <w:rsid w:val="00726768"/>
    <w:rsid w:val="00726D86"/>
    <w:rsid w:val="0073061F"/>
    <w:rsid w:val="00731E42"/>
    <w:rsid w:val="007322E7"/>
    <w:rsid w:val="0073293A"/>
    <w:rsid w:val="00733E8D"/>
    <w:rsid w:val="00733F41"/>
    <w:rsid w:val="00733FA2"/>
    <w:rsid w:val="0073433E"/>
    <w:rsid w:val="007343FE"/>
    <w:rsid w:val="007350D5"/>
    <w:rsid w:val="007351C1"/>
    <w:rsid w:val="007356E9"/>
    <w:rsid w:val="0073605C"/>
    <w:rsid w:val="00736067"/>
    <w:rsid w:val="00736294"/>
    <w:rsid w:val="007403D2"/>
    <w:rsid w:val="00741419"/>
    <w:rsid w:val="007414C8"/>
    <w:rsid w:val="007416D8"/>
    <w:rsid w:val="0074176E"/>
    <w:rsid w:val="00741908"/>
    <w:rsid w:val="00741DA0"/>
    <w:rsid w:val="00741DE8"/>
    <w:rsid w:val="0074223A"/>
    <w:rsid w:val="0074234E"/>
    <w:rsid w:val="00742537"/>
    <w:rsid w:val="007435EA"/>
    <w:rsid w:val="00743AE8"/>
    <w:rsid w:val="00744692"/>
    <w:rsid w:val="007446CE"/>
    <w:rsid w:val="00744F36"/>
    <w:rsid w:val="00744FC6"/>
    <w:rsid w:val="007451AE"/>
    <w:rsid w:val="00745204"/>
    <w:rsid w:val="00745D16"/>
    <w:rsid w:val="0074731B"/>
    <w:rsid w:val="0074732A"/>
    <w:rsid w:val="00750488"/>
    <w:rsid w:val="007508EE"/>
    <w:rsid w:val="0075097D"/>
    <w:rsid w:val="00750B0B"/>
    <w:rsid w:val="007512DC"/>
    <w:rsid w:val="00751E54"/>
    <w:rsid w:val="00751FCC"/>
    <w:rsid w:val="00752839"/>
    <w:rsid w:val="00752998"/>
    <w:rsid w:val="00752C9B"/>
    <w:rsid w:val="00752D6C"/>
    <w:rsid w:val="00753F4B"/>
    <w:rsid w:val="0075482F"/>
    <w:rsid w:val="007560E9"/>
    <w:rsid w:val="00756129"/>
    <w:rsid w:val="007561D1"/>
    <w:rsid w:val="007563C8"/>
    <w:rsid w:val="00756A4A"/>
    <w:rsid w:val="00756D95"/>
    <w:rsid w:val="00757244"/>
    <w:rsid w:val="007577D6"/>
    <w:rsid w:val="00757BE9"/>
    <w:rsid w:val="00760656"/>
    <w:rsid w:val="00761682"/>
    <w:rsid w:val="00761AF6"/>
    <w:rsid w:val="00762CA4"/>
    <w:rsid w:val="007638A6"/>
    <w:rsid w:val="00763EC3"/>
    <w:rsid w:val="00764189"/>
    <w:rsid w:val="00764FFA"/>
    <w:rsid w:val="0076523C"/>
    <w:rsid w:val="00765377"/>
    <w:rsid w:val="00765692"/>
    <w:rsid w:val="0076591B"/>
    <w:rsid w:val="007663F6"/>
    <w:rsid w:val="00766AB9"/>
    <w:rsid w:val="00767CAC"/>
    <w:rsid w:val="00767D0A"/>
    <w:rsid w:val="007701C1"/>
    <w:rsid w:val="00771138"/>
    <w:rsid w:val="00771559"/>
    <w:rsid w:val="007715AC"/>
    <w:rsid w:val="007720D3"/>
    <w:rsid w:val="007723E5"/>
    <w:rsid w:val="00773554"/>
    <w:rsid w:val="007735B1"/>
    <w:rsid w:val="00775016"/>
    <w:rsid w:val="00775DE1"/>
    <w:rsid w:val="00775E5C"/>
    <w:rsid w:val="00776508"/>
    <w:rsid w:val="0078004D"/>
    <w:rsid w:val="0078080A"/>
    <w:rsid w:val="00780CDB"/>
    <w:rsid w:val="00780E64"/>
    <w:rsid w:val="00781264"/>
    <w:rsid w:val="007812FB"/>
    <w:rsid w:val="007815BB"/>
    <w:rsid w:val="00781F98"/>
    <w:rsid w:val="00782508"/>
    <w:rsid w:val="007827A2"/>
    <w:rsid w:val="00783383"/>
    <w:rsid w:val="007836D7"/>
    <w:rsid w:val="0078377F"/>
    <w:rsid w:val="00783B7F"/>
    <w:rsid w:val="00784D7A"/>
    <w:rsid w:val="007853AA"/>
    <w:rsid w:val="0078576A"/>
    <w:rsid w:val="0078615C"/>
    <w:rsid w:val="00786EC0"/>
    <w:rsid w:val="0078762F"/>
    <w:rsid w:val="007876B8"/>
    <w:rsid w:val="007877C5"/>
    <w:rsid w:val="00787A05"/>
    <w:rsid w:val="00787A68"/>
    <w:rsid w:val="007906D6"/>
    <w:rsid w:val="00790B27"/>
    <w:rsid w:val="00790BB3"/>
    <w:rsid w:val="0079128A"/>
    <w:rsid w:val="00791AEF"/>
    <w:rsid w:val="00791F50"/>
    <w:rsid w:val="007920F3"/>
    <w:rsid w:val="00792493"/>
    <w:rsid w:val="007929B6"/>
    <w:rsid w:val="007931E6"/>
    <w:rsid w:val="0079352A"/>
    <w:rsid w:val="007940AA"/>
    <w:rsid w:val="007941A1"/>
    <w:rsid w:val="007941DD"/>
    <w:rsid w:val="0079453F"/>
    <w:rsid w:val="00794FF9"/>
    <w:rsid w:val="00795118"/>
    <w:rsid w:val="00796622"/>
    <w:rsid w:val="00796DD5"/>
    <w:rsid w:val="0079700E"/>
    <w:rsid w:val="00797546"/>
    <w:rsid w:val="00797579"/>
    <w:rsid w:val="00797628"/>
    <w:rsid w:val="00797AAD"/>
    <w:rsid w:val="007A0229"/>
    <w:rsid w:val="007A082F"/>
    <w:rsid w:val="007A08D2"/>
    <w:rsid w:val="007A139A"/>
    <w:rsid w:val="007A1873"/>
    <w:rsid w:val="007A192F"/>
    <w:rsid w:val="007A1FA7"/>
    <w:rsid w:val="007A20F5"/>
    <w:rsid w:val="007A2B00"/>
    <w:rsid w:val="007A2C1F"/>
    <w:rsid w:val="007A34CC"/>
    <w:rsid w:val="007A3F49"/>
    <w:rsid w:val="007A47F3"/>
    <w:rsid w:val="007A5565"/>
    <w:rsid w:val="007A59CC"/>
    <w:rsid w:val="007A5E7C"/>
    <w:rsid w:val="007A5FBF"/>
    <w:rsid w:val="007A646F"/>
    <w:rsid w:val="007A67ED"/>
    <w:rsid w:val="007A71A1"/>
    <w:rsid w:val="007A72BA"/>
    <w:rsid w:val="007A78CC"/>
    <w:rsid w:val="007B04A8"/>
    <w:rsid w:val="007B0636"/>
    <w:rsid w:val="007B0761"/>
    <w:rsid w:val="007B0863"/>
    <w:rsid w:val="007B1549"/>
    <w:rsid w:val="007B1E35"/>
    <w:rsid w:val="007B241A"/>
    <w:rsid w:val="007B2463"/>
    <w:rsid w:val="007B24D0"/>
    <w:rsid w:val="007B2DAC"/>
    <w:rsid w:val="007B2FF9"/>
    <w:rsid w:val="007B37B6"/>
    <w:rsid w:val="007B3CD1"/>
    <w:rsid w:val="007B3E7B"/>
    <w:rsid w:val="007B462A"/>
    <w:rsid w:val="007B56E5"/>
    <w:rsid w:val="007B582E"/>
    <w:rsid w:val="007B5C7B"/>
    <w:rsid w:val="007B67EA"/>
    <w:rsid w:val="007B6A59"/>
    <w:rsid w:val="007B6F4C"/>
    <w:rsid w:val="007B7845"/>
    <w:rsid w:val="007B786E"/>
    <w:rsid w:val="007C01CF"/>
    <w:rsid w:val="007C04E9"/>
    <w:rsid w:val="007C05FD"/>
    <w:rsid w:val="007C088A"/>
    <w:rsid w:val="007C1824"/>
    <w:rsid w:val="007C1A60"/>
    <w:rsid w:val="007C2156"/>
    <w:rsid w:val="007C28EC"/>
    <w:rsid w:val="007C2D05"/>
    <w:rsid w:val="007C32F8"/>
    <w:rsid w:val="007C3398"/>
    <w:rsid w:val="007C4FFA"/>
    <w:rsid w:val="007C561C"/>
    <w:rsid w:val="007C56AF"/>
    <w:rsid w:val="007C5866"/>
    <w:rsid w:val="007C5CDD"/>
    <w:rsid w:val="007C66F5"/>
    <w:rsid w:val="007C7105"/>
    <w:rsid w:val="007C7265"/>
    <w:rsid w:val="007C7675"/>
    <w:rsid w:val="007D1284"/>
    <w:rsid w:val="007D1796"/>
    <w:rsid w:val="007D1987"/>
    <w:rsid w:val="007D1CDD"/>
    <w:rsid w:val="007D2310"/>
    <w:rsid w:val="007D237A"/>
    <w:rsid w:val="007D29B9"/>
    <w:rsid w:val="007D2EE7"/>
    <w:rsid w:val="007D3229"/>
    <w:rsid w:val="007D3F5B"/>
    <w:rsid w:val="007D41FC"/>
    <w:rsid w:val="007D4745"/>
    <w:rsid w:val="007D4955"/>
    <w:rsid w:val="007D4D44"/>
    <w:rsid w:val="007D5B1B"/>
    <w:rsid w:val="007D699D"/>
    <w:rsid w:val="007D6E72"/>
    <w:rsid w:val="007D70FC"/>
    <w:rsid w:val="007D7138"/>
    <w:rsid w:val="007D743C"/>
    <w:rsid w:val="007D7480"/>
    <w:rsid w:val="007D7B10"/>
    <w:rsid w:val="007E0366"/>
    <w:rsid w:val="007E086C"/>
    <w:rsid w:val="007E0D06"/>
    <w:rsid w:val="007E10B1"/>
    <w:rsid w:val="007E10D0"/>
    <w:rsid w:val="007E2939"/>
    <w:rsid w:val="007E2DEC"/>
    <w:rsid w:val="007E2F9F"/>
    <w:rsid w:val="007E31B4"/>
    <w:rsid w:val="007E3E22"/>
    <w:rsid w:val="007E4462"/>
    <w:rsid w:val="007E496A"/>
    <w:rsid w:val="007E4C44"/>
    <w:rsid w:val="007E4C96"/>
    <w:rsid w:val="007E51E1"/>
    <w:rsid w:val="007E5224"/>
    <w:rsid w:val="007E5CC9"/>
    <w:rsid w:val="007E604F"/>
    <w:rsid w:val="007E733F"/>
    <w:rsid w:val="007E77C4"/>
    <w:rsid w:val="007F0016"/>
    <w:rsid w:val="007F0B9A"/>
    <w:rsid w:val="007F17BD"/>
    <w:rsid w:val="007F190A"/>
    <w:rsid w:val="007F1A65"/>
    <w:rsid w:val="007F21BF"/>
    <w:rsid w:val="007F23CC"/>
    <w:rsid w:val="007F2C15"/>
    <w:rsid w:val="007F2F59"/>
    <w:rsid w:val="007F37BD"/>
    <w:rsid w:val="007F38B0"/>
    <w:rsid w:val="007F3B6F"/>
    <w:rsid w:val="007F41C7"/>
    <w:rsid w:val="007F46DC"/>
    <w:rsid w:val="007F494A"/>
    <w:rsid w:val="007F4ABA"/>
    <w:rsid w:val="007F4F0A"/>
    <w:rsid w:val="007F539F"/>
    <w:rsid w:val="007F5709"/>
    <w:rsid w:val="007F5B04"/>
    <w:rsid w:val="007F64E4"/>
    <w:rsid w:val="007F66E8"/>
    <w:rsid w:val="007F7948"/>
    <w:rsid w:val="007F7DBF"/>
    <w:rsid w:val="007F7EFE"/>
    <w:rsid w:val="008002EA"/>
    <w:rsid w:val="00800325"/>
    <w:rsid w:val="00800BC6"/>
    <w:rsid w:val="00800DE3"/>
    <w:rsid w:val="00801C7C"/>
    <w:rsid w:val="00803346"/>
    <w:rsid w:val="00803D40"/>
    <w:rsid w:val="00803F88"/>
    <w:rsid w:val="0080465B"/>
    <w:rsid w:val="008046A5"/>
    <w:rsid w:val="008050B2"/>
    <w:rsid w:val="0080534D"/>
    <w:rsid w:val="00805B34"/>
    <w:rsid w:val="00805C17"/>
    <w:rsid w:val="00805EA5"/>
    <w:rsid w:val="00806079"/>
    <w:rsid w:val="008060C0"/>
    <w:rsid w:val="00806730"/>
    <w:rsid w:val="00806A2E"/>
    <w:rsid w:val="00806B3F"/>
    <w:rsid w:val="00807417"/>
    <w:rsid w:val="0080784D"/>
    <w:rsid w:val="00807A04"/>
    <w:rsid w:val="00807B7E"/>
    <w:rsid w:val="00807F98"/>
    <w:rsid w:val="00810304"/>
    <w:rsid w:val="00810515"/>
    <w:rsid w:val="00810ADC"/>
    <w:rsid w:val="008111F2"/>
    <w:rsid w:val="008115FF"/>
    <w:rsid w:val="0081177A"/>
    <w:rsid w:val="00811DC8"/>
    <w:rsid w:val="00812043"/>
    <w:rsid w:val="008121BF"/>
    <w:rsid w:val="0081227A"/>
    <w:rsid w:val="00812C95"/>
    <w:rsid w:val="00812E39"/>
    <w:rsid w:val="00813EA3"/>
    <w:rsid w:val="0081426A"/>
    <w:rsid w:val="008142BF"/>
    <w:rsid w:val="00814E65"/>
    <w:rsid w:val="00815104"/>
    <w:rsid w:val="0081598D"/>
    <w:rsid w:val="008163B1"/>
    <w:rsid w:val="00816526"/>
    <w:rsid w:val="008166DA"/>
    <w:rsid w:val="00817E3A"/>
    <w:rsid w:val="00820EAA"/>
    <w:rsid w:val="00821194"/>
    <w:rsid w:val="00821F11"/>
    <w:rsid w:val="00821FBE"/>
    <w:rsid w:val="0082243B"/>
    <w:rsid w:val="008232B9"/>
    <w:rsid w:val="00823B66"/>
    <w:rsid w:val="00824001"/>
    <w:rsid w:val="008240B0"/>
    <w:rsid w:val="008248F8"/>
    <w:rsid w:val="00824945"/>
    <w:rsid w:val="00824CF5"/>
    <w:rsid w:val="00825305"/>
    <w:rsid w:val="008256F0"/>
    <w:rsid w:val="008275F2"/>
    <w:rsid w:val="0082775A"/>
    <w:rsid w:val="00827A1F"/>
    <w:rsid w:val="00827E01"/>
    <w:rsid w:val="00827E64"/>
    <w:rsid w:val="00831F98"/>
    <w:rsid w:val="00833524"/>
    <w:rsid w:val="00833846"/>
    <w:rsid w:val="00833A73"/>
    <w:rsid w:val="00834714"/>
    <w:rsid w:val="00834E0A"/>
    <w:rsid w:val="00836B0B"/>
    <w:rsid w:val="00836B26"/>
    <w:rsid w:val="0084077C"/>
    <w:rsid w:val="008413D4"/>
    <w:rsid w:val="00841432"/>
    <w:rsid w:val="00841AEE"/>
    <w:rsid w:val="008420DD"/>
    <w:rsid w:val="00842160"/>
    <w:rsid w:val="008423A4"/>
    <w:rsid w:val="00842770"/>
    <w:rsid w:val="00843B3F"/>
    <w:rsid w:val="00843C27"/>
    <w:rsid w:val="00844010"/>
    <w:rsid w:val="00844648"/>
    <w:rsid w:val="00844A3E"/>
    <w:rsid w:val="0084520B"/>
    <w:rsid w:val="0084573E"/>
    <w:rsid w:val="0084595A"/>
    <w:rsid w:val="00845A48"/>
    <w:rsid w:val="00845B3D"/>
    <w:rsid w:val="00846300"/>
    <w:rsid w:val="008466AF"/>
    <w:rsid w:val="00846730"/>
    <w:rsid w:val="00846BF0"/>
    <w:rsid w:val="00846E44"/>
    <w:rsid w:val="00846F8D"/>
    <w:rsid w:val="00847AD5"/>
    <w:rsid w:val="00847BF7"/>
    <w:rsid w:val="00847C7C"/>
    <w:rsid w:val="00850164"/>
    <w:rsid w:val="008507B6"/>
    <w:rsid w:val="00850F98"/>
    <w:rsid w:val="008512F3"/>
    <w:rsid w:val="00851E09"/>
    <w:rsid w:val="008526CF"/>
    <w:rsid w:val="00852B1F"/>
    <w:rsid w:val="00852EEC"/>
    <w:rsid w:val="00852F51"/>
    <w:rsid w:val="00853041"/>
    <w:rsid w:val="0085359C"/>
    <w:rsid w:val="0085380B"/>
    <w:rsid w:val="00853A19"/>
    <w:rsid w:val="00853EFE"/>
    <w:rsid w:val="00853F0C"/>
    <w:rsid w:val="008540E5"/>
    <w:rsid w:val="00855861"/>
    <w:rsid w:val="00855FF7"/>
    <w:rsid w:val="00856653"/>
    <w:rsid w:val="0085680D"/>
    <w:rsid w:val="0085689A"/>
    <w:rsid w:val="008571CE"/>
    <w:rsid w:val="00857204"/>
    <w:rsid w:val="00857403"/>
    <w:rsid w:val="008575AF"/>
    <w:rsid w:val="008576A5"/>
    <w:rsid w:val="00860958"/>
    <w:rsid w:val="00860D86"/>
    <w:rsid w:val="00860E7D"/>
    <w:rsid w:val="00861D0B"/>
    <w:rsid w:val="00861F19"/>
    <w:rsid w:val="00862045"/>
    <w:rsid w:val="00862730"/>
    <w:rsid w:val="00862798"/>
    <w:rsid w:val="00862B88"/>
    <w:rsid w:val="00864752"/>
    <w:rsid w:val="008647BE"/>
    <w:rsid w:val="008649DD"/>
    <w:rsid w:val="00865315"/>
    <w:rsid w:val="0086671D"/>
    <w:rsid w:val="008669D3"/>
    <w:rsid w:val="00866CD6"/>
    <w:rsid w:val="00866DC6"/>
    <w:rsid w:val="008673F3"/>
    <w:rsid w:val="0086752D"/>
    <w:rsid w:val="00867696"/>
    <w:rsid w:val="00867CC1"/>
    <w:rsid w:val="00867DED"/>
    <w:rsid w:val="00870505"/>
    <w:rsid w:val="00870C99"/>
    <w:rsid w:val="0087104D"/>
    <w:rsid w:val="008711B0"/>
    <w:rsid w:val="0087167F"/>
    <w:rsid w:val="00871713"/>
    <w:rsid w:val="00871E4B"/>
    <w:rsid w:val="008727E9"/>
    <w:rsid w:val="00872810"/>
    <w:rsid w:val="008728A4"/>
    <w:rsid w:val="00872D6D"/>
    <w:rsid w:val="00872FB2"/>
    <w:rsid w:val="00873087"/>
    <w:rsid w:val="00873D5E"/>
    <w:rsid w:val="0087467F"/>
    <w:rsid w:val="008747DC"/>
    <w:rsid w:val="00874F08"/>
    <w:rsid w:val="008755C9"/>
    <w:rsid w:val="008758C2"/>
    <w:rsid w:val="008767AE"/>
    <w:rsid w:val="00876FEC"/>
    <w:rsid w:val="008773BE"/>
    <w:rsid w:val="008778A9"/>
    <w:rsid w:val="00877EBD"/>
    <w:rsid w:val="00880013"/>
    <w:rsid w:val="0088036C"/>
    <w:rsid w:val="00880A20"/>
    <w:rsid w:val="008813CB"/>
    <w:rsid w:val="00881561"/>
    <w:rsid w:val="008818CD"/>
    <w:rsid w:val="008818E5"/>
    <w:rsid w:val="00882237"/>
    <w:rsid w:val="00882A3C"/>
    <w:rsid w:val="00882AFA"/>
    <w:rsid w:val="008833AA"/>
    <w:rsid w:val="008837BE"/>
    <w:rsid w:val="008839ED"/>
    <w:rsid w:val="00883FCE"/>
    <w:rsid w:val="0088415E"/>
    <w:rsid w:val="0088461D"/>
    <w:rsid w:val="00884773"/>
    <w:rsid w:val="00884AFE"/>
    <w:rsid w:val="008851E4"/>
    <w:rsid w:val="00885930"/>
    <w:rsid w:val="008859A7"/>
    <w:rsid w:val="00885AEE"/>
    <w:rsid w:val="00885BDF"/>
    <w:rsid w:val="00885D2C"/>
    <w:rsid w:val="008875E3"/>
    <w:rsid w:val="0088775F"/>
    <w:rsid w:val="00887A72"/>
    <w:rsid w:val="00887C22"/>
    <w:rsid w:val="00888C6E"/>
    <w:rsid w:val="00890003"/>
    <w:rsid w:val="00890245"/>
    <w:rsid w:val="00890D26"/>
    <w:rsid w:val="00891425"/>
    <w:rsid w:val="00891A41"/>
    <w:rsid w:val="00891A42"/>
    <w:rsid w:val="00892CEF"/>
    <w:rsid w:val="0089319F"/>
    <w:rsid w:val="00893459"/>
    <w:rsid w:val="00893489"/>
    <w:rsid w:val="00893A37"/>
    <w:rsid w:val="00893F00"/>
    <w:rsid w:val="008944AD"/>
    <w:rsid w:val="00894C01"/>
    <w:rsid w:val="008959D9"/>
    <w:rsid w:val="008967F0"/>
    <w:rsid w:val="008969BD"/>
    <w:rsid w:val="00896C84"/>
    <w:rsid w:val="00896CBD"/>
    <w:rsid w:val="00896E97"/>
    <w:rsid w:val="0089708B"/>
    <w:rsid w:val="008971D6"/>
    <w:rsid w:val="00897567"/>
    <w:rsid w:val="008975B5"/>
    <w:rsid w:val="00897C4B"/>
    <w:rsid w:val="008A1556"/>
    <w:rsid w:val="008A1903"/>
    <w:rsid w:val="008A25B7"/>
    <w:rsid w:val="008A29D7"/>
    <w:rsid w:val="008A3326"/>
    <w:rsid w:val="008A36A5"/>
    <w:rsid w:val="008A3EC7"/>
    <w:rsid w:val="008A4354"/>
    <w:rsid w:val="008A4779"/>
    <w:rsid w:val="008A4809"/>
    <w:rsid w:val="008A4B27"/>
    <w:rsid w:val="008A4E7C"/>
    <w:rsid w:val="008A4F5D"/>
    <w:rsid w:val="008A52D9"/>
    <w:rsid w:val="008A5AB7"/>
    <w:rsid w:val="008A5FDE"/>
    <w:rsid w:val="008A60AC"/>
    <w:rsid w:val="008A6197"/>
    <w:rsid w:val="008A6AB9"/>
    <w:rsid w:val="008A6C9F"/>
    <w:rsid w:val="008A7766"/>
    <w:rsid w:val="008A77BA"/>
    <w:rsid w:val="008A7F08"/>
    <w:rsid w:val="008B0B8E"/>
    <w:rsid w:val="008B0CF7"/>
    <w:rsid w:val="008B124B"/>
    <w:rsid w:val="008B19C3"/>
    <w:rsid w:val="008B1BFB"/>
    <w:rsid w:val="008B2119"/>
    <w:rsid w:val="008B3327"/>
    <w:rsid w:val="008B359C"/>
    <w:rsid w:val="008B379E"/>
    <w:rsid w:val="008B3B95"/>
    <w:rsid w:val="008B458E"/>
    <w:rsid w:val="008B50FB"/>
    <w:rsid w:val="008B516E"/>
    <w:rsid w:val="008B5184"/>
    <w:rsid w:val="008B57F2"/>
    <w:rsid w:val="008B6612"/>
    <w:rsid w:val="008B6F88"/>
    <w:rsid w:val="008B78B4"/>
    <w:rsid w:val="008B7B95"/>
    <w:rsid w:val="008C1135"/>
    <w:rsid w:val="008C1946"/>
    <w:rsid w:val="008C206B"/>
    <w:rsid w:val="008C21FD"/>
    <w:rsid w:val="008C22E9"/>
    <w:rsid w:val="008C3013"/>
    <w:rsid w:val="008C335E"/>
    <w:rsid w:val="008C407E"/>
    <w:rsid w:val="008C4260"/>
    <w:rsid w:val="008C54AA"/>
    <w:rsid w:val="008C5921"/>
    <w:rsid w:val="008C5AD0"/>
    <w:rsid w:val="008C5BEC"/>
    <w:rsid w:val="008C5EF5"/>
    <w:rsid w:val="008C615C"/>
    <w:rsid w:val="008C620D"/>
    <w:rsid w:val="008C6452"/>
    <w:rsid w:val="008C6853"/>
    <w:rsid w:val="008C68B9"/>
    <w:rsid w:val="008C69DF"/>
    <w:rsid w:val="008C6C6A"/>
    <w:rsid w:val="008C7834"/>
    <w:rsid w:val="008D0699"/>
    <w:rsid w:val="008D08ED"/>
    <w:rsid w:val="008D0A3E"/>
    <w:rsid w:val="008D1117"/>
    <w:rsid w:val="008D193D"/>
    <w:rsid w:val="008D2535"/>
    <w:rsid w:val="008D3871"/>
    <w:rsid w:val="008D3970"/>
    <w:rsid w:val="008D42EB"/>
    <w:rsid w:val="008D4300"/>
    <w:rsid w:val="008D4715"/>
    <w:rsid w:val="008D4AF0"/>
    <w:rsid w:val="008D4F56"/>
    <w:rsid w:val="008D55C2"/>
    <w:rsid w:val="008D64E7"/>
    <w:rsid w:val="008D6C1F"/>
    <w:rsid w:val="008D6F64"/>
    <w:rsid w:val="008D72CF"/>
    <w:rsid w:val="008D75C8"/>
    <w:rsid w:val="008D768C"/>
    <w:rsid w:val="008D79E8"/>
    <w:rsid w:val="008E05CB"/>
    <w:rsid w:val="008E0CB7"/>
    <w:rsid w:val="008E17DE"/>
    <w:rsid w:val="008E1C2F"/>
    <w:rsid w:val="008E219F"/>
    <w:rsid w:val="008E2405"/>
    <w:rsid w:val="008E30A1"/>
    <w:rsid w:val="008E32F3"/>
    <w:rsid w:val="008E3E5C"/>
    <w:rsid w:val="008E3FA0"/>
    <w:rsid w:val="008E5AE0"/>
    <w:rsid w:val="008E5C33"/>
    <w:rsid w:val="008E5D54"/>
    <w:rsid w:val="008E5E82"/>
    <w:rsid w:val="008E6377"/>
    <w:rsid w:val="008E6987"/>
    <w:rsid w:val="008E732D"/>
    <w:rsid w:val="008E7633"/>
    <w:rsid w:val="008E7B38"/>
    <w:rsid w:val="008F07B4"/>
    <w:rsid w:val="008F0853"/>
    <w:rsid w:val="008F0DD9"/>
    <w:rsid w:val="008F110A"/>
    <w:rsid w:val="008F17AD"/>
    <w:rsid w:val="008F1D3A"/>
    <w:rsid w:val="008F2074"/>
    <w:rsid w:val="008F2927"/>
    <w:rsid w:val="008F2E34"/>
    <w:rsid w:val="008F32BA"/>
    <w:rsid w:val="008F3A95"/>
    <w:rsid w:val="008F3ADF"/>
    <w:rsid w:val="008F40A8"/>
    <w:rsid w:val="008F4864"/>
    <w:rsid w:val="008F4EE6"/>
    <w:rsid w:val="008F5578"/>
    <w:rsid w:val="008F55AD"/>
    <w:rsid w:val="008F56D4"/>
    <w:rsid w:val="008F77AE"/>
    <w:rsid w:val="008F79E3"/>
    <w:rsid w:val="008F7AC8"/>
    <w:rsid w:val="008F7C42"/>
    <w:rsid w:val="00900186"/>
    <w:rsid w:val="00900189"/>
    <w:rsid w:val="00900472"/>
    <w:rsid w:val="009021E0"/>
    <w:rsid w:val="009022EF"/>
    <w:rsid w:val="009024A4"/>
    <w:rsid w:val="00902B19"/>
    <w:rsid w:val="00902D42"/>
    <w:rsid w:val="009038AB"/>
    <w:rsid w:val="00904034"/>
    <w:rsid w:val="009049AA"/>
    <w:rsid w:val="009056B0"/>
    <w:rsid w:val="00905B23"/>
    <w:rsid w:val="00905BB7"/>
    <w:rsid w:val="009062EB"/>
    <w:rsid w:val="009063E2"/>
    <w:rsid w:val="009067F9"/>
    <w:rsid w:val="00906AAC"/>
    <w:rsid w:val="00906F76"/>
    <w:rsid w:val="009070F0"/>
    <w:rsid w:val="00907ED3"/>
    <w:rsid w:val="00910351"/>
    <w:rsid w:val="0091054C"/>
    <w:rsid w:val="00910BBD"/>
    <w:rsid w:val="00911325"/>
    <w:rsid w:val="00911393"/>
    <w:rsid w:val="00911476"/>
    <w:rsid w:val="00911CC4"/>
    <w:rsid w:val="00912225"/>
    <w:rsid w:val="009124D2"/>
    <w:rsid w:val="00912786"/>
    <w:rsid w:val="00912886"/>
    <w:rsid w:val="00912DFF"/>
    <w:rsid w:val="00912EAB"/>
    <w:rsid w:val="0091320C"/>
    <w:rsid w:val="00914276"/>
    <w:rsid w:val="009143DF"/>
    <w:rsid w:val="0091467B"/>
    <w:rsid w:val="00914840"/>
    <w:rsid w:val="009148ED"/>
    <w:rsid w:val="00914912"/>
    <w:rsid w:val="0091491E"/>
    <w:rsid w:val="00914ACE"/>
    <w:rsid w:val="00914FFA"/>
    <w:rsid w:val="009158FA"/>
    <w:rsid w:val="0091596C"/>
    <w:rsid w:val="0091602C"/>
    <w:rsid w:val="00916128"/>
    <w:rsid w:val="009163C5"/>
    <w:rsid w:val="00916530"/>
    <w:rsid w:val="00916580"/>
    <w:rsid w:val="00916BC2"/>
    <w:rsid w:val="00916C5C"/>
    <w:rsid w:val="00920108"/>
    <w:rsid w:val="00920949"/>
    <w:rsid w:val="00920A42"/>
    <w:rsid w:val="00920D83"/>
    <w:rsid w:val="00920E4C"/>
    <w:rsid w:val="00921551"/>
    <w:rsid w:val="00921DA3"/>
    <w:rsid w:val="00922D20"/>
    <w:rsid w:val="00922FF4"/>
    <w:rsid w:val="0092331B"/>
    <w:rsid w:val="00923472"/>
    <w:rsid w:val="00923DDD"/>
    <w:rsid w:val="00924522"/>
    <w:rsid w:val="00924B5D"/>
    <w:rsid w:val="00925094"/>
    <w:rsid w:val="00925557"/>
    <w:rsid w:val="00926031"/>
    <w:rsid w:val="00926117"/>
    <w:rsid w:val="00926300"/>
    <w:rsid w:val="00926410"/>
    <w:rsid w:val="00926525"/>
    <w:rsid w:val="00926C38"/>
    <w:rsid w:val="00926D46"/>
    <w:rsid w:val="00926D97"/>
    <w:rsid w:val="00930E36"/>
    <w:rsid w:val="0093179B"/>
    <w:rsid w:val="00931E5C"/>
    <w:rsid w:val="009324B6"/>
    <w:rsid w:val="00932D46"/>
    <w:rsid w:val="00932E39"/>
    <w:rsid w:val="009335B4"/>
    <w:rsid w:val="00933DF3"/>
    <w:rsid w:val="00934351"/>
    <w:rsid w:val="00934EA4"/>
    <w:rsid w:val="00934F8F"/>
    <w:rsid w:val="009350C1"/>
    <w:rsid w:val="0093518C"/>
    <w:rsid w:val="00935897"/>
    <w:rsid w:val="00935A74"/>
    <w:rsid w:val="0093659E"/>
    <w:rsid w:val="009372D7"/>
    <w:rsid w:val="00937559"/>
    <w:rsid w:val="0093766E"/>
    <w:rsid w:val="00937AC3"/>
    <w:rsid w:val="00937B3D"/>
    <w:rsid w:val="009400FC"/>
    <w:rsid w:val="009404D4"/>
    <w:rsid w:val="009409DF"/>
    <w:rsid w:val="00940FB2"/>
    <w:rsid w:val="0094157C"/>
    <w:rsid w:val="00941766"/>
    <w:rsid w:val="009417E1"/>
    <w:rsid w:val="009417E2"/>
    <w:rsid w:val="00942231"/>
    <w:rsid w:val="009426E0"/>
    <w:rsid w:val="00942F30"/>
    <w:rsid w:val="009433CE"/>
    <w:rsid w:val="00944055"/>
    <w:rsid w:val="00944694"/>
    <w:rsid w:val="0094471B"/>
    <w:rsid w:val="009454A6"/>
    <w:rsid w:val="00947D39"/>
    <w:rsid w:val="00950226"/>
    <w:rsid w:val="009502A5"/>
    <w:rsid w:val="00950467"/>
    <w:rsid w:val="00950477"/>
    <w:rsid w:val="009504F0"/>
    <w:rsid w:val="0095050E"/>
    <w:rsid w:val="00950761"/>
    <w:rsid w:val="00950976"/>
    <w:rsid w:val="009515F9"/>
    <w:rsid w:val="00951C15"/>
    <w:rsid w:val="00952067"/>
    <w:rsid w:val="009538AF"/>
    <w:rsid w:val="00953969"/>
    <w:rsid w:val="009539CE"/>
    <w:rsid w:val="0095418A"/>
    <w:rsid w:val="009549B7"/>
    <w:rsid w:val="0095516F"/>
    <w:rsid w:val="00955985"/>
    <w:rsid w:val="009565B3"/>
    <w:rsid w:val="0095688E"/>
    <w:rsid w:val="00957375"/>
    <w:rsid w:val="009575A8"/>
    <w:rsid w:val="00957C5F"/>
    <w:rsid w:val="00957DA2"/>
    <w:rsid w:val="00957E6F"/>
    <w:rsid w:val="00957EC6"/>
    <w:rsid w:val="00957ECC"/>
    <w:rsid w:val="00960D5C"/>
    <w:rsid w:val="00961237"/>
    <w:rsid w:val="0096187A"/>
    <w:rsid w:val="00961A02"/>
    <w:rsid w:val="00961B1F"/>
    <w:rsid w:val="00961C92"/>
    <w:rsid w:val="00961EFC"/>
    <w:rsid w:val="00961F0C"/>
    <w:rsid w:val="009620E0"/>
    <w:rsid w:val="009623A2"/>
    <w:rsid w:val="00962571"/>
    <w:rsid w:val="009626B8"/>
    <w:rsid w:val="00962DED"/>
    <w:rsid w:val="00963EE7"/>
    <w:rsid w:val="009640B7"/>
    <w:rsid w:val="009646D6"/>
    <w:rsid w:val="009647CD"/>
    <w:rsid w:val="009650E5"/>
    <w:rsid w:val="009656E3"/>
    <w:rsid w:val="009658A9"/>
    <w:rsid w:val="00965E7D"/>
    <w:rsid w:val="00965E88"/>
    <w:rsid w:val="00966085"/>
    <w:rsid w:val="00966D0B"/>
    <w:rsid w:val="009671C3"/>
    <w:rsid w:val="00967790"/>
    <w:rsid w:val="00967A23"/>
    <w:rsid w:val="00967BC5"/>
    <w:rsid w:val="00967E8E"/>
    <w:rsid w:val="00970890"/>
    <w:rsid w:val="00970CC2"/>
    <w:rsid w:val="009718C6"/>
    <w:rsid w:val="00971CC1"/>
    <w:rsid w:val="00972640"/>
    <w:rsid w:val="0097272A"/>
    <w:rsid w:val="00972753"/>
    <w:rsid w:val="009729A3"/>
    <w:rsid w:val="00972E7C"/>
    <w:rsid w:val="00972F0E"/>
    <w:rsid w:val="0097310C"/>
    <w:rsid w:val="0097377B"/>
    <w:rsid w:val="00973EB9"/>
    <w:rsid w:val="00973F37"/>
    <w:rsid w:val="009740AA"/>
    <w:rsid w:val="009741C9"/>
    <w:rsid w:val="00974278"/>
    <w:rsid w:val="0097438D"/>
    <w:rsid w:val="00974469"/>
    <w:rsid w:val="00974AFB"/>
    <w:rsid w:val="00974E27"/>
    <w:rsid w:val="0097524F"/>
    <w:rsid w:val="00975BDC"/>
    <w:rsid w:val="00975C5B"/>
    <w:rsid w:val="00975F73"/>
    <w:rsid w:val="009767DA"/>
    <w:rsid w:val="00980022"/>
    <w:rsid w:val="0098089B"/>
    <w:rsid w:val="0098095F"/>
    <w:rsid w:val="00980E72"/>
    <w:rsid w:val="00980F15"/>
    <w:rsid w:val="009813C0"/>
    <w:rsid w:val="00981671"/>
    <w:rsid w:val="00981894"/>
    <w:rsid w:val="009820BA"/>
    <w:rsid w:val="00982443"/>
    <w:rsid w:val="00982CB2"/>
    <w:rsid w:val="00982E17"/>
    <w:rsid w:val="00982EF6"/>
    <w:rsid w:val="0098324F"/>
    <w:rsid w:val="00985635"/>
    <w:rsid w:val="00985B77"/>
    <w:rsid w:val="0098642C"/>
    <w:rsid w:val="00986ADB"/>
    <w:rsid w:val="00987B01"/>
    <w:rsid w:val="009902DD"/>
    <w:rsid w:val="00990554"/>
    <w:rsid w:val="0099081F"/>
    <w:rsid w:val="00991742"/>
    <w:rsid w:val="00991B84"/>
    <w:rsid w:val="00991DA5"/>
    <w:rsid w:val="009925DF"/>
    <w:rsid w:val="00992809"/>
    <w:rsid w:val="009939BF"/>
    <w:rsid w:val="00995039"/>
    <w:rsid w:val="00995236"/>
    <w:rsid w:val="009953D2"/>
    <w:rsid w:val="009953EE"/>
    <w:rsid w:val="00995C59"/>
    <w:rsid w:val="00995E11"/>
    <w:rsid w:val="00996160"/>
    <w:rsid w:val="00996AD9"/>
    <w:rsid w:val="009970D4"/>
    <w:rsid w:val="00997E0B"/>
    <w:rsid w:val="009A0487"/>
    <w:rsid w:val="009A05E8"/>
    <w:rsid w:val="009A0D87"/>
    <w:rsid w:val="009A1A2C"/>
    <w:rsid w:val="009A1BEE"/>
    <w:rsid w:val="009A1E58"/>
    <w:rsid w:val="009A21C3"/>
    <w:rsid w:val="009A2592"/>
    <w:rsid w:val="009A2A0C"/>
    <w:rsid w:val="009A338A"/>
    <w:rsid w:val="009A37FC"/>
    <w:rsid w:val="009A3CA4"/>
    <w:rsid w:val="009A3F3A"/>
    <w:rsid w:val="009A3F83"/>
    <w:rsid w:val="009A42BE"/>
    <w:rsid w:val="009A4586"/>
    <w:rsid w:val="009A4AB0"/>
    <w:rsid w:val="009A4DAA"/>
    <w:rsid w:val="009A4FF6"/>
    <w:rsid w:val="009A5108"/>
    <w:rsid w:val="009A6720"/>
    <w:rsid w:val="009A68CC"/>
    <w:rsid w:val="009A6BF9"/>
    <w:rsid w:val="009A6E98"/>
    <w:rsid w:val="009A7227"/>
    <w:rsid w:val="009A7260"/>
    <w:rsid w:val="009A73AD"/>
    <w:rsid w:val="009A7A1F"/>
    <w:rsid w:val="009B01F3"/>
    <w:rsid w:val="009B058F"/>
    <w:rsid w:val="009B070A"/>
    <w:rsid w:val="009B081C"/>
    <w:rsid w:val="009B0EEC"/>
    <w:rsid w:val="009B0EED"/>
    <w:rsid w:val="009B0FA5"/>
    <w:rsid w:val="009B0FAC"/>
    <w:rsid w:val="009B20B4"/>
    <w:rsid w:val="009B2237"/>
    <w:rsid w:val="009B224E"/>
    <w:rsid w:val="009B244F"/>
    <w:rsid w:val="009B294E"/>
    <w:rsid w:val="009B2DCF"/>
    <w:rsid w:val="009B2F5A"/>
    <w:rsid w:val="009B301D"/>
    <w:rsid w:val="009B31F3"/>
    <w:rsid w:val="009B3684"/>
    <w:rsid w:val="009B4D68"/>
    <w:rsid w:val="009B53D5"/>
    <w:rsid w:val="009B589C"/>
    <w:rsid w:val="009B5E9D"/>
    <w:rsid w:val="009B621F"/>
    <w:rsid w:val="009B64FA"/>
    <w:rsid w:val="009B6F4C"/>
    <w:rsid w:val="009B7BFE"/>
    <w:rsid w:val="009B7DFB"/>
    <w:rsid w:val="009C0503"/>
    <w:rsid w:val="009C09C8"/>
    <w:rsid w:val="009C0C7F"/>
    <w:rsid w:val="009C1578"/>
    <w:rsid w:val="009C2869"/>
    <w:rsid w:val="009C292C"/>
    <w:rsid w:val="009C2B99"/>
    <w:rsid w:val="009C2B9A"/>
    <w:rsid w:val="009C3087"/>
    <w:rsid w:val="009C34D7"/>
    <w:rsid w:val="009C402A"/>
    <w:rsid w:val="009C406A"/>
    <w:rsid w:val="009C549C"/>
    <w:rsid w:val="009C5A98"/>
    <w:rsid w:val="009C5AB4"/>
    <w:rsid w:val="009C5D79"/>
    <w:rsid w:val="009C6986"/>
    <w:rsid w:val="009C6D1C"/>
    <w:rsid w:val="009C7469"/>
    <w:rsid w:val="009C76F9"/>
    <w:rsid w:val="009C7E88"/>
    <w:rsid w:val="009D0502"/>
    <w:rsid w:val="009D0712"/>
    <w:rsid w:val="009D0835"/>
    <w:rsid w:val="009D0D95"/>
    <w:rsid w:val="009D1E77"/>
    <w:rsid w:val="009D1FFB"/>
    <w:rsid w:val="009D24E0"/>
    <w:rsid w:val="009D3279"/>
    <w:rsid w:val="009D354D"/>
    <w:rsid w:val="009D4BC6"/>
    <w:rsid w:val="009D52B1"/>
    <w:rsid w:val="009D552F"/>
    <w:rsid w:val="009D59F8"/>
    <w:rsid w:val="009D5DAC"/>
    <w:rsid w:val="009D6029"/>
    <w:rsid w:val="009D6031"/>
    <w:rsid w:val="009D7164"/>
    <w:rsid w:val="009D7176"/>
    <w:rsid w:val="009D724B"/>
    <w:rsid w:val="009D73B9"/>
    <w:rsid w:val="009D76E7"/>
    <w:rsid w:val="009D7DCA"/>
    <w:rsid w:val="009E044F"/>
    <w:rsid w:val="009E0D17"/>
    <w:rsid w:val="009E0FA4"/>
    <w:rsid w:val="009E1110"/>
    <w:rsid w:val="009E149B"/>
    <w:rsid w:val="009E21B1"/>
    <w:rsid w:val="009E266C"/>
    <w:rsid w:val="009E27F8"/>
    <w:rsid w:val="009E3257"/>
    <w:rsid w:val="009E3920"/>
    <w:rsid w:val="009E3943"/>
    <w:rsid w:val="009E3B71"/>
    <w:rsid w:val="009E3CD8"/>
    <w:rsid w:val="009E4DB5"/>
    <w:rsid w:val="009E53AF"/>
    <w:rsid w:val="009E5CA4"/>
    <w:rsid w:val="009E62CA"/>
    <w:rsid w:val="009E662F"/>
    <w:rsid w:val="009E6FE6"/>
    <w:rsid w:val="009E7646"/>
    <w:rsid w:val="009E7873"/>
    <w:rsid w:val="009E7A94"/>
    <w:rsid w:val="009F0315"/>
    <w:rsid w:val="009F0A62"/>
    <w:rsid w:val="009F0AD6"/>
    <w:rsid w:val="009F0DEB"/>
    <w:rsid w:val="009F18DE"/>
    <w:rsid w:val="009F1D11"/>
    <w:rsid w:val="009F23E7"/>
    <w:rsid w:val="009F25E6"/>
    <w:rsid w:val="009F2708"/>
    <w:rsid w:val="009F2AAC"/>
    <w:rsid w:val="009F2CE7"/>
    <w:rsid w:val="009F2EB0"/>
    <w:rsid w:val="009F2FCD"/>
    <w:rsid w:val="009F3418"/>
    <w:rsid w:val="009F3861"/>
    <w:rsid w:val="009F3A23"/>
    <w:rsid w:val="009F3D45"/>
    <w:rsid w:val="009F407F"/>
    <w:rsid w:val="009F412F"/>
    <w:rsid w:val="009F4671"/>
    <w:rsid w:val="009F531B"/>
    <w:rsid w:val="009F5924"/>
    <w:rsid w:val="009F5B20"/>
    <w:rsid w:val="009F5E3E"/>
    <w:rsid w:val="009F5F8C"/>
    <w:rsid w:val="009F6163"/>
    <w:rsid w:val="009F76C4"/>
    <w:rsid w:val="00A00AE4"/>
    <w:rsid w:val="00A00DF3"/>
    <w:rsid w:val="00A0141D"/>
    <w:rsid w:val="00A01611"/>
    <w:rsid w:val="00A01C56"/>
    <w:rsid w:val="00A02560"/>
    <w:rsid w:val="00A02818"/>
    <w:rsid w:val="00A02D85"/>
    <w:rsid w:val="00A02F1A"/>
    <w:rsid w:val="00A03F7C"/>
    <w:rsid w:val="00A0522D"/>
    <w:rsid w:val="00A0549B"/>
    <w:rsid w:val="00A06215"/>
    <w:rsid w:val="00A06496"/>
    <w:rsid w:val="00A06AEE"/>
    <w:rsid w:val="00A06C7F"/>
    <w:rsid w:val="00A0737C"/>
    <w:rsid w:val="00A073F7"/>
    <w:rsid w:val="00A0747D"/>
    <w:rsid w:val="00A1061B"/>
    <w:rsid w:val="00A109E3"/>
    <w:rsid w:val="00A1119B"/>
    <w:rsid w:val="00A111F3"/>
    <w:rsid w:val="00A11753"/>
    <w:rsid w:val="00A1176E"/>
    <w:rsid w:val="00A11A0E"/>
    <w:rsid w:val="00A11D6E"/>
    <w:rsid w:val="00A11EF6"/>
    <w:rsid w:val="00A12624"/>
    <w:rsid w:val="00A1278F"/>
    <w:rsid w:val="00A1306E"/>
    <w:rsid w:val="00A13187"/>
    <w:rsid w:val="00A13264"/>
    <w:rsid w:val="00A141FA"/>
    <w:rsid w:val="00A14FC4"/>
    <w:rsid w:val="00A15413"/>
    <w:rsid w:val="00A15B80"/>
    <w:rsid w:val="00A1629A"/>
    <w:rsid w:val="00A16996"/>
    <w:rsid w:val="00A17439"/>
    <w:rsid w:val="00A17D7A"/>
    <w:rsid w:val="00A201B4"/>
    <w:rsid w:val="00A20970"/>
    <w:rsid w:val="00A2145F"/>
    <w:rsid w:val="00A214E0"/>
    <w:rsid w:val="00A21A34"/>
    <w:rsid w:val="00A2233D"/>
    <w:rsid w:val="00A22522"/>
    <w:rsid w:val="00A234E4"/>
    <w:rsid w:val="00A23509"/>
    <w:rsid w:val="00A23DA5"/>
    <w:rsid w:val="00A23FF4"/>
    <w:rsid w:val="00A242D9"/>
    <w:rsid w:val="00A24396"/>
    <w:rsid w:val="00A245D4"/>
    <w:rsid w:val="00A24977"/>
    <w:rsid w:val="00A258AA"/>
    <w:rsid w:val="00A25A46"/>
    <w:rsid w:val="00A25C01"/>
    <w:rsid w:val="00A260BC"/>
    <w:rsid w:val="00A263DF"/>
    <w:rsid w:val="00A2750F"/>
    <w:rsid w:val="00A275C9"/>
    <w:rsid w:val="00A27629"/>
    <w:rsid w:val="00A309DF"/>
    <w:rsid w:val="00A30DDD"/>
    <w:rsid w:val="00A31A44"/>
    <w:rsid w:val="00A320AD"/>
    <w:rsid w:val="00A32140"/>
    <w:rsid w:val="00A3239D"/>
    <w:rsid w:val="00A32470"/>
    <w:rsid w:val="00A32F31"/>
    <w:rsid w:val="00A33449"/>
    <w:rsid w:val="00A335CD"/>
    <w:rsid w:val="00A337B0"/>
    <w:rsid w:val="00A34599"/>
    <w:rsid w:val="00A34CE7"/>
    <w:rsid w:val="00A350E1"/>
    <w:rsid w:val="00A3529E"/>
    <w:rsid w:val="00A35573"/>
    <w:rsid w:val="00A35BAB"/>
    <w:rsid w:val="00A360D3"/>
    <w:rsid w:val="00A36C5B"/>
    <w:rsid w:val="00A37003"/>
    <w:rsid w:val="00A3722C"/>
    <w:rsid w:val="00A37C63"/>
    <w:rsid w:val="00A37D13"/>
    <w:rsid w:val="00A37DA4"/>
    <w:rsid w:val="00A37F00"/>
    <w:rsid w:val="00A40CBE"/>
    <w:rsid w:val="00A40CCD"/>
    <w:rsid w:val="00A412E7"/>
    <w:rsid w:val="00A41A4D"/>
    <w:rsid w:val="00A41DDF"/>
    <w:rsid w:val="00A429C0"/>
    <w:rsid w:val="00A42DEC"/>
    <w:rsid w:val="00A43229"/>
    <w:rsid w:val="00A4327B"/>
    <w:rsid w:val="00A436ED"/>
    <w:rsid w:val="00A4372E"/>
    <w:rsid w:val="00A43BD1"/>
    <w:rsid w:val="00A43F19"/>
    <w:rsid w:val="00A44A55"/>
    <w:rsid w:val="00A44FDD"/>
    <w:rsid w:val="00A45512"/>
    <w:rsid w:val="00A45D18"/>
    <w:rsid w:val="00A45EF6"/>
    <w:rsid w:val="00A45F32"/>
    <w:rsid w:val="00A46527"/>
    <w:rsid w:val="00A46D0E"/>
    <w:rsid w:val="00A46E51"/>
    <w:rsid w:val="00A47C07"/>
    <w:rsid w:val="00A47EBB"/>
    <w:rsid w:val="00A51057"/>
    <w:rsid w:val="00A511D4"/>
    <w:rsid w:val="00A51526"/>
    <w:rsid w:val="00A5174D"/>
    <w:rsid w:val="00A524C3"/>
    <w:rsid w:val="00A53627"/>
    <w:rsid w:val="00A53E6A"/>
    <w:rsid w:val="00A54008"/>
    <w:rsid w:val="00A54BD3"/>
    <w:rsid w:val="00A552FC"/>
    <w:rsid w:val="00A55EA3"/>
    <w:rsid w:val="00A5643F"/>
    <w:rsid w:val="00A568B0"/>
    <w:rsid w:val="00A56DFD"/>
    <w:rsid w:val="00A572C5"/>
    <w:rsid w:val="00A57579"/>
    <w:rsid w:val="00A578BE"/>
    <w:rsid w:val="00A57E26"/>
    <w:rsid w:val="00A57EFF"/>
    <w:rsid w:val="00A60342"/>
    <w:rsid w:val="00A611D0"/>
    <w:rsid w:val="00A61546"/>
    <w:rsid w:val="00A61FB1"/>
    <w:rsid w:val="00A6226C"/>
    <w:rsid w:val="00A62282"/>
    <w:rsid w:val="00A625AB"/>
    <w:rsid w:val="00A62CC1"/>
    <w:rsid w:val="00A632D0"/>
    <w:rsid w:val="00A63EC6"/>
    <w:rsid w:val="00A64542"/>
    <w:rsid w:val="00A64743"/>
    <w:rsid w:val="00A65516"/>
    <w:rsid w:val="00A659CC"/>
    <w:rsid w:val="00A66065"/>
    <w:rsid w:val="00A6654B"/>
    <w:rsid w:val="00A66C5A"/>
    <w:rsid w:val="00A66FBE"/>
    <w:rsid w:val="00A6F115"/>
    <w:rsid w:val="00A7187E"/>
    <w:rsid w:val="00A71AA4"/>
    <w:rsid w:val="00A71C74"/>
    <w:rsid w:val="00A7257B"/>
    <w:rsid w:val="00A725CE"/>
    <w:rsid w:val="00A72698"/>
    <w:rsid w:val="00A7312B"/>
    <w:rsid w:val="00A73521"/>
    <w:rsid w:val="00A739F1"/>
    <w:rsid w:val="00A73A83"/>
    <w:rsid w:val="00A7404E"/>
    <w:rsid w:val="00A74B64"/>
    <w:rsid w:val="00A74C40"/>
    <w:rsid w:val="00A7524E"/>
    <w:rsid w:val="00A757CC"/>
    <w:rsid w:val="00A75904"/>
    <w:rsid w:val="00A75C42"/>
    <w:rsid w:val="00A765B6"/>
    <w:rsid w:val="00A766A7"/>
    <w:rsid w:val="00A76985"/>
    <w:rsid w:val="00A77300"/>
    <w:rsid w:val="00A800B9"/>
    <w:rsid w:val="00A803ED"/>
    <w:rsid w:val="00A80490"/>
    <w:rsid w:val="00A80916"/>
    <w:rsid w:val="00A8124C"/>
    <w:rsid w:val="00A81724"/>
    <w:rsid w:val="00A820E5"/>
    <w:rsid w:val="00A82689"/>
    <w:rsid w:val="00A828A9"/>
    <w:rsid w:val="00A836AB"/>
    <w:rsid w:val="00A83972"/>
    <w:rsid w:val="00A839A3"/>
    <w:rsid w:val="00A83C12"/>
    <w:rsid w:val="00A8455E"/>
    <w:rsid w:val="00A8561F"/>
    <w:rsid w:val="00A85E83"/>
    <w:rsid w:val="00A861EA"/>
    <w:rsid w:val="00A86A3F"/>
    <w:rsid w:val="00A86DAC"/>
    <w:rsid w:val="00A86F5E"/>
    <w:rsid w:val="00A87610"/>
    <w:rsid w:val="00A901BA"/>
    <w:rsid w:val="00A90298"/>
    <w:rsid w:val="00A90356"/>
    <w:rsid w:val="00A90E22"/>
    <w:rsid w:val="00A91279"/>
    <w:rsid w:val="00A912A2"/>
    <w:rsid w:val="00A91799"/>
    <w:rsid w:val="00A91BF7"/>
    <w:rsid w:val="00A91E10"/>
    <w:rsid w:val="00A92242"/>
    <w:rsid w:val="00A926E5"/>
    <w:rsid w:val="00A936B0"/>
    <w:rsid w:val="00A938A0"/>
    <w:rsid w:val="00A93FEA"/>
    <w:rsid w:val="00A94B26"/>
    <w:rsid w:val="00A94BAB"/>
    <w:rsid w:val="00A952E2"/>
    <w:rsid w:val="00A95330"/>
    <w:rsid w:val="00A95DF4"/>
    <w:rsid w:val="00A96841"/>
    <w:rsid w:val="00A96A55"/>
    <w:rsid w:val="00A96FFA"/>
    <w:rsid w:val="00A9740F"/>
    <w:rsid w:val="00A97B41"/>
    <w:rsid w:val="00AA029F"/>
    <w:rsid w:val="00AA0661"/>
    <w:rsid w:val="00AA079A"/>
    <w:rsid w:val="00AA089C"/>
    <w:rsid w:val="00AA0B15"/>
    <w:rsid w:val="00AA1A69"/>
    <w:rsid w:val="00AA273E"/>
    <w:rsid w:val="00AA29A9"/>
    <w:rsid w:val="00AA2AE4"/>
    <w:rsid w:val="00AA3580"/>
    <w:rsid w:val="00AA35EC"/>
    <w:rsid w:val="00AA3CA4"/>
    <w:rsid w:val="00AA3DE9"/>
    <w:rsid w:val="00AA402B"/>
    <w:rsid w:val="00AA4113"/>
    <w:rsid w:val="00AA5E7D"/>
    <w:rsid w:val="00AA6225"/>
    <w:rsid w:val="00AA6F73"/>
    <w:rsid w:val="00AA7EF5"/>
    <w:rsid w:val="00AB023D"/>
    <w:rsid w:val="00AB08B7"/>
    <w:rsid w:val="00AB0F4D"/>
    <w:rsid w:val="00AB1012"/>
    <w:rsid w:val="00AB1578"/>
    <w:rsid w:val="00AB2062"/>
    <w:rsid w:val="00AB237E"/>
    <w:rsid w:val="00AB2DDD"/>
    <w:rsid w:val="00AB2DE3"/>
    <w:rsid w:val="00AB2E62"/>
    <w:rsid w:val="00AB2E71"/>
    <w:rsid w:val="00AB374E"/>
    <w:rsid w:val="00AB37FD"/>
    <w:rsid w:val="00AB3875"/>
    <w:rsid w:val="00AB3F10"/>
    <w:rsid w:val="00AB424B"/>
    <w:rsid w:val="00AB466D"/>
    <w:rsid w:val="00AB5557"/>
    <w:rsid w:val="00AB5642"/>
    <w:rsid w:val="00AB5DF4"/>
    <w:rsid w:val="00AB6286"/>
    <w:rsid w:val="00AB65B7"/>
    <w:rsid w:val="00AB740F"/>
    <w:rsid w:val="00AB79A0"/>
    <w:rsid w:val="00AB7AC0"/>
    <w:rsid w:val="00AC12EB"/>
    <w:rsid w:val="00AC214F"/>
    <w:rsid w:val="00AC2E71"/>
    <w:rsid w:val="00AC2F80"/>
    <w:rsid w:val="00AC325D"/>
    <w:rsid w:val="00AC35D4"/>
    <w:rsid w:val="00AC3ADB"/>
    <w:rsid w:val="00AC3C7B"/>
    <w:rsid w:val="00AC48C2"/>
    <w:rsid w:val="00AC4B0D"/>
    <w:rsid w:val="00AC4B76"/>
    <w:rsid w:val="00AC4CF4"/>
    <w:rsid w:val="00AC4E16"/>
    <w:rsid w:val="00AC55D3"/>
    <w:rsid w:val="00AC5788"/>
    <w:rsid w:val="00AC57F2"/>
    <w:rsid w:val="00AC5865"/>
    <w:rsid w:val="00AC6909"/>
    <w:rsid w:val="00AC6D26"/>
    <w:rsid w:val="00AC7654"/>
    <w:rsid w:val="00AC796C"/>
    <w:rsid w:val="00AD00F6"/>
    <w:rsid w:val="00AD0184"/>
    <w:rsid w:val="00AD0AB2"/>
    <w:rsid w:val="00AD0D8C"/>
    <w:rsid w:val="00AD1170"/>
    <w:rsid w:val="00AD19BB"/>
    <w:rsid w:val="00AD25A6"/>
    <w:rsid w:val="00AD2E85"/>
    <w:rsid w:val="00AD3261"/>
    <w:rsid w:val="00AD3BE4"/>
    <w:rsid w:val="00AD43C9"/>
    <w:rsid w:val="00AD49E0"/>
    <w:rsid w:val="00AD4A1C"/>
    <w:rsid w:val="00AD4D5F"/>
    <w:rsid w:val="00AD56DC"/>
    <w:rsid w:val="00AD59E9"/>
    <w:rsid w:val="00AD5FDD"/>
    <w:rsid w:val="00AD713B"/>
    <w:rsid w:val="00AD7210"/>
    <w:rsid w:val="00AD795D"/>
    <w:rsid w:val="00AE0043"/>
    <w:rsid w:val="00AE077C"/>
    <w:rsid w:val="00AE0C38"/>
    <w:rsid w:val="00AE1B1B"/>
    <w:rsid w:val="00AE244B"/>
    <w:rsid w:val="00AE261F"/>
    <w:rsid w:val="00AE357F"/>
    <w:rsid w:val="00AE3A3B"/>
    <w:rsid w:val="00AE433A"/>
    <w:rsid w:val="00AE53B3"/>
    <w:rsid w:val="00AE5945"/>
    <w:rsid w:val="00AE5BE1"/>
    <w:rsid w:val="00AE6097"/>
    <w:rsid w:val="00AE63E4"/>
    <w:rsid w:val="00AE68F2"/>
    <w:rsid w:val="00AE73D1"/>
    <w:rsid w:val="00AE7C87"/>
    <w:rsid w:val="00AF0D15"/>
    <w:rsid w:val="00AF1206"/>
    <w:rsid w:val="00AF1324"/>
    <w:rsid w:val="00AF150B"/>
    <w:rsid w:val="00AF172F"/>
    <w:rsid w:val="00AF17FB"/>
    <w:rsid w:val="00AF23D1"/>
    <w:rsid w:val="00AF29DD"/>
    <w:rsid w:val="00AF29E7"/>
    <w:rsid w:val="00AF2C07"/>
    <w:rsid w:val="00AF2D58"/>
    <w:rsid w:val="00AF30D8"/>
    <w:rsid w:val="00AF30EE"/>
    <w:rsid w:val="00AF3417"/>
    <w:rsid w:val="00AF350F"/>
    <w:rsid w:val="00AF3751"/>
    <w:rsid w:val="00AF4289"/>
    <w:rsid w:val="00AF468C"/>
    <w:rsid w:val="00AF4DBC"/>
    <w:rsid w:val="00AF563B"/>
    <w:rsid w:val="00AF5BA0"/>
    <w:rsid w:val="00AF5F88"/>
    <w:rsid w:val="00AF6119"/>
    <w:rsid w:val="00AF66CE"/>
    <w:rsid w:val="00AF68D0"/>
    <w:rsid w:val="00AF6BB1"/>
    <w:rsid w:val="00B0072B"/>
    <w:rsid w:val="00B011B6"/>
    <w:rsid w:val="00B012E2"/>
    <w:rsid w:val="00B01406"/>
    <w:rsid w:val="00B014C2"/>
    <w:rsid w:val="00B02E8C"/>
    <w:rsid w:val="00B03987"/>
    <w:rsid w:val="00B03D09"/>
    <w:rsid w:val="00B040E5"/>
    <w:rsid w:val="00B04B42"/>
    <w:rsid w:val="00B053AB"/>
    <w:rsid w:val="00B0580B"/>
    <w:rsid w:val="00B05FB0"/>
    <w:rsid w:val="00B065B8"/>
    <w:rsid w:val="00B073C9"/>
    <w:rsid w:val="00B10173"/>
    <w:rsid w:val="00B10CBD"/>
    <w:rsid w:val="00B1141D"/>
    <w:rsid w:val="00B12939"/>
    <w:rsid w:val="00B12B72"/>
    <w:rsid w:val="00B131FF"/>
    <w:rsid w:val="00B135A3"/>
    <w:rsid w:val="00B1368B"/>
    <w:rsid w:val="00B13AFE"/>
    <w:rsid w:val="00B13CB6"/>
    <w:rsid w:val="00B14179"/>
    <w:rsid w:val="00B147EF"/>
    <w:rsid w:val="00B1480F"/>
    <w:rsid w:val="00B150A7"/>
    <w:rsid w:val="00B157FB"/>
    <w:rsid w:val="00B15C7C"/>
    <w:rsid w:val="00B161B6"/>
    <w:rsid w:val="00B1637B"/>
    <w:rsid w:val="00B16A5F"/>
    <w:rsid w:val="00B16FA7"/>
    <w:rsid w:val="00B17764"/>
    <w:rsid w:val="00B17ADA"/>
    <w:rsid w:val="00B17CE2"/>
    <w:rsid w:val="00B2002B"/>
    <w:rsid w:val="00B20272"/>
    <w:rsid w:val="00B2052D"/>
    <w:rsid w:val="00B205DA"/>
    <w:rsid w:val="00B208AB"/>
    <w:rsid w:val="00B20949"/>
    <w:rsid w:val="00B21282"/>
    <w:rsid w:val="00B22A62"/>
    <w:rsid w:val="00B24270"/>
    <w:rsid w:val="00B24550"/>
    <w:rsid w:val="00B246B7"/>
    <w:rsid w:val="00B246E9"/>
    <w:rsid w:val="00B247A4"/>
    <w:rsid w:val="00B248A1"/>
    <w:rsid w:val="00B24A2C"/>
    <w:rsid w:val="00B24EED"/>
    <w:rsid w:val="00B25094"/>
    <w:rsid w:val="00B25631"/>
    <w:rsid w:val="00B257EF"/>
    <w:rsid w:val="00B260C5"/>
    <w:rsid w:val="00B2631F"/>
    <w:rsid w:val="00B26E3A"/>
    <w:rsid w:val="00B26F50"/>
    <w:rsid w:val="00B2702D"/>
    <w:rsid w:val="00B27726"/>
    <w:rsid w:val="00B27E3E"/>
    <w:rsid w:val="00B2C3A9"/>
    <w:rsid w:val="00B30F25"/>
    <w:rsid w:val="00B315AD"/>
    <w:rsid w:val="00B31609"/>
    <w:rsid w:val="00B3182D"/>
    <w:rsid w:val="00B3199F"/>
    <w:rsid w:val="00B31C0E"/>
    <w:rsid w:val="00B31DD6"/>
    <w:rsid w:val="00B31EB3"/>
    <w:rsid w:val="00B32304"/>
    <w:rsid w:val="00B325C9"/>
    <w:rsid w:val="00B32923"/>
    <w:rsid w:val="00B329B1"/>
    <w:rsid w:val="00B32D0A"/>
    <w:rsid w:val="00B33452"/>
    <w:rsid w:val="00B335C8"/>
    <w:rsid w:val="00B33758"/>
    <w:rsid w:val="00B33E20"/>
    <w:rsid w:val="00B33E4E"/>
    <w:rsid w:val="00B33F46"/>
    <w:rsid w:val="00B33F63"/>
    <w:rsid w:val="00B349AF"/>
    <w:rsid w:val="00B34AA2"/>
    <w:rsid w:val="00B3526D"/>
    <w:rsid w:val="00B35558"/>
    <w:rsid w:val="00B3656C"/>
    <w:rsid w:val="00B36A49"/>
    <w:rsid w:val="00B37203"/>
    <w:rsid w:val="00B37558"/>
    <w:rsid w:val="00B37BC3"/>
    <w:rsid w:val="00B4018D"/>
    <w:rsid w:val="00B4116C"/>
    <w:rsid w:val="00B412D1"/>
    <w:rsid w:val="00B414F7"/>
    <w:rsid w:val="00B4222B"/>
    <w:rsid w:val="00B42654"/>
    <w:rsid w:val="00B426AF"/>
    <w:rsid w:val="00B432F7"/>
    <w:rsid w:val="00B439AA"/>
    <w:rsid w:val="00B43FB4"/>
    <w:rsid w:val="00B44394"/>
    <w:rsid w:val="00B449C4"/>
    <w:rsid w:val="00B44C9D"/>
    <w:rsid w:val="00B452D9"/>
    <w:rsid w:val="00B453DA"/>
    <w:rsid w:val="00B505FA"/>
    <w:rsid w:val="00B50813"/>
    <w:rsid w:val="00B50BE4"/>
    <w:rsid w:val="00B50EB7"/>
    <w:rsid w:val="00B512D7"/>
    <w:rsid w:val="00B51723"/>
    <w:rsid w:val="00B51A01"/>
    <w:rsid w:val="00B51AA3"/>
    <w:rsid w:val="00B521CF"/>
    <w:rsid w:val="00B52911"/>
    <w:rsid w:val="00B53227"/>
    <w:rsid w:val="00B533A9"/>
    <w:rsid w:val="00B53454"/>
    <w:rsid w:val="00B53935"/>
    <w:rsid w:val="00B54400"/>
    <w:rsid w:val="00B54796"/>
    <w:rsid w:val="00B550AB"/>
    <w:rsid w:val="00B55399"/>
    <w:rsid w:val="00B55739"/>
    <w:rsid w:val="00B55B38"/>
    <w:rsid w:val="00B55C65"/>
    <w:rsid w:val="00B56F51"/>
    <w:rsid w:val="00B57BE1"/>
    <w:rsid w:val="00B57CE7"/>
    <w:rsid w:val="00B606EE"/>
    <w:rsid w:val="00B60D2A"/>
    <w:rsid w:val="00B6113B"/>
    <w:rsid w:val="00B61BCD"/>
    <w:rsid w:val="00B61F2B"/>
    <w:rsid w:val="00B6240B"/>
    <w:rsid w:val="00B624CF"/>
    <w:rsid w:val="00B6402B"/>
    <w:rsid w:val="00B641F0"/>
    <w:rsid w:val="00B645A1"/>
    <w:rsid w:val="00B646F8"/>
    <w:rsid w:val="00B64B50"/>
    <w:rsid w:val="00B652F5"/>
    <w:rsid w:val="00B655F6"/>
    <w:rsid w:val="00B66079"/>
    <w:rsid w:val="00B673AB"/>
    <w:rsid w:val="00B70098"/>
    <w:rsid w:val="00B70158"/>
    <w:rsid w:val="00B70559"/>
    <w:rsid w:val="00B71C18"/>
    <w:rsid w:val="00B72316"/>
    <w:rsid w:val="00B742B0"/>
    <w:rsid w:val="00B747C7"/>
    <w:rsid w:val="00B7509F"/>
    <w:rsid w:val="00B75235"/>
    <w:rsid w:val="00B75830"/>
    <w:rsid w:val="00B75840"/>
    <w:rsid w:val="00B75BC9"/>
    <w:rsid w:val="00B762A5"/>
    <w:rsid w:val="00B769CE"/>
    <w:rsid w:val="00B76D76"/>
    <w:rsid w:val="00B77457"/>
    <w:rsid w:val="00B778CC"/>
    <w:rsid w:val="00B80115"/>
    <w:rsid w:val="00B803A0"/>
    <w:rsid w:val="00B80CD3"/>
    <w:rsid w:val="00B80FC9"/>
    <w:rsid w:val="00B8164E"/>
    <w:rsid w:val="00B81C81"/>
    <w:rsid w:val="00B81E48"/>
    <w:rsid w:val="00B82ED3"/>
    <w:rsid w:val="00B83175"/>
    <w:rsid w:val="00B84A1A"/>
    <w:rsid w:val="00B850D2"/>
    <w:rsid w:val="00B8554E"/>
    <w:rsid w:val="00B8566F"/>
    <w:rsid w:val="00B85708"/>
    <w:rsid w:val="00B86931"/>
    <w:rsid w:val="00B869C7"/>
    <w:rsid w:val="00B877F6"/>
    <w:rsid w:val="00B87995"/>
    <w:rsid w:val="00B87BE2"/>
    <w:rsid w:val="00B900FB"/>
    <w:rsid w:val="00B90209"/>
    <w:rsid w:val="00B902D8"/>
    <w:rsid w:val="00B9068C"/>
    <w:rsid w:val="00B909A9"/>
    <w:rsid w:val="00B90AEF"/>
    <w:rsid w:val="00B9184C"/>
    <w:rsid w:val="00B91CFC"/>
    <w:rsid w:val="00B91FF3"/>
    <w:rsid w:val="00B921C2"/>
    <w:rsid w:val="00B92893"/>
    <w:rsid w:val="00B92D84"/>
    <w:rsid w:val="00B92E14"/>
    <w:rsid w:val="00B93D81"/>
    <w:rsid w:val="00B93FC3"/>
    <w:rsid w:val="00B9422B"/>
    <w:rsid w:val="00B9577D"/>
    <w:rsid w:val="00B9582D"/>
    <w:rsid w:val="00B95AC3"/>
    <w:rsid w:val="00B95D26"/>
    <w:rsid w:val="00B96D9C"/>
    <w:rsid w:val="00B96FA6"/>
    <w:rsid w:val="00B9738E"/>
    <w:rsid w:val="00B9774A"/>
    <w:rsid w:val="00B97A18"/>
    <w:rsid w:val="00BA00E2"/>
    <w:rsid w:val="00BA0545"/>
    <w:rsid w:val="00BA261E"/>
    <w:rsid w:val="00BA267F"/>
    <w:rsid w:val="00BA2ADD"/>
    <w:rsid w:val="00BA38B3"/>
    <w:rsid w:val="00BA40CF"/>
    <w:rsid w:val="00BA413B"/>
    <w:rsid w:val="00BA4495"/>
    <w:rsid w:val="00BA476F"/>
    <w:rsid w:val="00BA4C6C"/>
    <w:rsid w:val="00BA4D23"/>
    <w:rsid w:val="00BA4F95"/>
    <w:rsid w:val="00BA4FFF"/>
    <w:rsid w:val="00BA5249"/>
    <w:rsid w:val="00BA55EA"/>
    <w:rsid w:val="00BA6DFF"/>
    <w:rsid w:val="00BB0D05"/>
    <w:rsid w:val="00BB0F88"/>
    <w:rsid w:val="00BB11B4"/>
    <w:rsid w:val="00BB154F"/>
    <w:rsid w:val="00BB1F70"/>
    <w:rsid w:val="00BB2335"/>
    <w:rsid w:val="00BB236A"/>
    <w:rsid w:val="00BB4DD3"/>
    <w:rsid w:val="00BB5FE9"/>
    <w:rsid w:val="00BB64D6"/>
    <w:rsid w:val="00BB6F54"/>
    <w:rsid w:val="00BB6FE1"/>
    <w:rsid w:val="00BB733C"/>
    <w:rsid w:val="00BB7579"/>
    <w:rsid w:val="00BB7CF9"/>
    <w:rsid w:val="00BB7D49"/>
    <w:rsid w:val="00BC0E6D"/>
    <w:rsid w:val="00BC106E"/>
    <w:rsid w:val="00BC1F33"/>
    <w:rsid w:val="00BC3563"/>
    <w:rsid w:val="00BC3777"/>
    <w:rsid w:val="00BC3873"/>
    <w:rsid w:val="00BC3A41"/>
    <w:rsid w:val="00BC3F2D"/>
    <w:rsid w:val="00BC41FC"/>
    <w:rsid w:val="00BC63FB"/>
    <w:rsid w:val="00BC6550"/>
    <w:rsid w:val="00BC683D"/>
    <w:rsid w:val="00BC78BF"/>
    <w:rsid w:val="00BD1436"/>
    <w:rsid w:val="00BD16EB"/>
    <w:rsid w:val="00BD2165"/>
    <w:rsid w:val="00BD2F04"/>
    <w:rsid w:val="00BD3F1B"/>
    <w:rsid w:val="00BD4623"/>
    <w:rsid w:val="00BD471A"/>
    <w:rsid w:val="00BD4D9C"/>
    <w:rsid w:val="00BD4E5F"/>
    <w:rsid w:val="00BD52BD"/>
    <w:rsid w:val="00BD55DF"/>
    <w:rsid w:val="00BD59DA"/>
    <w:rsid w:val="00BD5D05"/>
    <w:rsid w:val="00BD5D63"/>
    <w:rsid w:val="00BD5F4C"/>
    <w:rsid w:val="00BD6905"/>
    <w:rsid w:val="00BD6ECE"/>
    <w:rsid w:val="00BD788B"/>
    <w:rsid w:val="00BE0666"/>
    <w:rsid w:val="00BE07B9"/>
    <w:rsid w:val="00BE0ADA"/>
    <w:rsid w:val="00BE0D62"/>
    <w:rsid w:val="00BE0FE8"/>
    <w:rsid w:val="00BE14C8"/>
    <w:rsid w:val="00BE162B"/>
    <w:rsid w:val="00BE1A3D"/>
    <w:rsid w:val="00BE1B17"/>
    <w:rsid w:val="00BE2180"/>
    <w:rsid w:val="00BE226C"/>
    <w:rsid w:val="00BE22CC"/>
    <w:rsid w:val="00BE2CD9"/>
    <w:rsid w:val="00BE342D"/>
    <w:rsid w:val="00BE3491"/>
    <w:rsid w:val="00BE36C3"/>
    <w:rsid w:val="00BE3BEC"/>
    <w:rsid w:val="00BE3BF3"/>
    <w:rsid w:val="00BE3CBD"/>
    <w:rsid w:val="00BE3E54"/>
    <w:rsid w:val="00BE45AA"/>
    <w:rsid w:val="00BE4808"/>
    <w:rsid w:val="00BE4E07"/>
    <w:rsid w:val="00BE57A2"/>
    <w:rsid w:val="00BE58B3"/>
    <w:rsid w:val="00BE5F9A"/>
    <w:rsid w:val="00BE61E4"/>
    <w:rsid w:val="00BE6432"/>
    <w:rsid w:val="00BE645B"/>
    <w:rsid w:val="00BE6482"/>
    <w:rsid w:val="00BE690F"/>
    <w:rsid w:val="00BE6937"/>
    <w:rsid w:val="00BE72CC"/>
    <w:rsid w:val="00BF01CE"/>
    <w:rsid w:val="00BF1700"/>
    <w:rsid w:val="00BF19AE"/>
    <w:rsid w:val="00BF1D56"/>
    <w:rsid w:val="00BF205D"/>
    <w:rsid w:val="00BF2314"/>
    <w:rsid w:val="00BF2574"/>
    <w:rsid w:val="00BF33BA"/>
    <w:rsid w:val="00BF35C5"/>
    <w:rsid w:val="00BF380C"/>
    <w:rsid w:val="00BF3B3B"/>
    <w:rsid w:val="00BF495A"/>
    <w:rsid w:val="00BF4B30"/>
    <w:rsid w:val="00BF4D61"/>
    <w:rsid w:val="00BF5128"/>
    <w:rsid w:val="00BF6B9A"/>
    <w:rsid w:val="00BF6E20"/>
    <w:rsid w:val="00BF78FF"/>
    <w:rsid w:val="00BF7D9E"/>
    <w:rsid w:val="00C00194"/>
    <w:rsid w:val="00C00DD9"/>
    <w:rsid w:val="00C0155C"/>
    <w:rsid w:val="00C01661"/>
    <w:rsid w:val="00C01A40"/>
    <w:rsid w:val="00C01FD2"/>
    <w:rsid w:val="00C031DC"/>
    <w:rsid w:val="00C03C16"/>
    <w:rsid w:val="00C03D08"/>
    <w:rsid w:val="00C042F2"/>
    <w:rsid w:val="00C043AB"/>
    <w:rsid w:val="00C047C4"/>
    <w:rsid w:val="00C0498F"/>
    <w:rsid w:val="00C04CFC"/>
    <w:rsid w:val="00C0591F"/>
    <w:rsid w:val="00C060A9"/>
    <w:rsid w:val="00C0623D"/>
    <w:rsid w:val="00C064AF"/>
    <w:rsid w:val="00C068F1"/>
    <w:rsid w:val="00C0779E"/>
    <w:rsid w:val="00C07B66"/>
    <w:rsid w:val="00C07FA6"/>
    <w:rsid w:val="00C104ED"/>
    <w:rsid w:val="00C10508"/>
    <w:rsid w:val="00C10A0C"/>
    <w:rsid w:val="00C10F37"/>
    <w:rsid w:val="00C11088"/>
    <w:rsid w:val="00C11A50"/>
    <w:rsid w:val="00C11B37"/>
    <w:rsid w:val="00C11C64"/>
    <w:rsid w:val="00C11EC9"/>
    <w:rsid w:val="00C12A0C"/>
    <w:rsid w:val="00C12C1A"/>
    <w:rsid w:val="00C1385C"/>
    <w:rsid w:val="00C15DB1"/>
    <w:rsid w:val="00C15DBD"/>
    <w:rsid w:val="00C161BC"/>
    <w:rsid w:val="00C166A3"/>
    <w:rsid w:val="00C1695C"/>
    <w:rsid w:val="00C16AC7"/>
    <w:rsid w:val="00C1791B"/>
    <w:rsid w:val="00C179B2"/>
    <w:rsid w:val="00C17A58"/>
    <w:rsid w:val="00C17DD6"/>
    <w:rsid w:val="00C206A7"/>
    <w:rsid w:val="00C20708"/>
    <w:rsid w:val="00C20A49"/>
    <w:rsid w:val="00C20D07"/>
    <w:rsid w:val="00C2143D"/>
    <w:rsid w:val="00C2223B"/>
    <w:rsid w:val="00C22755"/>
    <w:rsid w:val="00C22D1C"/>
    <w:rsid w:val="00C23643"/>
    <w:rsid w:val="00C23B8D"/>
    <w:rsid w:val="00C23CAC"/>
    <w:rsid w:val="00C243B3"/>
    <w:rsid w:val="00C2459D"/>
    <w:rsid w:val="00C24914"/>
    <w:rsid w:val="00C24EAF"/>
    <w:rsid w:val="00C24EE1"/>
    <w:rsid w:val="00C2570D"/>
    <w:rsid w:val="00C25DF0"/>
    <w:rsid w:val="00C2647A"/>
    <w:rsid w:val="00C26A42"/>
    <w:rsid w:val="00C26E03"/>
    <w:rsid w:val="00C270BF"/>
    <w:rsid w:val="00C2759F"/>
    <w:rsid w:val="00C27B40"/>
    <w:rsid w:val="00C27B5B"/>
    <w:rsid w:val="00C27D10"/>
    <w:rsid w:val="00C30184"/>
    <w:rsid w:val="00C3039E"/>
    <w:rsid w:val="00C3086B"/>
    <w:rsid w:val="00C309BC"/>
    <w:rsid w:val="00C31967"/>
    <w:rsid w:val="00C31CF5"/>
    <w:rsid w:val="00C32565"/>
    <w:rsid w:val="00C3266A"/>
    <w:rsid w:val="00C32D0A"/>
    <w:rsid w:val="00C33144"/>
    <w:rsid w:val="00C331DA"/>
    <w:rsid w:val="00C33405"/>
    <w:rsid w:val="00C33F95"/>
    <w:rsid w:val="00C3486A"/>
    <w:rsid w:val="00C34AA3"/>
    <w:rsid w:val="00C34B51"/>
    <w:rsid w:val="00C350F7"/>
    <w:rsid w:val="00C3538E"/>
    <w:rsid w:val="00C35395"/>
    <w:rsid w:val="00C353C0"/>
    <w:rsid w:val="00C355D5"/>
    <w:rsid w:val="00C3619C"/>
    <w:rsid w:val="00C37CCF"/>
    <w:rsid w:val="00C4015C"/>
    <w:rsid w:val="00C40545"/>
    <w:rsid w:val="00C405CF"/>
    <w:rsid w:val="00C40715"/>
    <w:rsid w:val="00C40927"/>
    <w:rsid w:val="00C40A6C"/>
    <w:rsid w:val="00C40C2B"/>
    <w:rsid w:val="00C41935"/>
    <w:rsid w:val="00C42176"/>
    <w:rsid w:val="00C422B5"/>
    <w:rsid w:val="00C42B20"/>
    <w:rsid w:val="00C4322B"/>
    <w:rsid w:val="00C43497"/>
    <w:rsid w:val="00C434DA"/>
    <w:rsid w:val="00C4362F"/>
    <w:rsid w:val="00C4480E"/>
    <w:rsid w:val="00C44C64"/>
    <w:rsid w:val="00C44F5D"/>
    <w:rsid w:val="00C4513D"/>
    <w:rsid w:val="00C4586A"/>
    <w:rsid w:val="00C45A05"/>
    <w:rsid w:val="00C45B02"/>
    <w:rsid w:val="00C4658D"/>
    <w:rsid w:val="00C471B5"/>
    <w:rsid w:val="00C4753A"/>
    <w:rsid w:val="00C4779E"/>
    <w:rsid w:val="00C47C65"/>
    <w:rsid w:val="00C47D23"/>
    <w:rsid w:val="00C5019E"/>
    <w:rsid w:val="00C5061E"/>
    <w:rsid w:val="00C50CC5"/>
    <w:rsid w:val="00C51DD9"/>
    <w:rsid w:val="00C521A8"/>
    <w:rsid w:val="00C52A9D"/>
    <w:rsid w:val="00C52C5D"/>
    <w:rsid w:val="00C532A3"/>
    <w:rsid w:val="00C542AE"/>
    <w:rsid w:val="00C54FE7"/>
    <w:rsid w:val="00C556B5"/>
    <w:rsid w:val="00C55814"/>
    <w:rsid w:val="00C55A82"/>
    <w:rsid w:val="00C55E72"/>
    <w:rsid w:val="00C5677F"/>
    <w:rsid w:val="00C571FC"/>
    <w:rsid w:val="00C57223"/>
    <w:rsid w:val="00C57C7D"/>
    <w:rsid w:val="00C57E84"/>
    <w:rsid w:val="00C602A9"/>
    <w:rsid w:val="00C60F00"/>
    <w:rsid w:val="00C61B11"/>
    <w:rsid w:val="00C62609"/>
    <w:rsid w:val="00C627BA"/>
    <w:rsid w:val="00C6285B"/>
    <w:rsid w:val="00C63C34"/>
    <w:rsid w:val="00C6406B"/>
    <w:rsid w:val="00C6419E"/>
    <w:rsid w:val="00C6509E"/>
    <w:rsid w:val="00C6541A"/>
    <w:rsid w:val="00C65A63"/>
    <w:rsid w:val="00C65FE3"/>
    <w:rsid w:val="00C7023E"/>
    <w:rsid w:val="00C7156E"/>
    <w:rsid w:val="00C71BF7"/>
    <w:rsid w:val="00C720B3"/>
    <w:rsid w:val="00C7233E"/>
    <w:rsid w:val="00C72A74"/>
    <w:rsid w:val="00C73A1F"/>
    <w:rsid w:val="00C73D03"/>
    <w:rsid w:val="00C73F01"/>
    <w:rsid w:val="00C74146"/>
    <w:rsid w:val="00C7448B"/>
    <w:rsid w:val="00C7477D"/>
    <w:rsid w:val="00C74A53"/>
    <w:rsid w:val="00C75ED0"/>
    <w:rsid w:val="00C762CA"/>
    <w:rsid w:val="00C7684D"/>
    <w:rsid w:val="00C76A0B"/>
    <w:rsid w:val="00C76E00"/>
    <w:rsid w:val="00C771FB"/>
    <w:rsid w:val="00C77259"/>
    <w:rsid w:val="00C7745C"/>
    <w:rsid w:val="00C77642"/>
    <w:rsid w:val="00C77E11"/>
    <w:rsid w:val="00C80E70"/>
    <w:rsid w:val="00C81065"/>
    <w:rsid w:val="00C81704"/>
    <w:rsid w:val="00C81977"/>
    <w:rsid w:val="00C819CE"/>
    <w:rsid w:val="00C8222D"/>
    <w:rsid w:val="00C8260D"/>
    <w:rsid w:val="00C83106"/>
    <w:rsid w:val="00C8316D"/>
    <w:rsid w:val="00C83882"/>
    <w:rsid w:val="00C83FCD"/>
    <w:rsid w:val="00C8442B"/>
    <w:rsid w:val="00C848AF"/>
    <w:rsid w:val="00C849B4"/>
    <w:rsid w:val="00C84B68"/>
    <w:rsid w:val="00C84DE5"/>
    <w:rsid w:val="00C850CE"/>
    <w:rsid w:val="00C85159"/>
    <w:rsid w:val="00C85236"/>
    <w:rsid w:val="00C854B4"/>
    <w:rsid w:val="00C858A3"/>
    <w:rsid w:val="00C85AD8"/>
    <w:rsid w:val="00C862B1"/>
    <w:rsid w:val="00C86765"/>
    <w:rsid w:val="00C86906"/>
    <w:rsid w:val="00C86F3E"/>
    <w:rsid w:val="00C87FA9"/>
    <w:rsid w:val="00C9079D"/>
    <w:rsid w:val="00C909B3"/>
    <w:rsid w:val="00C90CE4"/>
    <w:rsid w:val="00C90ED8"/>
    <w:rsid w:val="00C917CF"/>
    <w:rsid w:val="00C927CE"/>
    <w:rsid w:val="00C92BAA"/>
    <w:rsid w:val="00C9315D"/>
    <w:rsid w:val="00C9335E"/>
    <w:rsid w:val="00C934AB"/>
    <w:rsid w:val="00C93C0F"/>
    <w:rsid w:val="00C93D20"/>
    <w:rsid w:val="00C93DD8"/>
    <w:rsid w:val="00C93E94"/>
    <w:rsid w:val="00C9411D"/>
    <w:rsid w:val="00C94BAE"/>
    <w:rsid w:val="00C952EA"/>
    <w:rsid w:val="00C9580C"/>
    <w:rsid w:val="00C95D21"/>
    <w:rsid w:val="00C95D89"/>
    <w:rsid w:val="00C96071"/>
    <w:rsid w:val="00C97991"/>
    <w:rsid w:val="00CA028F"/>
    <w:rsid w:val="00CA0417"/>
    <w:rsid w:val="00CA082B"/>
    <w:rsid w:val="00CA0922"/>
    <w:rsid w:val="00CA1026"/>
    <w:rsid w:val="00CA1D7A"/>
    <w:rsid w:val="00CA2849"/>
    <w:rsid w:val="00CA2946"/>
    <w:rsid w:val="00CA2D3B"/>
    <w:rsid w:val="00CA342E"/>
    <w:rsid w:val="00CA3CB5"/>
    <w:rsid w:val="00CA44AF"/>
    <w:rsid w:val="00CA4A39"/>
    <w:rsid w:val="00CA4EEA"/>
    <w:rsid w:val="00CA5185"/>
    <w:rsid w:val="00CA52CC"/>
    <w:rsid w:val="00CA5B92"/>
    <w:rsid w:val="00CA6A53"/>
    <w:rsid w:val="00CA6BE7"/>
    <w:rsid w:val="00CA6DD9"/>
    <w:rsid w:val="00CA72B8"/>
    <w:rsid w:val="00CA774D"/>
    <w:rsid w:val="00CA787C"/>
    <w:rsid w:val="00CA7BB6"/>
    <w:rsid w:val="00CA7E17"/>
    <w:rsid w:val="00CA7F59"/>
    <w:rsid w:val="00CB0055"/>
    <w:rsid w:val="00CB04F0"/>
    <w:rsid w:val="00CB05E1"/>
    <w:rsid w:val="00CB0ABA"/>
    <w:rsid w:val="00CB1096"/>
    <w:rsid w:val="00CB10B7"/>
    <w:rsid w:val="00CB13FB"/>
    <w:rsid w:val="00CB1634"/>
    <w:rsid w:val="00CB238D"/>
    <w:rsid w:val="00CB278F"/>
    <w:rsid w:val="00CB28A6"/>
    <w:rsid w:val="00CB2C92"/>
    <w:rsid w:val="00CB2DAD"/>
    <w:rsid w:val="00CB3900"/>
    <w:rsid w:val="00CB3E73"/>
    <w:rsid w:val="00CB3F0A"/>
    <w:rsid w:val="00CB40D2"/>
    <w:rsid w:val="00CB4545"/>
    <w:rsid w:val="00CB45DD"/>
    <w:rsid w:val="00CB4A6A"/>
    <w:rsid w:val="00CB4BC1"/>
    <w:rsid w:val="00CB5F51"/>
    <w:rsid w:val="00CB702C"/>
    <w:rsid w:val="00CB73FB"/>
    <w:rsid w:val="00CB79F4"/>
    <w:rsid w:val="00CB7B70"/>
    <w:rsid w:val="00CB82FC"/>
    <w:rsid w:val="00CC08A1"/>
    <w:rsid w:val="00CC0A49"/>
    <w:rsid w:val="00CC24DA"/>
    <w:rsid w:val="00CC278F"/>
    <w:rsid w:val="00CC2845"/>
    <w:rsid w:val="00CC2B56"/>
    <w:rsid w:val="00CC317B"/>
    <w:rsid w:val="00CC3226"/>
    <w:rsid w:val="00CC322C"/>
    <w:rsid w:val="00CC3730"/>
    <w:rsid w:val="00CC3EE3"/>
    <w:rsid w:val="00CC415D"/>
    <w:rsid w:val="00CC42AF"/>
    <w:rsid w:val="00CC4551"/>
    <w:rsid w:val="00CC524B"/>
    <w:rsid w:val="00CC5297"/>
    <w:rsid w:val="00CC5B1C"/>
    <w:rsid w:val="00CC6429"/>
    <w:rsid w:val="00CC7B18"/>
    <w:rsid w:val="00CCBCCE"/>
    <w:rsid w:val="00CD048F"/>
    <w:rsid w:val="00CD1A02"/>
    <w:rsid w:val="00CD1E28"/>
    <w:rsid w:val="00CD21CF"/>
    <w:rsid w:val="00CD3A87"/>
    <w:rsid w:val="00CD446F"/>
    <w:rsid w:val="00CD4C4F"/>
    <w:rsid w:val="00CD4D73"/>
    <w:rsid w:val="00CD5AF4"/>
    <w:rsid w:val="00CD5C41"/>
    <w:rsid w:val="00CD5DD9"/>
    <w:rsid w:val="00CD614F"/>
    <w:rsid w:val="00CD6396"/>
    <w:rsid w:val="00CD6865"/>
    <w:rsid w:val="00CD6B64"/>
    <w:rsid w:val="00CD6DD5"/>
    <w:rsid w:val="00CD742B"/>
    <w:rsid w:val="00CD78FB"/>
    <w:rsid w:val="00CD7A39"/>
    <w:rsid w:val="00CE0889"/>
    <w:rsid w:val="00CE0BDA"/>
    <w:rsid w:val="00CE12CE"/>
    <w:rsid w:val="00CE15D5"/>
    <w:rsid w:val="00CE16E3"/>
    <w:rsid w:val="00CE237C"/>
    <w:rsid w:val="00CE3474"/>
    <w:rsid w:val="00CE3997"/>
    <w:rsid w:val="00CE4097"/>
    <w:rsid w:val="00CE4131"/>
    <w:rsid w:val="00CE4498"/>
    <w:rsid w:val="00CE45C9"/>
    <w:rsid w:val="00CE47ED"/>
    <w:rsid w:val="00CE4E90"/>
    <w:rsid w:val="00CE4EB7"/>
    <w:rsid w:val="00CE513E"/>
    <w:rsid w:val="00CE5358"/>
    <w:rsid w:val="00CE642A"/>
    <w:rsid w:val="00CE68DC"/>
    <w:rsid w:val="00CE6929"/>
    <w:rsid w:val="00CE75C8"/>
    <w:rsid w:val="00CE7E6D"/>
    <w:rsid w:val="00CF093B"/>
    <w:rsid w:val="00CF0CD3"/>
    <w:rsid w:val="00CF0DFA"/>
    <w:rsid w:val="00CF0ED9"/>
    <w:rsid w:val="00CF0F03"/>
    <w:rsid w:val="00CF1BF6"/>
    <w:rsid w:val="00CF212F"/>
    <w:rsid w:val="00CF2B03"/>
    <w:rsid w:val="00CF2E25"/>
    <w:rsid w:val="00CF2E86"/>
    <w:rsid w:val="00CF3729"/>
    <w:rsid w:val="00CF3DA1"/>
    <w:rsid w:val="00CF586E"/>
    <w:rsid w:val="00CF5AD9"/>
    <w:rsid w:val="00CF5F87"/>
    <w:rsid w:val="00CF66B4"/>
    <w:rsid w:val="00CF6D35"/>
    <w:rsid w:val="00CF7884"/>
    <w:rsid w:val="00CF7968"/>
    <w:rsid w:val="00D00CC0"/>
    <w:rsid w:val="00D012BD"/>
    <w:rsid w:val="00D01BF4"/>
    <w:rsid w:val="00D01E6A"/>
    <w:rsid w:val="00D02178"/>
    <w:rsid w:val="00D0253E"/>
    <w:rsid w:val="00D038D9"/>
    <w:rsid w:val="00D0527E"/>
    <w:rsid w:val="00D0534A"/>
    <w:rsid w:val="00D0540D"/>
    <w:rsid w:val="00D05604"/>
    <w:rsid w:val="00D06300"/>
    <w:rsid w:val="00D073AB"/>
    <w:rsid w:val="00D07585"/>
    <w:rsid w:val="00D075D7"/>
    <w:rsid w:val="00D07606"/>
    <w:rsid w:val="00D07707"/>
    <w:rsid w:val="00D07B00"/>
    <w:rsid w:val="00D07B4A"/>
    <w:rsid w:val="00D10C7C"/>
    <w:rsid w:val="00D10FE9"/>
    <w:rsid w:val="00D10FF5"/>
    <w:rsid w:val="00D119AB"/>
    <w:rsid w:val="00D11C84"/>
    <w:rsid w:val="00D1211C"/>
    <w:rsid w:val="00D122FA"/>
    <w:rsid w:val="00D12B26"/>
    <w:rsid w:val="00D13CC1"/>
    <w:rsid w:val="00D13E82"/>
    <w:rsid w:val="00D140C9"/>
    <w:rsid w:val="00D14CB0"/>
    <w:rsid w:val="00D14F0F"/>
    <w:rsid w:val="00D15DCB"/>
    <w:rsid w:val="00D16E9B"/>
    <w:rsid w:val="00D16FA3"/>
    <w:rsid w:val="00D1759A"/>
    <w:rsid w:val="00D17744"/>
    <w:rsid w:val="00D177AC"/>
    <w:rsid w:val="00D17BAC"/>
    <w:rsid w:val="00D17C16"/>
    <w:rsid w:val="00D20048"/>
    <w:rsid w:val="00D20100"/>
    <w:rsid w:val="00D20A1E"/>
    <w:rsid w:val="00D2112F"/>
    <w:rsid w:val="00D214C0"/>
    <w:rsid w:val="00D21FCB"/>
    <w:rsid w:val="00D220E4"/>
    <w:rsid w:val="00D22C6E"/>
    <w:rsid w:val="00D24120"/>
    <w:rsid w:val="00D257AA"/>
    <w:rsid w:val="00D257DF"/>
    <w:rsid w:val="00D2650E"/>
    <w:rsid w:val="00D26D27"/>
    <w:rsid w:val="00D306FE"/>
    <w:rsid w:val="00D30B36"/>
    <w:rsid w:val="00D30C70"/>
    <w:rsid w:val="00D311E5"/>
    <w:rsid w:val="00D312BE"/>
    <w:rsid w:val="00D312D9"/>
    <w:rsid w:val="00D3142A"/>
    <w:rsid w:val="00D3168C"/>
    <w:rsid w:val="00D31C47"/>
    <w:rsid w:val="00D31FFC"/>
    <w:rsid w:val="00D32227"/>
    <w:rsid w:val="00D32966"/>
    <w:rsid w:val="00D332F7"/>
    <w:rsid w:val="00D337ED"/>
    <w:rsid w:val="00D33B86"/>
    <w:rsid w:val="00D34C7A"/>
    <w:rsid w:val="00D34DB8"/>
    <w:rsid w:val="00D35575"/>
    <w:rsid w:val="00D358D4"/>
    <w:rsid w:val="00D35A8E"/>
    <w:rsid w:val="00D35BB1"/>
    <w:rsid w:val="00D35FC3"/>
    <w:rsid w:val="00D35FF8"/>
    <w:rsid w:val="00D36410"/>
    <w:rsid w:val="00D36590"/>
    <w:rsid w:val="00D37833"/>
    <w:rsid w:val="00D37BCD"/>
    <w:rsid w:val="00D401CC"/>
    <w:rsid w:val="00D40641"/>
    <w:rsid w:val="00D40A36"/>
    <w:rsid w:val="00D413A0"/>
    <w:rsid w:val="00D415E4"/>
    <w:rsid w:val="00D4213F"/>
    <w:rsid w:val="00D42324"/>
    <w:rsid w:val="00D425D1"/>
    <w:rsid w:val="00D42E66"/>
    <w:rsid w:val="00D4327D"/>
    <w:rsid w:val="00D43740"/>
    <w:rsid w:val="00D43778"/>
    <w:rsid w:val="00D43F48"/>
    <w:rsid w:val="00D44029"/>
    <w:rsid w:val="00D440FC"/>
    <w:rsid w:val="00D441AC"/>
    <w:rsid w:val="00D44416"/>
    <w:rsid w:val="00D4458B"/>
    <w:rsid w:val="00D44784"/>
    <w:rsid w:val="00D4489B"/>
    <w:rsid w:val="00D44BC6"/>
    <w:rsid w:val="00D44E32"/>
    <w:rsid w:val="00D4532E"/>
    <w:rsid w:val="00D45382"/>
    <w:rsid w:val="00D45D85"/>
    <w:rsid w:val="00D46C11"/>
    <w:rsid w:val="00D4732E"/>
    <w:rsid w:val="00D47758"/>
    <w:rsid w:val="00D4791A"/>
    <w:rsid w:val="00D50010"/>
    <w:rsid w:val="00D503EE"/>
    <w:rsid w:val="00D508FB"/>
    <w:rsid w:val="00D50CA2"/>
    <w:rsid w:val="00D51046"/>
    <w:rsid w:val="00D51197"/>
    <w:rsid w:val="00D514E2"/>
    <w:rsid w:val="00D51535"/>
    <w:rsid w:val="00D525B2"/>
    <w:rsid w:val="00D52AAF"/>
    <w:rsid w:val="00D52E02"/>
    <w:rsid w:val="00D52E9A"/>
    <w:rsid w:val="00D53482"/>
    <w:rsid w:val="00D53B43"/>
    <w:rsid w:val="00D53CC5"/>
    <w:rsid w:val="00D54204"/>
    <w:rsid w:val="00D549AF"/>
    <w:rsid w:val="00D55236"/>
    <w:rsid w:val="00D552D2"/>
    <w:rsid w:val="00D553CB"/>
    <w:rsid w:val="00D55606"/>
    <w:rsid w:val="00D55B02"/>
    <w:rsid w:val="00D55DAD"/>
    <w:rsid w:val="00D5686C"/>
    <w:rsid w:val="00D57A35"/>
    <w:rsid w:val="00D605AF"/>
    <w:rsid w:val="00D605D4"/>
    <w:rsid w:val="00D60A5C"/>
    <w:rsid w:val="00D60AD7"/>
    <w:rsid w:val="00D61A3D"/>
    <w:rsid w:val="00D624DA"/>
    <w:rsid w:val="00D62B93"/>
    <w:rsid w:val="00D62F37"/>
    <w:rsid w:val="00D631B1"/>
    <w:rsid w:val="00D63544"/>
    <w:rsid w:val="00D637A5"/>
    <w:rsid w:val="00D63971"/>
    <w:rsid w:val="00D649D6"/>
    <w:rsid w:val="00D655DB"/>
    <w:rsid w:val="00D66273"/>
    <w:rsid w:val="00D66498"/>
    <w:rsid w:val="00D668B9"/>
    <w:rsid w:val="00D66951"/>
    <w:rsid w:val="00D67522"/>
    <w:rsid w:val="00D678D3"/>
    <w:rsid w:val="00D67B04"/>
    <w:rsid w:val="00D7022E"/>
    <w:rsid w:val="00D70496"/>
    <w:rsid w:val="00D70B7A"/>
    <w:rsid w:val="00D70BC5"/>
    <w:rsid w:val="00D70D6A"/>
    <w:rsid w:val="00D71487"/>
    <w:rsid w:val="00D71956"/>
    <w:rsid w:val="00D71C42"/>
    <w:rsid w:val="00D71CC7"/>
    <w:rsid w:val="00D721BB"/>
    <w:rsid w:val="00D72274"/>
    <w:rsid w:val="00D7247F"/>
    <w:rsid w:val="00D72AB9"/>
    <w:rsid w:val="00D72C47"/>
    <w:rsid w:val="00D72C7C"/>
    <w:rsid w:val="00D73070"/>
    <w:rsid w:val="00D73D74"/>
    <w:rsid w:val="00D73EF2"/>
    <w:rsid w:val="00D7468B"/>
    <w:rsid w:val="00D7511C"/>
    <w:rsid w:val="00D752A8"/>
    <w:rsid w:val="00D758AB"/>
    <w:rsid w:val="00D75A1D"/>
    <w:rsid w:val="00D75E44"/>
    <w:rsid w:val="00D7619E"/>
    <w:rsid w:val="00D76B65"/>
    <w:rsid w:val="00D77445"/>
    <w:rsid w:val="00D77AF5"/>
    <w:rsid w:val="00D80133"/>
    <w:rsid w:val="00D80688"/>
    <w:rsid w:val="00D808CD"/>
    <w:rsid w:val="00D80CF2"/>
    <w:rsid w:val="00D81A2B"/>
    <w:rsid w:val="00D81ADE"/>
    <w:rsid w:val="00D81C73"/>
    <w:rsid w:val="00D82A5D"/>
    <w:rsid w:val="00D82E7C"/>
    <w:rsid w:val="00D83365"/>
    <w:rsid w:val="00D83664"/>
    <w:rsid w:val="00D84796"/>
    <w:rsid w:val="00D84CF0"/>
    <w:rsid w:val="00D84F74"/>
    <w:rsid w:val="00D8506F"/>
    <w:rsid w:val="00D8508F"/>
    <w:rsid w:val="00D85490"/>
    <w:rsid w:val="00D85552"/>
    <w:rsid w:val="00D8576E"/>
    <w:rsid w:val="00D86110"/>
    <w:rsid w:val="00D86478"/>
    <w:rsid w:val="00D8700A"/>
    <w:rsid w:val="00D87035"/>
    <w:rsid w:val="00D87548"/>
    <w:rsid w:val="00D8796D"/>
    <w:rsid w:val="00D87B0F"/>
    <w:rsid w:val="00D87CAC"/>
    <w:rsid w:val="00D90179"/>
    <w:rsid w:val="00D9069F"/>
    <w:rsid w:val="00D90986"/>
    <w:rsid w:val="00D90F0E"/>
    <w:rsid w:val="00D91435"/>
    <w:rsid w:val="00D917C8"/>
    <w:rsid w:val="00D91886"/>
    <w:rsid w:val="00D9195E"/>
    <w:rsid w:val="00D928ED"/>
    <w:rsid w:val="00D92F0E"/>
    <w:rsid w:val="00D934F6"/>
    <w:rsid w:val="00D9385A"/>
    <w:rsid w:val="00D93E6A"/>
    <w:rsid w:val="00D9497B"/>
    <w:rsid w:val="00D94D14"/>
    <w:rsid w:val="00D94F82"/>
    <w:rsid w:val="00D950EC"/>
    <w:rsid w:val="00D952DC"/>
    <w:rsid w:val="00D95518"/>
    <w:rsid w:val="00D95964"/>
    <w:rsid w:val="00D95B60"/>
    <w:rsid w:val="00D95F0A"/>
    <w:rsid w:val="00D960EE"/>
    <w:rsid w:val="00D9611A"/>
    <w:rsid w:val="00D96A0F"/>
    <w:rsid w:val="00D96BC7"/>
    <w:rsid w:val="00D96D4C"/>
    <w:rsid w:val="00D974F5"/>
    <w:rsid w:val="00D97AEF"/>
    <w:rsid w:val="00D97F4E"/>
    <w:rsid w:val="00DA06BD"/>
    <w:rsid w:val="00DA1F72"/>
    <w:rsid w:val="00DA21C0"/>
    <w:rsid w:val="00DA26AE"/>
    <w:rsid w:val="00DA29C8"/>
    <w:rsid w:val="00DA2AA8"/>
    <w:rsid w:val="00DA2C4C"/>
    <w:rsid w:val="00DA3047"/>
    <w:rsid w:val="00DA3357"/>
    <w:rsid w:val="00DA34A5"/>
    <w:rsid w:val="00DA38E7"/>
    <w:rsid w:val="00DA3CB9"/>
    <w:rsid w:val="00DA3D97"/>
    <w:rsid w:val="00DA4043"/>
    <w:rsid w:val="00DA479A"/>
    <w:rsid w:val="00DA47DC"/>
    <w:rsid w:val="00DA4B24"/>
    <w:rsid w:val="00DA500F"/>
    <w:rsid w:val="00DA54BE"/>
    <w:rsid w:val="00DA569D"/>
    <w:rsid w:val="00DA581E"/>
    <w:rsid w:val="00DA61D6"/>
    <w:rsid w:val="00DA6365"/>
    <w:rsid w:val="00DA65DF"/>
    <w:rsid w:val="00DA669B"/>
    <w:rsid w:val="00DA6CA3"/>
    <w:rsid w:val="00DA6F68"/>
    <w:rsid w:val="00DA731A"/>
    <w:rsid w:val="00DB07B2"/>
    <w:rsid w:val="00DB0CA8"/>
    <w:rsid w:val="00DB1AA4"/>
    <w:rsid w:val="00DB2089"/>
    <w:rsid w:val="00DB22E8"/>
    <w:rsid w:val="00DB3362"/>
    <w:rsid w:val="00DB3B6A"/>
    <w:rsid w:val="00DB471C"/>
    <w:rsid w:val="00DB493C"/>
    <w:rsid w:val="00DB4C58"/>
    <w:rsid w:val="00DB53B2"/>
    <w:rsid w:val="00DB573F"/>
    <w:rsid w:val="00DB5770"/>
    <w:rsid w:val="00DB5A27"/>
    <w:rsid w:val="00DB5D34"/>
    <w:rsid w:val="00DB7060"/>
    <w:rsid w:val="00DB707A"/>
    <w:rsid w:val="00DB7A53"/>
    <w:rsid w:val="00DB7E43"/>
    <w:rsid w:val="00DC0885"/>
    <w:rsid w:val="00DC0C82"/>
    <w:rsid w:val="00DC1070"/>
    <w:rsid w:val="00DC1519"/>
    <w:rsid w:val="00DC1924"/>
    <w:rsid w:val="00DC1996"/>
    <w:rsid w:val="00DC1C12"/>
    <w:rsid w:val="00DC1F6F"/>
    <w:rsid w:val="00DC245B"/>
    <w:rsid w:val="00DC2DB5"/>
    <w:rsid w:val="00DC353C"/>
    <w:rsid w:val="00DC3E87"/>
    <w:rsid w:val="00DC451A"/>
    <w:rsid w:val="00DC4651"/>
    <w:rsid w:val="00DC4D25"/>
    <w:rsid w:val="00DC5476"/>
    <w:rsid w:val="00DC5714"/>
    <w:rsid w:val="00DC571F"/>
    <w:rsid w:val="00DC5AA4"/>
    <w:rsid w:val="00DC5DB1"/>
    <w:rsid w:val="00DC62FC"/>
    <w:rsid w:val="00DC6F3B"/>
    <w:rsid w:val="00DC78BE"/>
    <w:rsid w:val="00DC7C9E"/>
    <w:rsid w:val="00DD053C"/>
    <w:rsid w:val="00DD0ED0"/>
    <w:rsid w:val="00DD1242"/>
    <w:rsid w:val="00DD15A8"/>
    <w:rsid w:val="00DD1E46"/>
    <w:rsid w:val="00DD20CD"/>
    <w:rsid w:val="00DD240B"/>
    <w:rsid w:val="00DD2D89"/>
    <w:rsid w:val="00DD2E73"/>
    <w:rsid w:val="00DD3288"/>
    <w:rsid w:val="00DD34CD"/>
    <w:rsid w:val="00DD3A2A"/>
    <w:rsid w:val="00DD3E98"/>
    <w:rsid w:val="00DD4E4F"/>
    <w:rsid w:val="00DD4FBD"/>
    <w:rsid w:val="00DD5161"/>
    <w:rsid w:val="00DD533D"/>
    <w:rsid w:val="00DD589C"/>
    <w:rsid w:val="00DD637B"/>
    <w:rsid w:val="00DD7548"/>
    <w:rsid w:val="00DE0083"/>
    <w:rsid w:val="00DE05B7"/>
    <w:rsid w:val="00DE1B62"/>
    <w:rsid w:val="00DE212B"/>
    <w:rsid w:val="00DE2DC5"/>
    <w:rsid w:val="00DE2EF0"/>
    <w:rsid w:val="00DE3A14"/>
    <w:rsid w:val="00DE413B"/>
    <w:rsid w:val="00DE45D7"/>
    <w:rsid w:val="00DE4EFC"/>
    <w:rsid w:val="00DE5859"/>
    <w:rsid w:val="00DE5C51"/>
    <w:rsid w:val="00DE62F0"/>
    <w:rsid w:val="00DE6F45"/>
    <w:rsid w:val="00DE7111"/>
    <w:rsid w:val="00DF02CD"/>
    <w:rsid w:val="00DF061A"/>
    <w:rsid w:val="00DF09C4"/>
    <w:rsid w:val="00DF0B65"/>
    <w:rsid w:val="00DF0EA5"/>
    <w:rsid w:val="00DF1F30"/>
    <w:rsid w:val="00DF227B"/>
    <w:rsid w:val="00DF2B7E"/>
    <w:rsid w:val="00DF34EF"/>
    <w:rsid w:val="00DF3B3A"/>
    <w:rsid w:val="00DF3C32"/>
    <w:rsid w:val="00DF3EBB"/>
    <w:rsid w:val="00DF5130"/>
    <w:rsid w:val="00DF58B4"/>
    <w:rsid w:val="00DF6ADB"/>
    <w:rsid w:val="00DF6F7D"/>
    <w:rsid w:val="00E0000E"/>
    <w:rsid w:val="00E00F91"/>
    <w:rsid w:val="00E00FA0"/>
    <w:rsid w:val="00E01D6A"/>
    <w:rsid w:val="00E01FEA"/>
    <w:rsid w:val="00E0240B"/>
    <w:rsid w:val="00E02A81"/>
    <w:rsid w:val="00E03559"/>
    <w:rsid w:val="00E03622"/>
    <w:rsid w:val="00E03932"/>
    <w:rsid w:val="00E03A34"/>
    <w:rsid w:val="00E03D41"/>
    <w:rsid w:val="00E03DB5"/>
    <w:rsid w:val="00E043D8"/>
    <w:rsid w:val="00E043F4"/>
    <w:rsid w:val="00E0474F"/>
    <w:rsid w:val="00E060C5"/>
    <w:rsid w:val="00E06F6A"/>
    <w:rsid w:val="00E07196"/>
    <w:rsid w:val="00E07992"/>
    <w:rsid w:val="00E103DC"/>
    <w:rsid w:val="00E115C4"/>
    <w:rsid w:val="00E1199A"/>
    <w:rsid w:val="00E11A86"/>
    <w:rsid w:val="00E1218E"/>
    <w:rsid w:val="00E12522"/>
    <w:rsid w:val="00E12600"/>
    <w:rsid w:val="00E12AF9"/>
    <w:rsid w:val="00E14784"/>
    <w:rsid w:val="00E147AF"/>
    <w:rsid w:val="00E148AD"/>
    <w:rsid w:val="00E1494C"/>
    <w:rsid w:val="00E14BFA"/>
    <w:rsid w:val="00E14FE7"/>
    <w:rsid w:val="00E17121"/>
    <w:rsid w:val="00E17371"/>
    <w:rsid w:val="00E17685"/>
    <w:rsid w:val="00E17D4E"/>
    <w:rsid w:val="00E2011E"/>
    <w:rsid w:val="00E21089"/>
    <w:rsid w:val="00E211BB"/>
    <w:rsid w:val="00E21576"/>
    <w:rsid w:val="00E228C0"/>
    <w:rsid w:val="00E229AA"/>
    <w:rsid w:val="00E22C3A"/>
    <w:rsid w:val="00E22DF7"/>
    <w:rsid w:val="00E2361A"/>
    <w:rsid w:val="00E24C31"/>
    <w:rsid w:val="00E25858"/>
    <w:rsid w:val="00E258D1"/>
    <w:rsid w:val="00E259D5"/>
    <w:rsid w:val="00E25DB8"/>
    <w:rsid w:val="00E260AD"/>
    <w:rsid w:val="00E2629C"/>
    <w:rsid w:val="00E26761"/>
    <w:rsid w:val="00E26BEA"/>
    <w:rsid w:val="00E26DB6"/>
    <w:rsid w:val="00E27311"/>
    <w:rsid w:val="00E2764D"/>
    <w:rsid w:val="00E2786D"/>
    <w:rsid w:val="00E27A11"/>
    <w:rsid w:val="00E300BB"/>
    <w:rsid w:val="00E3017B"/>
    <w:rsid w:val="00E30461"/>
    <w:rsid w:val="00E30EEF"/>
    <w:rsid w:val="00E3130B"/>
    <w:rsid w:val="00E315BE"/>
    <w:rsid w:val="00E316D5"/>
    <w:rsid w:val="00E316FF"/>
    <w:rsid w:val="00E320B5"/>
    <w:rsid w:val="00E32554"/>
    <w:rsid w:val="00E32645"/>
    <w:rsid w:val="00E331D6"/>
    <w:rsid w:val="00E3379F"/>
    <w:rsid w:val="00E337B9"/>
    <w:rsid w:val="00E33B20"/>
    <w:rsid w:val="00E343A1"/>
    <w:rsid w:val="00E34A8D"/>
    <w:rsid w:val="00E35197"/>
    <w:rsid w:val="00E35341"/>
    <w:rsid w:val="00E3568F"/>
    <w:rsid w:val="00E36B95"/>
    <w:rsid w:val="00E37533"/>
    <w:rsid w:val="00E37B0F"/>
    <w:rsid w:val="00E37BFA"/>
    <w:rsid w:val="00E40C36"/>
    <w:rsid w:val="00E40F63"/>
    <w:rsid w:val="00E41008"/>
    <w:rsid w:val="00E417ED"/>
    <w:rsid w:val="00E41A75"/>
    <w:rsid w:val="00E42B76"/>
    <w:rsid w:val="00E42EC4"/>
    <w:rsid w:val="00E430C6"/>
    <w:rsid w:val="00E43528"/>
    <w:rsid w:val="00E439F6"/>
    <w:rsid w:val="00E44764"/>
    <w:rsid w:val="00E44B13"/>
    <w:rsid w:val="00E44CBF"/>
    <w:rsid w:val="00E4556B"/>
    <w:rsid w:val="00E4599D"/>
    <w:rsid w:val="00E45A48"/>
    <w:rsid w:val="00E45D68"/>
    <w:rsid w:val="00E465FC"/>
    <w:rsid w:val="00E467AE"/>
    <w:rsid w:val="00E46C7E"/>
    <w:rsid w:val="00E46FDD"/>
    <w:rsid w:val="00E50225"/>
    <w:rsid w:val="00E50808"/>
    <w:rsid w:val="00E5091E"/>
    <w:rsid w:val="00E50EA7"/>
    <w:rsid w:val="00E514FB"/>
    <w:rsid w:val="00E51BC8"/>
    <w:rsid w:val="00E51D0E"/>
    <w:rsid w:val="00E51F60"/>
    <w:rsid w:val="00E5339D"/>
    <w:rsid w:val="00E54567"/>
    <w:rsid w:val="00E547B1"/>
    <w:rsid w:val="00E547D3"/>
    <w:rsid w:val="00E549C3"/>
    <w:rsid w:val="00E54F72"/>
    <w:rsid w:val="00E551E0"/>
    <w:rsid w:val="00E5585B"/>
    <w:rsid w:val="00E55899"/>
    <w:rsid w:val="00E55EC9"/>
    <w:rsid w:val="00E55EF6"/>
    <w:rsid w:val="00E56011"/>
    <w:rsid w:val="00E560E6"/>
    <w:rsid w:val="00E5645F"/>
    <w:rsid w:val="00E56462"/>
    <w:rsid w:val="00E565CB"/>
    <w:rsid w:val="00E56A61"/>
    <w:rsid w:val="00E57C4D"/>
    <w:rsid w:val="00E57DBE"/>
    <w:rsid w:val="00E60B34"/>
    <w:rsid w:val="00E60C4A"/>
    <w:rsid w:val="00E61444"/>
    <w:rsid w:val="00E616E3"/>
    <w:rsid w:val="00E61CFE"/>
    <w:rsid w:val="00E621E7"/>
    <w:rsid w:val="00E62D5F"/>
    <w:rsid w:val="00E630D3"/>
    <w:rsid w:val="00E63AD1"/>
    <w:rsid w:val="00E64496"/>
    <w:rsid w:val="00E64C74"/>
    <w:rsid w:val="00E64D95"/>
    <w:rsid w:val="00E650EA"/>
    <w:rsid w:val="00E6568C"/>
    <w:rsid w:val="00E65FB2"/>
    <w:rsid w:val="00E660B0"/>
    <w:rsid w:val="00E66259"/>
    <w:rsid w:val="00E663A0"/>
    <w:rsid w:val="00E665D9"/>
    <w:rsid w:val="00E66CD7"/>
    <w:rsid w:val="00E6753B"/>
    <w:rsid w:val="00E702A1"/>
    <w:rsid w:val="00E70477"/>
    <w:rsid w:val="00E70F26"/>
    <w:rsid w:val="00E71056"/>
    <w:rsid w:val="00E716EB"/>
    <w:rsid w:val="00E717B8"/>
    <w:rsid w:val="00E71883"/>
    <w:rsid w:val="00E72132"/>
    <w:rsid w:val="00E72F91"/>
    <w:rsid w:val="00E733CF"/>
    <w:rsid w:val="00E73A9E"/>
    <w:rsid w:val="00E74340"/>
    <w:rsid w:val="00E74B18"/>
    <w:rsid w:val="00E74EF1"/>
    <w:rsid w:val="00E7531D"/>
    <w:rsid w:val="00E760D0"/>
    <w:rsid w:val="00E7620A"/>
    <w:rsid w:val="00E76BDD"/>
    <w:rsid w:val="00E76C4C"/>
    <w:rsid w:val="00E76E86"/>
    <w:rsid w:val="00E77174"/>
    <w:rsid w:val="00E77251"/>
    <w:rsid w:val="00E775B3"/>
    <w:rsid w:val="00E809DA"/>
    <w:rsid w:val="00E80BBB"/>
    <w:rsid w:val="00E80C1F"/>
    <w:rsid w:val="00E80F05"/>
    <w:rsid w:val="00E811E4"/>
    <w:rsid w:val="00E816DF"/>
    <w:rsid w:val="00E8173F"/>
    <w:rsid w:val="00E819D6"/>
    <w:rsid w:val="00E81BC1"/>
    <w:rsid w:val="00E821BA"/>
    <w:rsid w:val="00E82F39"/>
    <w:rsid w:val="00E83859"/>
    <w:rsid w:val="00E83E10"/>
    <w:rsid w:val="00E8429A"/>
    <w:rsid w:val="00E844D0"/>
    <w:rsid w:val="00E84B2D"/>
    <w:rsid w:val="00E84D1E"/>
    <w:rsid w:val="00E851B1"/>
    <w:rsid w:val="00E856BC"/>
    <w:rsid w:val="00E861C6"/>
    <w:rsid w:val="00E871AD"/>
    <w:rsid w:val="00E8767A"/>
    <w:rsid w:val="00E877BD"/>
    <w:rsid w:val="00E87EE4"/>
    <w:rsid w:val="00E90A21"/>
    <w:rsid w:val="00E90B0E"/>
    <w:rsid w:val="00E90FBC"/>
    <w:rsid w:val="00E918B7"/>
    <w:rsid w:val="00E91A0C"/>
    <w:rsid w:val="00E91A44"/>
    <w:rsid w:val="00E91C29"/>
    <w:rsid w:val="00E91DC2"/>
    <w:rsid w:val="00E92584"/>
    <w:rsid w:val="00E92911"/>
    <w:rsid w:val="00E93968"/>
    <w:rsid w:val="00E93C53"/>
    <w:rsid w:val="00E94281"/>
    <w:rsid w:val="00E95C02"/>
    <w:rsid w:val="00E962B8"/>
    <w:rsid w:val="00E964EB"/>
    <w:rsid w:val="00E96505"/>
    <w:rsid w:val="00E9677D"/>
    <w:rsid w:val="00E96A29"/>
    <w:rsid w:val="00E96E3B"/>
    <w:rsid w:val="00E978DA"/>
    <w:rsid w:val="00EA04B2"/>
    <w:rsid w:val="00EA0809"/>
    <w:rsid w:val="00EA0EC5"/>
    <w:rsid w:val="00EA15E7"/>
    <w:rsid w:val="00EA1CAA"/>
    <w:rsid w:val="00EA1DC1"/>
    <w:rsid w:val="00EA2F53"/>
    <w:rsid w:val="00EA337F"/>
    <w:rsid w:val="00EA353E"/>
    <w:rsid w:val="00EA3B3E"/>
    <w:rsid w:val="00EA3E03"/>
    <w:rsid w:val="00EA4E38"/>
    <w:rsid w:val="00EA527C"/>
    <w:rsid w:val="00EA547D"/>
    <w:rsid w:val="00EA587E"/>
    <w:rsid w:val="00EA6560"/>
    <w:rsid w:val="00EA6988"/>
    <w:rsid w:val="00EA6C74"/>
    <w:rsid w:val="00EA7ADC"/>
    <w:rsid w:val="00EA7DB5"/>
    <w:rsid w:val="00EB045D"/>
    <w:rsid w:val="00EB1031"/>
    <w:rsid w:val="00EB153B"/>
    <w:rsid w:val="00EB18DB"/>
    <w:rsid w:val="00EB1FE5"/>
    <w:rsid w:val="00EB35CF"/>
    <w:rsid w:val="00EB4011"/>
    <w:rsid w:val="00EB4158"/>
    <w:rsid w:val="00EB418A"/>
    <w:rsid w:val="00EB41A6"/>
    <w:rsid w:val="00EB4418"/>
    <w:rsid w:val="00EB5AEC"/>
    <w:rsid w:val="00EB5FFD"/>
    <w:rsid w:val="00EB6D82"/>
    <w:rsid w:val="00EB7152"/>
    <w:rsid w:val="00EB739E"/>
    <w:rsid w:val="00EB75EC"/>
    <w:rsid w:val="00EB767E"/>
    <w:rsid w:val="00EB7811"/>
    <w:rsid w:val="00EB7D21"/>
    <w:rsid w:val="00EB7D2E"/>
    <w:rsid w:val="00EC027E"/>
    <w:rsid w:val="00EC0636"/>
    <w:rsid w:val="00EC1301"/>
    <w:rsid w:val="00EC1E88"/>
    <w:rsid w:val="00EC1E97"/>
    <w:rsid w:val="00EC2313"/>
    <w:rsid w:val="00EC29D0"/>
    <w:rsid w:val="00EC2D1E"/>
    <w:rsid w:val="00EC31E3"/>
    <w:rsid w:val="00EC3333"/>
    <w:rsid w:val="00EC3560"/>
    <w:rsid w:val="00EC405F"/>
    <w:rsid w:val="00EC45F9"/>
    <w:rsid w:val="00EC4F1A"/>
    <w:rsid w:val="00EC5691"/>
    <w:rsid w:val="00EC5D32"/>
    <w:rsid w:val="00EC653A"/>
    <w:rsid w:val="00EC6F73"/>
    <w:rsid w:val="00EC7675"/>
    <w:rsid w:val="00EC7D39"/>
    <w:rsid w:val="00ED0347"/>
    <w:rsid w:val="00ED0BDB"/>
    <w:rsid w:val="00ED0C24"/>
    <w:rsid w:val="00ED0CBC"/>
    <w:rsid w:val="00ED12A2"/>
    <w:rsid w:val="00ED1ACA"/>
    <w:rsid w:val="00ED2031"/>
    <w:rsid w:val="00ED2134"/>
    <w:rsid w:val="00ED23F5"/>
    <w:rsid w:val="00ED285E"/>
    <w:rsid w:val="00ED2963"/>
    <w:rsid w:val="00ED31D6"/>
    <w:rsid w:val="00ED3DFA"/>
    <w:rsid w:val="00ED48F6"/>
    <w:rsid w:val="00ED4E55"/>
    <w:rsid w:val="00ED5858"/>
    <w:rsid w:val="00ED5C00"/>
    <w:rsid w:val="00ED5EBA"/>
    <w:rsid w:val="00ED67AB"/>
    <w:rsid w:val="00ED725B"/>
    <w:rsid w:val="00ED7699"/>
    <w:rsid w:val="00ED7797"/>
    <w:rsid w:val="00EE0176"/>
    <w:rsid w:val="00EE0238"/>
    <w:rsid w:val="00EE0B5D"/>
    <w:rsid w:val="00EE0EBC"/>
    <w:rsid w:val="00EE17AB"/>
    <w:rsid w:val="00EE18D7"/>
    <w:rsid w:val="00EE21EE"/>
    <w:rsid w:val="00EE28E0"/>
    <w:rsid w:val="00EE2E93"/>
    <w:rsid w:val="00EE2FE5"/>
    <w:rsid w:val="00EE34D8"/>
    <w:rsid w:val="00EE3836"/>
    <w:rsid w:val="00EE3843"/>
    <w:rsid w:val="00EE3A09"/>
    <w:rsid w:val="00EE3E92"/>
    <w:rsid w:val="00EE4603"/>
    <w:rsid w:val="00EE469A"/>
    <w:rsid w:val="00EE4C12"/>
    <w:rsid w:val="00EE4E39"/>
    <w:rsid w:val="00EE4EB3"/>
    <w:rsid w:val="00EE58F4"/>
    <w:rsid w:val="00EE65A4"/>
    <w:rsid w:val="00EE675E"/>
    <w:rsid w:val="00EE6821"/>
    <w:rsid w:val="00EE6D3B"/>
    <w:rsid w:val="00EE72D7"/>
    <w:rsid w:val="00EE783A"/>
    <w:rsid w:val="00EF0014"/>
    <w:rsid w:val="00EF069B"/>
    <w:rsid w:val="00EF094C"/>
    <w:rsid w:val="00EF0E3F"/>
    <w:rsid w:val="00EF1242"/>
    <w:rsid w:val="00EF186A"/>
    <w:rsid w:val="00EF1EF8"/>
    <w:rsid w:val="00EF2A22"/>
    <w:rsid w:val="00EF314F"/>
    <w:rsid w:val="00EF34E0"/>
    <w:rsid w:val="00EF5179"/>
    <w:rsid w:val="00EF55B9"/>
    <w:rsid w:val="00EF5F62"/>
    <w:rsid w:val="00EF6D66"/>
    <w:rsid w:val="00EF6E3A"/>
    <w:rsid w:val="00EF765B"/>
    <w:rsid w:val="00EF76AB"/>
    <w:rsid w:val="00EF7B73"/>
    <w:rsid w:val="00F0019D"/>
    <w:rsid w:val="00F002DD"/>
    <w:rsid w:val="00F00379"/>
    <w:rsid w:val="00F004BB"/>
    <w:rsid w:val="00F00764"/>
    <w:rsid w:val="00F00F2B"/>
    <w:rsid w:val="00F00FB4"/>
    <w:rsid w:val="00F01922"/>
    <w:rsid w:val="00F01BE2"/>
    <w:rsid w:val="00F02CC6"/>
    <w:rsid w:val="00F03203"/>
    <w:rsid w:val="00F03608"/>
    <w:rsid w:val="00F04E30"/>
    <w:rsid w:val="00F0588E"/>
    <w:rsid w:val="00F058C9"/>
    <w:rsid w:val="00F05946"/>
    <w:rsid w:val="00F059A4"/>
    <w:rsid w:val="00F065DA"/>
    <w:rsid w:val="00F06AB6"/>
    <w:rsid w:val="00F06B4A"/>
    <w:rsid w:val="00F073CE"/>
    <w:rsid w:val="00F07A6F"/>
    <w:rsid w:val="00F1028C"/>
    <w:rsid w:val="00F10C67"/>
    <w:rsid w:val="00F10F04"/>
    <w:rsid w:val="00F11153"/>
    <w:rsid w:val="00F11344"/>
    <w:rsid w:val="00F1145C"/>
    <w:rsid w:val="00F118D1"/>
    <w:rsid w:val="00F1203B"/>
    <w:rsid w:val="00F1265C"/>
    <w:rsid w:val="00F129CF"/>
    <w:rsid w:val="00F12EB5"/>
    <w:rsid w:val="00F134BF"/>
    <w:rsid w:val="00F1387D"/>
    <w:rsid w:val="00F13D4C"/>
    <w:rsid w:val="00F1428E"/>
    <w:rsid w:val="00F15196"/>
    <w:rsid w:val="00F1525A"/>
    <w:rsid w:val="00F15562"/>
    <w:rsid w:val="00F15BD8"/>
    <w:rsid w:val="00F16B1C"/>
    <w:rsid w:val="00F17E89"/>
    <w:rsid w:val="00F17F70"/>
    <w:rsid w:val="00F2030D"/>
    <w:rsid w:val="00F2037D"/>
    <w:rsid w:val="00F20A61"/>
    <w:rsid w:val="00F20AC0"/>
    <w:rsid w:val="00F21B34"/>
    <w:rsid w:val="00F21C20"/>
    <w:rsid w:val="00F21EDE"/>
    <w:rsid w:val="00F22578"/>
    <w:rsid w:val="00F22EC1"/>
    <w:rsid w:val="00F23050"/>
    <w:rsid w:val="00F237CD"/>
    <w:rsid w:val="00F238D9"/>
    <w:rsid w:val="00F240F2"/>
    <w:rsid w:val="00F24A41"/>
    <w:rsid w:val="00F26319"/>
    <w:rsid w:val="00F26BD2"/>
    <w:rsid w:val="00F27897"/>
    <w:rsid w:val="00F27956"/>
    <w:rsid w:val="00F27BB4"/>
    <w:rsid w:val="00F27E8A"/>
    <w:rsid w:val="00F27FF3"/>
    <w:rsid w:val="00F30408"/>
    <w:rsid w:val="00F3040E"/>
    <w:rsid w:val="00F3064B"/>
    <w:rsid w:val="00F30897"/>
    <w:rsid w:val="00F30B9D"/>
    <w:rsid w:val="00F31951"/>
    <w:rsid w:val="00F321BA"/>
    <w:rsid w:val="00F327F3"/>
    <w:rsid w:val="00F32AC5"/>
    <w:rsid w:val="00F32DBE"/>
    <w:rsid w:val="00F33810"/>
    <w:rsid w:val="00F33C18"/>
    <w:rsid w:val="00F33D09"/>
    <w:rsid w:val="00F356F2"/>
    <w:rsid w:val="00F35982"/>
    <w:rsid w:val="00F362C2"/>
    <w:rsid w:val="00F36772"/>
    <w:rsid w:val="00F36942"/>
    <w:rsid w:val="00F36983"/>
    <w:rsid w:val="00F36D6E"/>
    <w:rsid w:val="00F37A03"/>
    <w:rsid w:val="00F37CF2"/>
    <w:rsid w:val="00F40395"/>
    <w:rsid w:val="00F41354"/>
    <w:rsid w:val="00F41C54"/>
    <w:rsid w:val="00F42276"/>
    <w:rsid w:val="00F42635"/>
    <w:rsid w:val="00F43198"/>
    <w:rsid w:val="00F43908"/>
    <w:rsid w:val="00F439C2"/>
    <w:rsid w:val="00F43A6D"/>
    <w:rsid w:val="00F43CAE"/>
    <w:rsid w:val="00F43F9A"/>
    <w:rsid w:val="00F443A0"/>
    <w:rsid w:val="00F4485F"/>
    <w:rsid w:val="00F44A8E"/>
    <w:rsid w:val="00F44DA2"/>
    <w:rsid w:val="00F458DB"/>
    <w:rsid w:val="00F45DE3"/>
    <w:rsid w:val="00F46417"/>
    <w:rsid w:val="00F464B4"/>
    <w:rsid w:val="00F46642"/>
    <w:rsid w:val="00F46955"/>
    <w:rsid w:val="00F46C30"/>
    <w:rsid w:val="00F46C61"/>
    <w:rsid w:val="00F47183"/>
    <w:rsid w:val="00F47643"/>
    <w:rsid w:val="00F47ECE"/>
    <w:rsid w:val="00F50558"/>
    <w:rsid w:val="00F50599"/>
    <w:rsid w:val="00F513D7"/>
    <w:rsid w:val="00F5165B"/>
    <w:rsid w:val="00F51915"/>
    <w:rsid w:val="00F5230B"/>
    <w:rsid w:val="00F52AE9"/>
    <w:rsid w:val="00F52D1F"/>
    <w:rsid w:val="00F52D8E"/>
    <w:rsid w:val="00F52F97"/>
    <w:rsid w:val="00F533E4"/>
    <w:rsid w:val="00F53A10"/>
    <w:rsid w:val="00F53A76"/>
    <w:rsid w:val="00F53D3C"/>
    <w:rsid w:val="00F5419B"/>
    <w:rsid w:val="00F54FBD"/>
    <w:rsid w:val="00F553E2"/>
    <w:rsid w:val="00F55417"/>
    <w:rsid w:val="00F55759"/>
    <w:rsid w:val="00F56BD6"/>
    <w:rsid w:val="00F56DBE"/>
    <w:rsid w:val="00F578B6"/>
    <w:rsid w:val="00F57DFE"/>
    <w:rsid w:val="00F5D452"/>
    <w:rsid w:val="00F602F0"/>
    <w:rsid w:val="00F606BE"/>
    <w:rsid w:val="00F6087B"/>
    <w:rsid w:val="00F60FE3"/>
    <w:rsid w:val="00F61E8A"/>
    <w:rsid w:val="00F62751"/>
    <w:rsid w:val="00F629C8"/>
    <w:rsid w:val="00F62A65"/>
    <w:rsid w:val="00F62F1A"/>
    <w:rsid w:val="00F63669"/>
    <w:rsid w:val="00F63ADB"/>
    <w:rsid w:val="00F63EF8"/>
    <w:rsid w:val="00F6453E"/>
    <w:rsid w:val="00F647EF"/>
    <w:rsid w:val="00F6492A"/>
    <w:rsid w:val="00F65A45"/>
    <w:rsid w:val="00F65B20"/>
    <w:rsid w:val="00F662D1"/>
    <w:rsid w:val="00F6643A"/>
    <w:rsid w:val="00F668CD"/>
    <w:rsid w:val="00F67295"/>
    <w:rsid w:val="00F700D0"/>
    <w:rsid w:val="00F706DE"/>
    <w:rsid w:val="00F70BE3"/>
    <w:rsid w:val="00F70E9D"/>
    <w:rsid w:val="00F70EF2"/>
    <w:rsid w:val="00F715E0"/>
    <w:rsid w:val="00F71ED7"/>
    <w:rsid w:val="00F72E79"/>
    <w:rsid w:val="00F73C37"/>
    <w:rsid w:val="00F73D57"/>
    <w:rsid w:val="00F73DAB"/>
    <w:rsid w:val="00F73F60"/>
    <w:rsid w:val="00F740BD"/>
    <w:rsid w:val="00F746C1"/>
    <w:rsid w:val="00F747A7"/>
    <w:rsid w:val="00F74FEF"/>
    <w:rsid w:val="00F752E3"/>
    <w:rsid w:val="00F753E3"/>
    <w:rsid w:val="00F75D46"/>
    <w:rsid w:val="00F768C8"/>
    <w:rsid w:val="00F776D4"/>
    <w:rsid w:val="00F806D3"/>
    <w:rsid w:val="00F80E8F"/>
    <w:rsid w:val="00F8102F"/>
    <w:rsid w:val="00F8107F"/>
    <w:rsid w:val="00F81398"/>
    <w:rsid w:val="00F815A7"/>
    <w:rsid w:val="00F82CB5"/>
    <w:rsid w:val="00F8303A"/>
    <w:rsid w:val="00F83BB1"/>
    <w:rsid w:val="00F83DBE"/>
    <w:rsid w:val="00F8404B"/>
    <w:rsid w:val="00F84AB6"/>
    <w:rsid w:val="00F84BC4"/>
    <w:rsid w:val="00F84FA7"/>
    <w:rsid w:val="00F850EF"/>
    <w:rsid w:val="00F853F2"/>
    <w:rsid w:val="00F8559C"/>
    <w:rsid w:val="00F85F78"/>
    <w:rsid w:val="00F85F9F"/>
    <w:rsid w:val="00F86CCB"/>
    <w:rsid w:val="00F872BE"/>
    <w:rsid w:val="00F8784E"/>
    <w:rsid w:val="00F87C50"/>
    <w:rsid w:val="00F903A9"/>
    <w:rsid w:val="00F90C12"/>
    <w:rsid w:val="00F90E09"/>
    <w:rsid w:val="00F919AB"/>
    <w:rsid w:val="00F9247D"/>
    <w:rsid w:val="00F928F4"/>
    <w:rsid w:val="00F92968"/>
    <w:rsid w:val="00F929C4"/>
    <w:rsid w:val="00F93117"/>
    <w:rsid w:val="00F933A6"/>
    <w:rsid w:val="00F93903"/>
    <w:rsid w:val="00F93FA1"/>
    <w:rsid w:val="00F94491"/>
    <w:rsid w:val="00F9525E"/>
    <w:rsid w:val="00F95557"/>
    <w:rsid w:val="00F96619"/>
    <w:rsid w:val="00F96986"/>
    <w:rsid w:val="00F972B4"/>
    <w:rsid w:val="00F977A0"/>
    <w:rsid w:val="00F97F6E"/>
    <w:rsid w:val="00FA0499"/>
    <w:rsid w:val="00FA0FB5"/>
    <w:rsid w:val="00FA123E"/>
    <w:rsid w:val="00FA18CA"/>
    <w:rsid w:val="00FA1B4D"/>
    <w:rsid w:val="00FA1E32"/>
    <w:rsid w:val="00FA2353"/>
    <w:rsid w:val="00FA2400"/>
    <w:rsid w:val="00FA2608"/>
    <w:rsid w:val="00FA2ABF"/>
    <w:rsid w:val="00FA325F"/>
    <w:rsid w:val="00FA37EF"/>
    <w:rsid w:val="00FA385B"/>
    <w:rsid w:val="00FA3AB7"/>
    <w:rsid w:val="00FA3AB8"/>
    <w:rsid w:val="00FA412B"/>
    <w:rsid w:val="00FA4CD9"/>
    <w:rsid w:val="00FA5F2A"/>
    <w:rsid w:val="00FA6098"/>
    <w:rsid w:val="00FA6938"/>
    <w:rsid w:val="00FA6A13"/>
    <w:rsid w:val="00FA6AD6"/>
    <w:rsid w:val="00FA6D50"/>
    <w:rsid w:val="00FA7224"/>
    <w:rsid w:val="00FA785C"/>
    <w:rsid w:val="00FB1517"/>
    <w:rsid w:val="00FB1925"/>
    <w:rsid w:val="00FB1CDA"/>
    <w:rsid w:val="00FB2E02"/>
    <w:rsid w:val="00FB3593"/>
    <w:rsid w:val="00FB3897"/>
    <w:rsid w:val="00FB3BC8"/>
    <w:rsid w:val="00FB403C"/>
    <w:rsid w:val="00FB42F5"/>
    <w:rsid w:val="00FB44D2"/>
    <w:rsid w:val="00FB4EAD"/>
    <w:rsid w:val="00FB50DA"/>
    <w:rsid w:val="00FB58E1"/>
    <w:rsid w:val="00FB5C07"/>
    <w:rsid w:val="00FB64A7"/>
    <w:rsid w:val="00FB6B25"/>
    <w:rsid w:val="00FB7A2A"/>
    <w:rsid w:val="00FB7B0D"/>
    <w:rsid w:val="00FC0ECD"/>
    <w:rsid w:val="00FC1626"/>
    <w:rsid w:val="00FC17A1"/>
    <w:rsid w:val="00FC19EC"/>
    <w:rsid w:val="00FC1A16"/>
    <w:rsid w:val="00FC1E7F"/>
    <w:rsid w:val="00FC255F"/>
    <w:rsid w:val="00FC2628"/>
    <w:rsid w:val="00FC269D"/>
    <w:rsid w:val="00FC2961"/>
    <w:rsid w:val="00FC2DF9"/>
    <w:rsid w:val="00FC2F1E"/>
    <w:rsid w:val="00FC2F5A"/>
    <w:rsid w:val="00FC2FF6"/>
    <w:rsid w:val="00FC31D5"/>
    <w:rsid w:val="00FC3238"/>
    <w:rsid w:val="00FC3867"/>
    <w:rsid w:val="00FC4281"/>
    <w:rsid w:val="00FC4E0E"/>
    <w:rsid w:val="00FC4E27"/>
    <w:rsid w:val="00FC4EC3"/>
    <w:rsid w:val="00FC4F34"/>
    <w:rsid w:val="00FC4FFB"/>
    <w:rsid w:val="00FC507D"/>
    <w:rsid w:val="00FC513C"/>
    <w:rsid w:val="00FC51D7"/>
    <w:rsid w:val="00FC5862"/>
    <w:rsid w:val="00FC5BD6"/>
    <w:rsid w:val="00FC6967"/>
    <w:rsid w:val="00FC734C"/>
    <w:rsid w:val="00FC795C"/>
    <w:rsid w:val="00FC7A5E"/>
    <w:rsid w:val="00FC7BBF"/>
    <w:rsid w:val="00FC7E9F"/>
    <w:rsid w:val="00FD0641"/>
    <w:rsid w:val="00FD0827"/>
    <w:rsid w:val="00FD0C76"/>
    <w:rsid w:val="00FD139E"/>
    <w:rsid w:val="00FD1A71"/>
    <w:rsid w:val="00FD28B7"/>
    <w:rsid w:val="00FD2C2C"/>
    <w:rsid w:val="00FD31C6"/>
    <w:rsid w:val="00FD3BB7"/>
    <w:rsid w:val="00FD3C53"/>
    <w:rsid w:val="00FD41CC"/>
    <w:rsid w:val="00FD4746"/>
    <w:rsid w:val="00FD4CE1"/>
    <w:rsid w:val="00FD531A"/>
    <w:rsid w:val="00FD6268"/>
    <w:rsid w:val="00FD6877"/>
    <w:rsid w:val="00FD6979"/>
    <w:rsid w:val="00FD6BB0"/>
    <w:rsid w:val="00FD748D"/>
    <w:rsid w:val="00FD77BA"/>
    <w:rsid w:val="00FD7827"/>
    <w:rsid w:val="00FDE174"/>
    <w:rsid w:val="00FE007B"/>
    <w:rsid w:val="00FE0F5E"/>
    <w:rsid w:val="00FE12EE"/>
    <w:rsid w:val="00FE15C6"/>
    <w:rsid w:val="00FE1AD2"/>
    <w:rsid w:val="00FE1C83"/>
    <w:rsid w:val="00FE1F5B"/>
    <w:rsid w:val="00FE24ED"/>
    <w:rsid w:val="00FE252D"/>
    <w:rsid w:val="00FE28B1"/>
    <w:rsid w:val="00FE30A5"/>
    <w:rsid w:val="00FE3619"/>
    <w:rsid w:val="00FE3DCF"/>
    <w:rsid w:val="00FE40F5"/>
    <w:rsid w:val="00FE4A57"/>
    <w:rsid w:val="00FE4A8F"/>
    <w:rsid w:val="00FE5036"/>
    <w:rsid w:val="00FE526D"/>
    <w:rsid w:val="00FE54F4"/>
    <w:rsid w:val="00FE5978"/>
    <w:rsid w:val="00FE5B5A"/>
    <w:rsid w:val="00FE5DA0"/>
    <w:rsid w:val="00FE63F5"/>
    <w:rsid w:val="00FE7281"/>
    <w:rsid w:val="00FE7AD3"/>
    <w:rsid w:val="00FF0580"/>
    <w:rsid w:val="00FF091D"/>
    <w:rsid w:val="00FF0E5A"/>
    <w:rsid w:val="00FF2EC7"/>
    <w:rsid w:val="00FF2EE6"/>
    <w:rsid w:val="00FF31DE"/>
    <w:rsid w:val="00FF325B"/>
    <w:rsid w:val="00FF3D5E"/>
    <w:rsid w:val="00FF47ED"/>
    <w:rsid w:val="00FF4FD2"/>
    <w:rsid w:val="00FF50CF"/>
    <w:rsid w:val="00FF5298"/>
    <w:rsid w:val="00FF6A21"/>
    <w:rsid w:val="00FF7086"/>
    <w:rsid w:val="00FF717A"/>
    <w:rsid w:val="00FF7B41"/>
    <w:rsid w:val="0121E926"/>
    <w:rsid w:val="0132F9EE"/>
    <w:rsid w:val="013B7FC8"/>
    <w:rsid w:val="01403C6A"/>
    <w:rsid w:val="014636FA"/>
    <w:rsid w:val="015AC4AA"/>
    <w:rsid w:val="01635DC9"/>
    <w:rsid w:val="01646F63"/>
    <w:rsid w:val="0189932C"/>
    <w:rsid w:val="0191C154"/>
    <w:rsid w:val="01A2024C"/>
    <w:rsid w:val="01A46026"/>
    <w:rsid w:val="01E26C6F"/>
    <w:rsid w:val="01E75567"/>
    <w:rsid w:val="01E8E1AB"/>
    <w:rsid w:val="01EA22A0"/>
    <w:rsid w:val="01F3366B"/>
    <w:rsid w:val="01F83D66"/>
    <w:rsid w:val="021739C0"/>
    <w:rsid w:val="02288807"/>
    <w:rsid w:val="022D40DF"/>
    <w:rsid w:val="02310922"/>
    <w:rsid w:val="0234BA7F"/>
    <w:rsid w:val="023D7E1E"/>
    <w:rsid w:val="02445572"/>
    <w:rsid w:val="02481108"/>
    <w:rsid w:val="026340FD"/>
    <w:rsid w:val="0265B05F"/>
    <w:rsid w:val="02793905"/>
    <w:rsid w:val="027F408A"/>
    <w:rsid w:val="0288FBAE"/>
    <w:rsid w:val="028CE51B"/>
    <w:rsid w:val="028E0485"/>
    <w:rsid w:val="029E7A03"/>
    <w:rsid w:val="02A3F626"/>
    <w:rsid w:val="02A5825A"/>
    <w:rsid w:val="02C5D8E3"/>
    <w:rsid w:val="02CB6058"/>
    <w:rsid w:val="02FEBFFA"/>
    <w:rsid w:val="0309D60A"/>
    <w:rsid w:val="030EE80E"/>
    <w:rsid w:val="0326123C"/>
    <w:rsid w:val="0362952C"/>
    <w:rsid w:val="036E119D"/>
    <w:rsid w:val="038AE59F"/>
    <w:rsid w:val="039DD0F1"/>
    <w:rsid w:val="03A238E6"/>
    <w:rsid w:val="03CC0256"/>
    <w:rsid w:val="03CC3580"/>
    <w:rsid w:val="03D35039"/>
    <w:rsid w:val="03EA73FE"/>
    <w:rsid w:val="04140714"/>
    <w:rsid w:val="0416AF83"/>
    <w:rsid w:val="04270834"/>
    <w:rsid w:val="0438CF25"/>
    <w:rsid w:val="044A33DE"/>
    <w:rsid w:val="044F4565"/>
    <w:rsid w:val="0472EDE3"/>
    <w:rsid w:val="0479FF1E"/>
    <w:rsid w:val="04809EB9"/>
    <w:rsid w:val="04947783"/>
    <w:rsid w:val="04AAE594"/>
    <w:rsid w:val="04DCBC93"/>
    <w:rsid w:val="04E81D50"/>
    <w:rsid w:val="04ED48B9"/>
    <w:rsid w:val="04F906EB"/>
    <w:rsid w:val="04FE658D"/>
    <w:rsid w:val="050562E8"/>
    <w:rsid w:val="052C3019"/>
    <w:rsid w:val="053261AB"/>
    <w:rsid w:val="05391119"/>
    <w:rsid w:val="053A17EF"/>
    <w:rsid w:val="0549BC22"/>
    <w:rsid w:val="055A0001"/>
    <w:rsid w:val="0584EC67"/>
    <w:rsid w:val="05884652"/>
    <w:rsid w:val="05A6DAD3"/>
    <w:rsid w:val="05AFCD04"/>
    <w:rsid w:val="05C26A49"/>
    <w:rsid w:val="060EB620"/>
    <w:rsid w:val="0621512A"/>
    <w:rsid w:val="062DF486"/>
    <w:rsid w:val="0634308B"/>
    <w:rsid w:val="063CAD5F"/>
    <w:rsid w:val="06474739"/>
    <w:rsid w:val="064EEB8F"/>
    <w:rsid w:val="0652449E"/>
    <w:rsid w:val="065ACD68"/>
    <w:rsid w:val="06693579"/>
    <w:rsid w:val="0674F007"/>
    <w:rsid w:val="067EAE5A"/>
    <w:rsid w:val="06B4298A"/>
    <w:rsid w:val="06D4452A"/>
    <w:rsid w:val="06D4E17A"/>
    <w:rsid w:val="06E4F5D3"/>
    <w:rsid w:val="06FE8E62"/>
    <w:rsid w:val="07068177"/>
    <w:rsid w:val="071CFBAF"/>
    <w:rsid w:val="07213699"/>
    <w:rsid w:val="07427069"/>
    <w:rsid w:val="07549840"/>
    <w:rsid w:val="0766AA12"/>
    <w:rsid w:val="077CBE0D"/>
    <w:rsid w:val="07B1F32B"/>
    <w:rsid w:val="07B6A954"/>
    <w:rsid w:val="07C6E1E1"/>
    <w:rsid w:val="07CF3BC5"/>
    <w:rsid w:val="07E00098"/>
    <w:rsid w:val="07E2EB42"/>
    <w:rsid w:val="07E3901F"/>
    <w:rsid w:val="07FE96BF"/>
    <w:rsid w:val="08195DB3"/>
    <w:rsid w:val="0831D5B7"/>
    <w:rsid w:val="083CC78F"/>
    <w:rsid w:val="083EEDA1"/>
    <w:rsid w:val="0844E6FE"/>
    <w:rsid w:val="0858EE1B"/>
    <w:rsid w:val="0871DD7E"/>
    <w:rsid w:val="08728AD8"/>
    <w:rsid w:val="08CA0BC7"/>
    <w:rsid w:val="08D00BAA"/>
    <w:rsid w:val="09028B65"/>
    <w:rsid w:val="090893EC"/>
    <w:rsid w:val="0908DC06"/>
    <w:rsid w:val="090ED4D0"/>
    <w:rsid w:val="09479B22"/>
    <w:rsid w:val="095A42D0"/>
    <w:rsid w:val="0972070A"/>
    <w:rsid w:val="098641E5"/>
    <w:rsid w:val="09941585"/>
    <w:rsid w:val="09A629AD"/>
    <w:rsid w:val="09F1C83E"/>
    <w:rsid w:val="0A1847A4"/>
    <w:rsid w:val="0A29A1DD"/>
    <w:rsid w:val="0A2BF9ED"/>
    <w:rsid w:val="0A3298BA"/>
    <w:rsid w:val="0A3DB388"/>
    <w:rsid w:val="0A3EFDAF"/>
    <w:rsid w:val="0A5152E8"/>
    <w:rsid w:val="0A62B7D8"/>
    <w:rsid w:val="0A62DE62"/>
    <w:rsid w:val="0A6EE24A"/>
    <w:rsid w:val="0A97D64A"/>
    <w:rsid w:val="0A9C7F96"/>
    <w:rsid w:val="0AA99CA0"/>
    <w:rsid w:val="0AC63021"/>
    <w:rsid w:val="0ACAEE41"/>
    <w:rsid w:val="0ACC5D4D"/>
    <w:rsid w:val="0AD1D461"/>
    <w:rsid w:val="0AD32ED8"/>
    <w:rsid w:val="0AE4C0DA"/>
    <w:rsid w:val="0AEC0329"/>
    <w:rsid w:val="0AF31568"/>
    <w:rsid w:val="0AFE1B1B"/>
    <w:rsid w:val="0AFFDDEA"/>
    <w:rsid w:val="0B06FEC2"/>
    <w:rsid w:val="0B08A73D"/>
    <w:rsid w:val="0B1084E2"/>
    <w:rsid w:val="0B39080A"/>
    <w:rsid w:val="0B69E3C0"/>
    <w:rsid w:val="0B6DA711"/>
    <w:rsid w:val="0B6F08D5"/>
    <w:rsid w:val="0B887ADA"/>
    <w:rsid w:val="0B8C90ED"/>
    <w:rsid w:val="0B942464"/>
    <w:rsid w:val="0B99D65B"/>
    <w:rsid w:val="0BA8529D"/>
    <w:rsid w:val="0BD2967C"/>
    <w:rsid w:val="0BDD7C09"/>
    <w:rsid w:val="0BDE1DA2"/>
    <w:rsid w:val="0BE814A0"/>
    <w:rsid w:val="0C06C7A2"/>
    <w:rsid w:val="0C0C4445"/>
    <w:rsid w:val="0C1075AD"/>
    <w:rsid w:val="0C14A8F9"/>
    <w:rsid w:val="0C30E0B0"/>
    <w:rsid w:val="0C3AB9CC"/>
    <w:rsid w:val="0C3C5910"/>
    <w:rsid w:val="0C4AAA22"/>
    <w:rsid w:val="0C6CA9FD"/>
    <w:rsid w:val="0C6CC693"/>
    <w:rsid w:val="0C7D75CE"/>
    <w:rsid w:val="0C7DCDDE"/>
    <w:rsid w:val="0C9C7D4F"/>
    <w:rsid w:val="0CA1D84C"/>
    <w:rsid w:val="0CA262CD"/>
    <w:rsid w:val="0CA68981"/>
    <w:rsid w:val="0CA8DB7B"/>
    <w:rsid w:val="0CAE29A8"/>
    <w:rsid w:val="0CB99385"/>
    <w:rsid w:val="0CD2F9D1"/>
    <w:rsid w:val="0CEF4725"/>
    <w:rsid w:val="0D00FE0A"/>
    <w:rsid w:val="0D0A74CD"/>
    <w:rsid w:val="0D0FD561"/>
    <w:rsid w:val="0D33268B"/>
    <w:rsid w:val="0D432008"/>
    <w:rsid w:val="0D4BE989"/>
    <w:rsid w:val="0D4E79F7"/>
    <w:rsid w:val="0D7ED2E7"/>
    <w:rsid w:val="0D89A389"/>
    <w:rsid w:val="0D9661FE"/>
    <w:rsid w:val="0D96DF1A"/>
    <w:rsid w:val="0D9AEC3C"/>
    <w:rsid w:val="0D9D7EE6"/>
    <w:rsid w:val="0D9FD8ED"/>
    <w:rsid w:val="0DAA677F"/>
    <w:rsid w:val="0DBAFDCD"/>
    <w:rsid w:val="0DC65FE4"/>
    <w:rsid w:val="0DDD36BB"/>
    <w:rsid w:val="0DDD9CF3"/>
    <w:rsid w:val="0E189A34"/>
    <w:rsid w:val="0E277563"/>
    <w:rsid w:val="0E5C643B"/>
    <w:rsid w:val="0E5EC9AF"/>
    <w:rsid w:val="0E5EE692"/>
    <w:rsid w:val="0E7C6349"/>
    <w:rsid w:val="0E7EB9B5"/>
    <w:rsid w:val="0E9651A0"/>
    <w:rsid w:val="0EA92479"/>
    <w:rsid w:val="0EC98F7F"/>
    <w:rsid w:val="0EDC7369"/>
    <w:rsid w:val="0EDC92F7"/>
    <w:rsid w:val="0EE968D1"/>
    <w:rsid w:val="0EEECC57"/>
    <w:rsid w:val="0EF4B9CD"/>
    <w:rsid w:val="0EF59B7A"/>
    <w:rsid w:val="0EFE4FF7"/>
    <w:rsid w:val="0F32AF7B"/>
    <w:rsid w:val="0F35852A"/>
    <w:rsid w:val="0F3A6096"/>
    <w:rsid w:val="0F3C2643"/>
    <w:rsid w:val="0F46219D"/>
    <w:rsid w:val="0F5B94B1"/>
    <w:rsid w:val="0F6CDB7D"/>
    <w:rsid w:val="0F7DDE41"/>
    <w:rsid w:val="0F97E86C"/>
    <w:rsid w:val="0FA3C2ED"/>
    <w:rsid w:val="0FADAA37"/>
    <w:rsid w:val="0FB38449"/>
    <w:rsid w:val="0FC8EA9C"/>
    <w:rsid w:val="0FD57DDF"/>
    <w:rsid w:val="0FDE201D"/>
    <w:rsid w:val="0FEFBB15"/>
    <w:rsid w:val="0FFCD24C"/>
    <w:rsid w:val="1004CFE2"/>
    <w:rsid w:val="102E4419"/>
    <w:rsid w:val="1033168B"/>
    <w:rsid w:val="1037773D"/>
    <w:rsid w:val="105041FB"/>
    <w:rsid w:val="1054E6BB"/>
    <w:rsid w:val="10564E22"/>
    <w:rsid w:val="105CD5C4"/>
    <w:rsid w:val="106B51B2"/>
    <w:rsid w:val="10700AC6"/>
    <w:rsid w:val="1079032F"/>
    <w:rsid w:val="10923529"/>
    <w:rsid w:val="1097254E"/>
    <w:rsid w:val="109B3596"/>
    <w:rsid w:val="10B6E7D7"/>
    <w:rsid w:val="10B9BD84"/>
    <w:rsid w:val="10C013CD"/>
    <w:rsid w:val="10C484D3"/>
    <w:rsid w:val="10C73F35"/>
    <w:rsid w:val="10CFB0E4"/>
    <w:rsid w:val="10D6B7D7"/>
    <w:rsid w:val="10E50CD3"/>
    <w:rsid w:val="10E57292"/>
    <w:rsid w:val="10E9348F"/>
    <w:rsid w:val="111072E3"/>
    <w:rsid w:val="111F7173"/>
    <w:rsid w:val="11363F96"/>
    <w:rsid w:val="113F747F"/>
    <w:rsid w:val="114B4A9D"/>
    <w:rsid w:val="114FD090"/>
    <w:rsid w:val="1166C7B5"/>
    <w:rsid w:val="116BB9B5"/>
    <w:rsid w:val="117289F8"/>
    <w:rsid w:val="117CD9FA"/>
    <w:rsid w:val="11941E7A"/>
    <w:rsid w:val="119A59D8"/>
    <w:rsid w:val="11AA1BF0"/>
    <w:rsid w:val="11B119A9"/>
    <w:rsid w:val="11C452DF"/>
    <w:rsid w:val="11C937D8"/>
    <w:rsid w:val="11CA147A"/>
    <w:rsid w:val="11DCE895"/>
    <w:rsid w:val="11E1277C"/>
    <w:rsid w:val="121449A3"/>
    <w:rsid w:val="12174F2D"/>
    <w:rsid w:val="121B22BD"/>
    <w:rsid w:val="1227CF0B"/>
    <w:rsid w:val="1228712F"/>
    <w:rsid w:val="122A27D1"/>
    <w:rsid w:val="12351D23"/>
    <w:rsid w:val="1237166D"/>
    <w:rsid w:val="124009AF"/>
    <w:rsid w:val="12459A50"/>
    <w:rsid w:val="12514EF0"/>
    <w:rsid w:val="125D9D5A"/>
    <w:rsid w:val="127263EC"/>
    <w:rsid w:val="127E9B16"/>
    <w:rsid w:val="12AFB8C1"/>
    <w:rsid w:val="12B5B716"/>
    <w:rsid w:val="12C8C0CC"/>
    <w:rsid w:val="12E3DAAA"/>
    <w:rsid w:val="12E43565"/>
    <w:rsid w:val="12ED0AF0"/>
    <w:rsid w:val="12F4664E"/>
    <w:rsid w:val="12FC5383"/>
    <w:rsid w:val="130957B9"/>
    <w:rsid w:val="1316FE68"/>
    <w:rsid w:val="132C98C6"/>
    <w:rsid w:val="1342E840"/>
    <w:rsid w:val="134DD7B9"/>
    <w:rsid w:val="134F3646"/>
    <w:rsid w:val="135F3788"/>
    <w:rsid w:val="1373BCEA"/>
    <w:rsid w:val="13767C2B"/>
    <w:rsid w:val="1380CBB8"/>
    <w:rsid w:val="1387D173"/>
    <w:rsid w:val="13A1C8A4"/>
    <w:rsid w:val="13A412F5"/>
    <w:rsid w:val="13A69A8A"/>
    <w:rsid w:val="13A7578F"/>
    <w:rsid w:val="13C3F4CF"/>
    <w:rsid w:val="13D8E58C"/>
    <w:rsid w:val="13E13EBF"/>
    <w:rsid w:val="13ECF841"/>
    <w:rsid w:val="140B84C4"/>
    <w:rsid w:val="140E5899"/>
    <w:rsid w:val="14109833"/>
    <w:rsid w:val="1412BE51"/>
    <w:rsid w:val="141621ED"/>
    <w:rsid w:val="1427B7C8"/>
    <w:rsid w:val="1446B326"/>
    <w:rsid w:val="144BE38C"/>
    <w:rsid w:val="144C27CE"/>
    <w:rsid w:val="14531D83"/>
    <w:rsid w:val="1456F58F"/>
    <w:rsid w:val="145797BB"/>
    <w:rsid w:val="1471FCFC"/>
    <w:rsid w:val="148A5FF1"/>
    <w:rsid w:val="149AB339"/>
    <w:rsid w:val="14A92B46"/>
    <w:rsid w:val="14AFA448"/>
    <w:rsid w:val="14BE5921"/>
    <w:rsid w:val="14D0363B"/>
    <w:rsid w:val="14F34D34"/>
    <w:rsid w:val="14F9AEAB"/>
    <w:rsid w:val="14FA6410"/>
    <w:rsid w:val="15132894"/>
    <w:rsid w:val="15148957"/>
    <w:rsid w:val="1517D9D5"/>
    <w:rsid w:val="15191029"/>
    <w:rsid w:val="152A57B8"/>
    <w:rsid w:val="152AF181"/>
    <w:rsid w:val="153ADF41"/>
    <w:rsid w:val="155C1A97"/>
    <w:rsid w:val="1577AA71"/>
    <w:rsid w:val="157EED0E"/>
    <w:rsid w:val="15903171"/>
    <w:rsid w:val="15932C55"/>
    <w:rsid w:val="15AFBB71"/>
    <w:rsid w:val="15B12C66"/>
    <w:rsid w:val="15B87F0E"/>
    <w:rsid w:val="15E2CF8F"/>
    <w:rsid w:val="15F95D9E"/>
    <w:rsid w:val="15FFE778"/>
    <w:rsid w:val="1600E5F5"/>
    <w:rsid w:val="1606F662"/>
    <w:rsid w:val="160AAFBB"/>
    <w:rsid w:val="16201EBF"/>
    <w:rsid w:val="162408B0"/>
    <w:rsid w:val="162BDE3D"/>
    <w:rsid w:val="163B49AF"/>
    <w:rsid w:val="16411AA1"/>
    <w:rsid w:val="16542C1D"/>
    <w:rsid w:val="165CBC44"/>
    <w:rsid w:val="16600468"/>
    <w:rsid w:val="1690A694"/>
    <w:rsid w:val="1692D1A3"/>
    <w:rsid w:val="169E7CBB"/>
    <w:rsid w:val="16C683E7"/>
    <w:rsid w:val="16CFBBCA"/>
    <w:rsid w:val="16D4EE03"/>
    <w:rsid w:val="16D85192"/>
    <w:rsid w:val="16FA7AA5"/>
    <w:rsid w:val="17015D65"/>
    <w:rsid w:val="170500EC"/>
    <w:rsid w:val="17487403"/>
    <w:rsid w:val="174DC2AF"/>
    <w:rsid w:val="179B7243"/>
    <w:rsid w:val="17BA94C1"/>
    <w:rsid w:val="17E19F66"/>
    <w:rsid w:val="17F165CA"/>
    <w:rsid w:val="1811F86A"/>
    <w:rsid w:val="181386D6"/>
    <w:rsid w:val="18372FB5"/>
    <w:rsid w:val="1839232D"/>
    <w:rsid w:val="1839994E"/>
    <w:rsid w:val="184B7F33"/>
    <w:rsid w:val="186365F9"/>
    <w:rsid w:val="1879E90E"/>
    <w:rsid w:val="187BF5B8"/>
    <w:rsid w:val="1884060A"/>
    <w:rsid w:val="18CBF8A8"/>
    <w:rsid w:val="18D8B85A"/>
    <w:rsid w:val="18DA1EA1"/>
    <w:rsid w:val="18E203D4"/>
    <w:rsid w:val="18E7B778"/>
    <w:rsid w:val="18E81D17"/>
    <w:rsid w:val="18FFFA9C"/>
    <w:rsid w:val="19005E88"/>
    <w:rsid w:val="190CFE90"/>
    <w:rsid w:val="19216A24"/>
    <w:rsid w:val="1926B0F3"/>
    <w:rsid w:val="192BB57F"/>
    <w:rsid w:val="192EF5E8"/>
    <w:rsid w:val="19333695"/>
    <w:rsid w:val="193FA76B"/>
    <w:rsid w:val="194D376A"/>
    <w:rsid w:val="19549810"/>
    <w:rsid w:val="1956E6FE"/>
    <w:rsid w:val="1957A95E"/>
    <w:rsid w:val="195D4F0D"/>
    <w:rsid w:val="196DFC8F"/>
    <w:rsid w:val="1977683B"/>
    <w:rsid w:val="1981AE50"/>
    <w:rsid w:val="19883705"/>
    <w:rsid w:val="19949026"/>
    <w:rsid w:val="19969C68"/>
    <w:rsid w:val="19AE8E91"/>
    <w:rsid w:val="19B4062B"/>
    <w:rsid w:val="19D3F284"/>
    <w:rsid w:val="19DAEAAB"/>
    <w:rsid w:val="19ED2EEB"/>
    <w:rsid w:val="1A16635D"/>
    <w:rsid w:val="1A179921"/>
    <w:rsid w:val="1A1FDA1E"/>
    <w:rsid w:val="1A220B2E"/>
    <w:rsid w:val="1A3290DF"/>
    <w:rsid w:val="1A4AE496"/>
    <w:rsid w:val="1A585B57"/>
    <w:rsid w:val="1A5E2A46"/>
    <w:rsid w:val="1A679C51"/>
    <w:rsid w:val="1A75BFBB"/>
    <w:rsid w:val="1A7D9F1F"/>
    <w:rsid w:val="1A8826F3"/>
    <w:rsid w:val="1A90E0EB"/>
    <w:rsid w:val="1AA200BF"/>
    <w:rsid w:val="1AD02A24"/>
    <w:rsid w:val="1AF1DA98"/>
    <w:rsid w:val="1B183BB0"/>
    <w:rsid w:val="1B435719"/>
    <w:rsid w:val="1B5B1785"/>
    <w:rsid w:val="1B792664"/>
    <w:rsid w:val="1B805A4E"/>
    <w:rsid w:val="1B8B529D"/>
    <w:rsid w:val="1B8BECE1"/>
    <w:rsid w:val="1B8CD5F8"/>
    <w:rsid w:val="1BACBB80"/>
    <w:rsid w:val="1BACD52A"/>
    <w:rsid w:val="1BCC6764"/>
    <w:rsid w:val="1BE1DAD2"/>
    <w:rsid w:val="1BE50217"/>
    <w:rsid w:val="1BF3896A"/>
    <w:rsid w:val="1BFC4D43"/>
    <w:rsid w:val="1C1D2D2B"/>
    <w:rsid w:val="1C1FBDD9"/>
    <w:rsid w:val="1C25511B"/>
    <w:rsid w:val="1C2B6B39"/>
    <w:rsid w:val="1C36628D"/>
    <w:rsid w:val="1C5C038B"/>
    <w:rsid w:val="1C6EB59E"/>
    <w:rsid w:val="1C91E681"/>
    <w:rsid w:val="1C95F36A"/>
    <w:rsid w:val="1CA3600D"/>
    <w:rsid w:val="1CA7AB9D"/>
    <w:rsid w:val="1CC7DE7E"/>
    <w:rsid w:val="1CFC8C2D"/>
    <w:rsid w:val="1CFF25FC"/>
    <w:rsid w:val="1D1E9B4D"/>
    <w:rsid w:val="1D1F9B3C"/>
    <w:rsid w:val="1D2E54FB"/>
    <w:rsid w:val="1D47B106"/>
    <w:rsid w:val="1D6DC5EA"/>
    <w:rsid w:val="1D6F3C95"/>
    <w:rsid w:val="1D855AA2"/>
    <w:rsid w:val="1D86B803"/>
    <w:rsid w:val="1D92AC90"/>
    <w:rsid w:val="1D954005"/>
    <w:rsid w:val="1D96EEF9"/>
    <w:rsid w:val="1DDAEB59"/>
    <w:rsid w:val="1DE4F4BB"/>
    <w:rsid w:val="1DF3FBB6"/>
    <w:rsid w:val="1DFCA0CD"/>
    <w:rsid w:val="1E192B41"/>
    <w:rsid w:val="1E40E704"/>
    <w:rsid w:val="1E73BE7E"/>
    <w:rsid w:val="1E7D0076"/>
    <w:rsid w:val="1E8D7C97"/>
    <w:rsid w:val="1E90100E"/>
    <w:rsid w:val="1E9729DA"/>
    <w:rsid w:val="1E99CAD3"/>
    <w:rsid w:val="1EA30D8C"/>
    <w:rsid w:val="1EACA860"/>
    <w:rsid w:val="1EAFFE81"/>
    <w:rsid w:val="1EC5B46A"/>
    <w:rsid w:val="1EFE9796"/>
    <w:rsid w:val="1EFEF04C"/>
    <w:rsid w:val="1F259C0D"/>
    <w:rsid w:val="1F35745D"/>
    <w:rsid w:val="1F398AE6"/>
    <w:rsid w:val="1F3DC8C1"/>
    <w:rsid w:val="1F42522A"/>
    <w:rsid w:val="1F4A031A"/>
    <w:rsid w:val="1F543347"/>
    <w:rsid w:val="1F54CDED"/>
    <w:rsid w:val="1F66BECC"/>
    <w:rsid w:val="1F6CB076"/>
    <w:rsid w:val="1F77A76F"/>
    <w:rsid w:val="1F824E9A"/>
    <w:rsid w:val="1F8DFAE8"/>
    <w:rsid w:val="1F8EE3F4"/>
    <w:rsid w:val="1F94063E"/>
    <w:rsid w:val="1F9964B3"/>
    <w:rsid w:val="1F9A2F8B"/>
    <w:rsid w:val="1F9EFAB6"/>
    <w:rsid w:val="1FC6CB23"/>
    <w:rsid w:val="1FCD942C"/>
    <w:rsid w:val="1FCE249A"/>
    <w:rsid w:val="1FD01B72"/>
    <w:rsid w:val="1FDA63C3"/>
    <w:rsid w:val="1FE40343"/>
    <w:rsid w:val="1FE74B61"/>
    <w:rsid w:val="20001F4F"/>
    <w:rsid w:val="20337A40"/>
    <w:rsid w:val="20510C9A"/>
    <w:rsid w:val="2088733E"/>
    <w:rsid w:val="209A1FE6"/>
    <w:rsid w:val="20B443F0"/>
    <w:rsid w:val="20C74D64"/>
    <w:rsid w:val="20CB7B49"/>
    <w:rsid w:val="20DC7D74"/>
    <w:rsid w:val="20EF164A"/>
    <w:rsid w:val="20FC5452"/>
    <w:rsid w:val="210311E2"/>
    <w:rsid w:val="211F21E7"/>
    <w:rsid w:val="213ACB17"/>
    <w:rsid w:val="214081B8"/>
    <w:rsid w:val="214232E6"/>
    <w:rsid w:val="214C6BA1"/>
    <w:rsid w:val="219077A0"/>
    <w:rsid w:val="21929031"/>
    <w:rsid w:val="21AE7B4B"/>
    <w:rsid w:val="21AF673B"/>
    <w:rsid w:val="21AFF69B"/>
    <w:rsid w:val="21BC5565"/>
    <w:rsid w:val="21BCC094"/>
    <w:rsid w:val="21CF6BB4"/>
    <w:rsid w:val="21D160FD"/>
    <w:rsid w:val="21DAC316"/>
    <w:rsid w:val="21E222C1"/>
    <w:rsid w:val="21E9DAA5"/>
    <w:rsid w:val="21EE3A92"/>
    <w:rsid w:val="21F3F75A"/>
    <w:rsid w:val="2206F803"/>
    <w:rsid w:val="222473A6"/>
    <w:rsid w:val="2232016A"/>
    <w:rsid w:val="224438E4"/>
    <w:rsid w:val="2248F61D"/>
    <w:rsid w:val="2249489D"/>
    <w:rsid w:val="22676A77"/>
    <w:rsid w:val="2277EE60"/>
    <w:rsid w:val="2284CB20"/>
    <w:rsid w:val="229199AE"/>
    <w:rsid w:val="229C13AE"/>
    <w:rsid w:val="22B3B648"/>
    <w:rsid w:val="22D3C866"/>
    <w:rsid w:val="22D98758"/>
    <w:rsid w:val="22DC5219"/>
    <w:rsid w:val="22F62E52"/>
    <w:rsid w:val="23029200"/>
    <w:rsid w:val="2306286D"/>
    <w:rsid w:val="230776B7"/>
    <w:rsid w:val="232DDD93"/>
    <w:rsid w:val="2339D5CC"/>
    <w:rsid w:val="235926A5"/>
    <w:rsid w:val="2363FAFC"/>
    <w:rsid w:val="236D58FD"/>
    <w:rsid w:val="237729C5"/>
    <w:rsid w:val="2379B028"/>
    <w:rsid w:val="2382C250"/>
    <w:rsid w:val="239810BF"/>
    <w:rsid w:val="239A43D2"/>
    <w:rsid w:val="23ABE38E"/>
    <w:rsid w:val="23B5D370"/>
    <w:rsid w:val="23D396A7"/>
    <w:rsid w:val="23D85886"/>
    <w:rsid w:val="23E2B1A4"/>
    <w:rsid w:val="23F4BD6B"/>
    <w:rsid w:val="240CC561"/>
    <w:rsid w:val="241741A2"/>
    <w:rsid w:val="2421E944"/>
    <w:rsid w:val="24283F10"/>
    <w:rsid w:val="242A137E"/>
    <w:rsid w:val="24360D72"/>
    <w:rsid w:val="243B4EC3"/>
    <w:rsid w:val="244249DC"/>
    <w:rsid w:val="246F39D0"/>
    <w:rsid w:val="2480088B"/>
    <w:rsid w:val="248149CB"/>
    <w:rsid w:val="24A044BB"/>
    <w:rsid w:val="24A5B86F"/>
    <w:rsid w:val="24A6958B"/>
    <w:rsid w:val="24BF015D"/>
    <w:rsid w:val="24D3E617"/>
    <w:rsid w:val="24D6FC73"/>
    <w:rsid w:val="24D90CEF"/>
    <w:rsid w:val="24E06E11"/>
    <w:rsid w:val="24EACD44"/>
    <w:rsid w:val="24F697F8"/>
    <w:rsid w:val="250055C6"/>
    <w:rsid w:val="25007487"/>
    <w:rsid w:val="251ED567"/>
    <w:rsid w:val="25253608"/>
    <w:rsid w:val="2525DB73"/>
    <w:rsid w:val="2539BFEE"/>
    <w:rsid w:val="254468B4"/>
    <w:rsid w:val="254DB819"/>
    <w:rsid w:val="256188CD"/>
    <w:rsid w:val="25A77BCA"/>
    <w:rsid w:val="25A7F2FA"/>
    <w:rsid w:val="25B43112"/>
    <w:rsid w:val="25C2CC98"/>
    <w:rsid w:val="25C4E0B5"/>
    <w:rsid w:val="25CBA626"/>
    <w:rsid w:val="25D3B116"/>
    <w:rsid w:val="25DCC0AB"/>
    <w:rsid w:val="25EE9436"/>
    <w:rsid w:val="25EF6B46"/>
    <w:rsid w:val="25EF72D8"/>
    <w:rsid w:val="25F9ACA9"/>
    <w:rsid w:val="25FB5EBB"/>
    <w:rsid w:val="264B2757"/>
    <w:rsid w:val="265445F9"/>
    <w:rsid w:val="265EB844"/>
    <w:rsid w:val="2666B5B3"/>
    <w:rsid w:val="2670E34D"/>
    <w:rsid w:val="267F70EF"/>
    <w:rsid w:val="269522EC"/>
    <w:rsid w:val="269AE75A"/>
    <w:rsid w:val="269B4493"/>
    <w:rsid w:val="269C2627"/>
    <w:rsid w:val="26A932FB"/>
    <w:rsid w:val="26CE8D12"/>
    <w:rsid w:val="26DCAEBB"/>
    <w:rsid w:val="26E38450"/>
    <w:rsid w:val="26EF6297"/>
    <w:rsid w:val="26F1D044"/>
    <w:rsid w:val="27066022"/>
    <w:rsid w:val="271A8F54"/>
    <w:rsid w:val="2751D68B"/>
    <w:rsid w:val="279EFFE8"/>
    <w:rsid w:val="27B8EA8D"/>
    <w:rsid w:val="27C74EFB"/>
    <w:rsid w:val="27CBEA8E"/>
    <w:rsid w:val="27CCFECD"/>
    <w:rsid w:val="27CD192D"/>
    <w:rsid w:val="27D2CCEA"/>
    <w:rsid w:val="280870DD"/>
    <w:rsid w:val="28141EE2"/>
    <w:rsid w:val="2826D019"/>
    <w:rsid w:val="28271269"/>
    <w:rsid w:val="284DEEC2"/>
    <w:rsid w:val="286A3B69"/>
    <w:rsid w:val="287327F8"/>
    <w:rsid w:val="28A69D13"/>
    <w:rsid w:val="28CD5C83"/>
    <w:rsid w:val="28CF335D"/>
    <w:rsid w:val="28DA0F66"/>
    <w:rsid w:val="28F8D298"/>
    <w:rsid w:val="28FE40E1"/>
    <w:rsid w:val="290766F7"/>
    <w:rsid w:val="29179D58"/>
    <w:rsid w:val="291E265B"/>
    <w:rsid w:val="292189F7"/>
    <w:rsid w:val="29309262"/>
    <w:rsid w:val="295A9420"/>
    <w:rsid w:val="2968BA23"/>
    <w:rsid w:val="297F8FC4"/>
    <w:rsid w:val="29848210"/>
    <w:rsid w:val="29C510ED"/>
    <w:rsid w:val="29F6CA1C"/>
    <w:rsid w:val="2A005131"/>
    <w:rsid w:val="2A02BC66"/>
    <w:rsid w:val="2A122078"/>
    <w:rsid w:val="2A1B2512"/>
    <w:rsid w:val="2A235AA0"/>
    <w:rsid w:val="2A3C6C51"/>
    <w:rsid w:val="2A426D74"/>
    <w:rsid w:val="2A487DE1"/>
    <w:rsid w:val="2A5C8AB8"/>
    <w:rsid w:val="2A67A5E9"/>
    <w:rsid w:val="2A9AB636"/>
    <w:rsid w:val="2AC5B1EE"/>
    <w:rsid w:val="2AD54ED7"/>
    <w:rsid w:val="2AE05F7B"/>
    <w:rsid w:val="2AE2DB76"/>
    <w:rsid w:val="2AE44A2E"/>
    <w:rsid w:val="2B126DD1"/>
    <w:rsid w:val="2B1633CA"/>
    <w:rsid w:val="2B23A896"/>
    <w:rsid w:val="2B23BDE3"/>
    <w:rsid w:val="2B4124F2"/>
    <w:rsid w:val="2B42020D"/>
    <w:rsid w:val="2B5BC370"/>
    <w:rsid w:val="2B6088C2"/>
    <w:rsid w:val="2B6E587D"/>
    <w:rsid w:val="2B70FC62"/>
    <w:rsid w:val="2B71E045"/>
    <w:rsid w:val="2B7DA018"/>
    <w:rsid w:val="2B814D79"/>
    <w:rsid w:val="2B816853"/>
    <w:rsid w:val="2B825ADD"/>
    <w:rsid w:val="2B87FFB3"/>
    <w:rsid w:val="2B89F778"/>
    <w:rsid w:val="2B8F3C7C"/>
    <w:rsid w:val="2BA2805D"/>
    <w:rsid w:val="2BACF678"/>
    <w:rsid w:val="2BC19AE8"/>
    <w:rsid w:val="2BC4C6E7"/>
    <w:rsid w:val="2BC6EE9F"/>
    <w:rsid w:val="2BED5106"/>
    <w:rsid w:val="2BF73D5E"/>
    <w:rsid w:val="2BFBCA1F"/>
    <w:rsid w:val="2C064475"/>
    <w:rsid w:val="2C2D91D7"/>
    <w:rsid w:val="2C37B587"/>
    <w:rsid w:val="2C601BA6"/>
    <w:rsid w:val="2C608145"/>
    <w:rsid w:val="2C797793"/>
    <w:rsid w:val="2C7EEDA9"/>
    <w:rsid w:val="2C7FF4D2"/>
    <w:rsid w:val="2C82DB4B"/>
    <w:rsid w:val="2C9DEBC4"/>
    <w:rsid w:val="2CD023AF"/>
    <w:rsid w:val="2D41D5E5"/>
    <w:rsid w:val="2D4A3D89"/>
    <w:rsid w:val="2D4D9D42"/>
    <w:rsid w:val="2D54B108"/>
    <w:rsid w:val="2D5896E9"/>
    <w:rsid w:val="2D594407"/>
    <w:rsid w:val="2D750C44"/>
    <w:rsid w:val="2D792749"/>
    <w:rsid w:val="2D7D77E1"/>
    <w:rsid w:val="2D819651"/>
    <w:rsid w:val="2D8DCD62"/>
    <w:rsid w:val="2DA0CDA6"/>
    <w:rsid w:val="2DD964B3"/>
    <w:rsid w:val="2DDB2920"/>
    <w:rsid w:val="2DE7B0B7"/>
    <w:rsid w:val="2DFD8581"/>
    <w:rsid w:val="2E16F13A"/>
    <w:rsid w:val="2E33E292"/>
    <w:rsid w:val="2E36C477"/>
    <w:rsid w:val="2E4533BB"/>
    <w:rsid w:val="2E45C588"/>
    <w:rsid w:val="2E463A76"/>
    <w:rsid w:val="2E4776FD"/>
    <w:rsid w:val="2E5D7E5E"/>
    <w:rsid w:val="2E6D1E37"/>
    <w:rsid w:val="2E73EF56"/>
    <w:rsid w:val="2E746500"/>
    <w:rsid w:val="2E75E35E"/>
    <w:rsid w:val="2E8358AC"/>
    <w:rsid w:val="2EA03A29"/>
    <w:rsid w:val="2EA4F8ED"/>
    <w:rsid w:val="2EBD7005"/>
    <w:rsid w:val="2EEA2251"/>
    <w:rsid w:val="2EEB8283"/>
    <w:rsid w:val="2EF53F9B"/>
    <w:rsid w:val="2F09705B"/>
    <w:rsid w:val="2F0A3E00"/>
    <w:rsid w:val="2F121A91"/>
    <w:rsid w:val="2F1FE76E"/>
    <w:rsid w:val="2F3C9E07"/>
    <w:rsid w:val="2F454A6E"/>
    <w:rsid w:val="2F5CA57A"/>
    <w:rsid w:val="2F5E03E1"/>
    <w:rsid w:val="2F73723A"/>
    <w:rsid w:val="2F7C758A"/>
    <w:rsid w:val="2F7CD7A3"/>
    <w:rsid w:val="2F86C2D6"/>
    <w:rsid w:val="2F9AB41E"/>
    <w:rsid w:val="2FC0F405"/>
    <w:rsid w:val="2FCEBD5D"/>
    <w:rsid w:val="2FD321D5"/>
    <w:rsid w:val="2FD720B3"/>
    <w:rsid w:val="2FF94EBF"/>
    <w:rsid w:val="30063962"/>
    <w:rsid w:val="30070294"/>
    <w:rsid w:val="301C966D"/>
    <w:rsid w:val="3022616B"/>
    <w:rsid w:val="3023B9AA"/>
    <w:rsid w:val="30296FA2"/>
    <w:rsid w:val="302A1D36"/>
    <w:rsid w:val="30341766"/>
    <w:rsid w:val="303A8481"/>
    <w:rsid w:val="3048A16E"/>
    <w:rsid w:val="304A1993"/>
    <w:rsid w:val="3053B09D"/>
    <w:rsid w:val="3075A724"/>
    <w:rsid w:val="308BB42A"/>
    <w:rsid w:val="309813AC"/>
    <w:rsid w:val="30A71030"/>
    <w:rsid w:val="30ABAA00"/>
    <w:rsid w:val="30B0A70F"/>
    <w:rsid w:val="30CBC37B"/>
    <w:rsid w:val="30CF85BE"/>
    <w:rsid w:val="30E98C99"/>
    <w:rsid w:val="30EBF975"/>
    <w:rsid w:val="30F64045"/>
    <w:rsid w:val="30F7DAED"/>
    <w:rsid w:val="30FA2502"/>
    <w:rsid w:val="30FDAC9A"/>
    <w:rsid w:val="30FEB572"/>
    <w:rsid w:val="310C934A"/>
    <w:rsid w:val="310D196E"/>
    <w:rsid w:val="3119C98C"/>
    <w:rsid w:val="312373AA"/>
    <w:rsid w:val="31342F56"/>
    <w:rsid w:val="31482A1D"/>
    <w:rsid w:val="314C9BA7"/>
    <w:rsid w:val="31507F5F"/>
    <w:rsid w:val="315DE2E5"/>
    <w:rsid w:val="315EF28B"/>
    <w:rsid w:val="315F57F0"/>
    <w:rsid w:val="3167EBEC"/>
    <w:rsid w:val="3173A5A2"/>
    <w:rsid w:val="3177D43D"/>
    <w:rsid w:val="3189B08C"/>
    <w:rsid w:val="318F83D0"/>
    <w:rsid w:val="31951F20"/>
    <w:rsid w:val="3199E19C"/>
    <w:rsid w:val="319B6ABF"/>
    <w:rsid w:val="319E6655"/>
    <w:rsid w:val="31AE7C73"/>
    <w:rsid w:val="31BE0A59"/>
    <w:rsid w:val="31CD788B"/>
    <w:rsid w:val="31CE61E0"/>
    <w:rsid w:val="31E56355"/>
    <w:rsid w:val="3200B6D0"/>
    <w:rsid w:val="321999F7"/>
    <w:rsid w:val="322AD0B1"/>
    <w:rsid w:val="323852D2"/>
    <w:rsid w:val="323C83A6"/>
    <w:rsid w:val="326216DF"/>
    <w:rsid w:val="327E9C0F"/>
    <w:rsid w:val="32844AF5"/>
    <w:rsid w:val="329F3D4C"/>
    <w:rsid w:val="32A8F700"/>
    <w:rsid w:val="32BDB637"/>
    <w:rsid w:val="32C28404"/>
    <w:rsid w:val="32CD2623"/>
    <w:rsid w:val="32D912E3"/>
    <w:rsid w:val="32FBE822"/>
    <w:rsid w:val="330B5BDD"/>
    <w:rsid w:val="331477DF"/>
    <w:rsid w:val="331DBB1E"/>
    <w:rsid w:val="332C287D"/>
    <w:rsid w:val="333368E5"/>
    <w:rsid w:val="334C8F51"/>
    <w:rsid w:val="334F92B8"/>
    <w:rsid w:val="3361BDF8"/>
    <w:rsid w:val="337290C7"/>
    <w:rsid w:val="33790ABD"/>
    <w:rsid w:val="338F9710"/>
    <w:rsid w:val="3390C4B3"/>
    <w:rsid w:val="339CCED7"/>
    <w:rsid w:val="33A11AA9"/>
    <w:rsid w:val="33C31CC4"/>
    <w:rsid w:val="33D637CA"/>
    <w:rsid w:val="33DB0CF1"/>
    <w:rsid w:val="33DE56D1"/>
    <w:rsid w:val="34011079"/>
    <w:rsid w:val="34081E4A"/>
    <w:rsid w:val="340EC915"/>
    <w:rsid w:val="341263D5"/>
    <w:rsid w:val="341BF073"/>
    <w:rsid w:val="3435BA41"/>
    <w:rsid w:val="346C9434"/>
    <w:rsid w:val="3470BA53"/>
    <w:rsid w:val="347B4600"/>
    <w:rsid w:val="348790B2"/>
    <w:rsid w:val="34A9C1EF"/>
    <w:rsid w:val="34ACC020"/>
    <w:rsid w:val="34B0DA25"/>
    <w:rsid w:val="34D0CE7B"/>
    <w:rsid w:val="34D5C7DB"/>
    <w:rsid w:val="3519A364"/>
    <w:rsid w:val="3534ED86"/>
    <w:rsid w:val="353F1389"/>
    <w:rsid w:val="35451461"/>
    <w:rsid w:val="35511204"/>
    <w:rsid w:val="35523768"/>
    <w:rsid w:val="35636FAD"/>
    <w:rsid w:val="358D3958"/>
    <w:rsid w:val="35ADAE7B"/>
    <w:rsid w:val="35B5EB67"/>
    <w:rsid w:val="35C45F9F"/>
    <w:rsid w:val="35C898A5"/>
    <w:rsid w:val="35C8E81A"/>
    <w:rsid w:val="35CD5D5D"/>
    <w:rsid w:val="35D24C5F"/>
    <w:rsid w:val="36316CD2"/>
    <w:rsid w:val="3641A9EF"/>
    <w:rsid w:val="36438964"/>
    <w:rsid w:val="3644DD31"/>
    <w:rsid w:val="365E0493"/>
    <w:rsid w:val="366A52CF"/>
    <w:rsid w:val="367CF9FF"/>
    <w:rsid w:val="368A4D54"/>
    <w:rsid w:val="3696F291"/>
    <w:rsid w:val="36ABDCED"/>
    <w:rsid w:val="36BEFA3E"/>
    <w:rsid w:val="36C96505"/>
    <w:rsid w:val="36DA930A"/>
    <w:rsid w:val="36F713E5"/>
    <w:rsid w:val="370BD96B"/>
    <w:rsid w:val="37242F48"/>
    <w:rsid w:val="3728C3C7"/>
    <w:rsid w:val="372AFC6D"/>
    <w:rsid w:val="372D9410"/>
    <w:rsid w:val="37424ADD"/>
    <w:rsid w:val="37506EF1"/>
    <w:rsid w:val="37545F3B"/>
    <w:rsid w:val="3764C8C5"/>
    <w:rsid w:val="376B5D2A"/>
    <w:rsid w:val="377C90F6"/>
    <w:rsid w:val="37994950"/>
    <w:rsid w:val="379BB5E9"/>
    <w:rsid w:val="37A46D77"/>
    <w:rsid w:val="37B80E6D"/>
    <w:rsid w:val="37C0C79A"/>
    <w:rsid w:val="37C93E71"/>
    <w:rsid w:val="37DF09FE"/>
    <w:rsid w:val="37F36A77"/>
    <w:rsid w:val="37F9D4F4"/>
    <w:rsid w:val="38020123"/>
    <w:rsid w:val="3804B7D2"/>
    <w:rsid w:val="3829A34E"/>
    <w:rsid w:val="382A240C"/>
    <w:rsid w:val="38361F67"/>
    <w:rsid w:val="3836780B"/>
    <w:rsid w:val="3846B969"/>
    <w:rsid w:val="384C7931"/>
    <w:rsid w:val="384ECB9A"/>
    <w:rsid w:val="388177A2"/>
    <w:rsid w:val="38841A14"/>
    <w:rsid w:val="388FDBA1"/>
    <w:rsid w:val="3894141E"/>
    <w:rsid w:val="38A0819C"/>
    <w:rsid w:val="38A18873"/>
    <w:rsid w:val="38A290C0"/>
    <w:rsid w:val="38AC38EF"/>
    <w:rsid w:val="38B5F5EB"/>
    <w:rsid w:val="38CF0A7B"/>
    <w:rsid w:val="38EA22CC"/>
    <w:rsid w:val="38F0C90E"/>
    <w:rsid w:val="38FE98AE"/>
    <w:rsid w:val="38FFFD9A"/>
    <w:rsid w:val="3907EE39"/>
    <w:rsid w:val="392B1E81"/>
    <w:rsid w:val="392C67B8"/>
    <w:rsid w:val="39340862"/>
    <w:rsid w:val="395F3B59"/>
    <w:rsid w:val="397278AF"/>
    <w:rsid w:val="3978500E"/>
    <w:rsid w:val="3981B4EF"/>
    <w:rsid w:val="39B0DF42"/>
    <w:rsid w:val="39B9BB1F"/>
    <w:rsid w:val="39D34636"/>
    <w:rsid w:val="39DB11D4"/>
    <w:rsid w:val="39F0996C"/>
    <w:rsid w:val="39FA722C"/>
    <w:rsid w:val="39FC4C80"/>
    <w:rsid w:val="3A0536C5"/>
    <w:rsid w:val="3A14A6EE"/>
    <w:rsid w:val="3A16D871"/>
    <w:rsid w:val="3A1C1642"/>
    <w:rsid w:val="3A2325B4"/>
    <w:rsid w:val="3A38EC80"/>
    <w:rsid w:val="3A4AF30B"/>
    <w:rsid w:val="3A547E3B"/>
    <w:rsid w:val="3A618254"/>
    <w:rsid w:val="3A64F61E"/>
    <w:rsid w:val="3A6534D2"/>
    <w:rsid w:val="3A75DD9E"/>
    <w:rsid w:val="3A8CEA0B"/>
    <w:rsid w:val="3A90E7F2"/>
    <w:rsid w:val="3AA3BE9A"/>
    <w:rsid w:val="3AA9FDA6"/>
    <w:rsid w:val="3AB78C80"/>
    <w:rsid w:val="3ACAC239"/>
    <w:rsid w:val="3AD74164"/>
    <w:rsid w:val="3ADA0C01"/>
    <w:rsid w:val="3AE3C33E"/>
    <w:rsid w:val="3AEAFE83"/>
    <w:rsid w:val="3AEBB17A"/>
    <w:rsid w:val="3AF6CA2A"/>
    <w:rsid w:val="3B096474"/>
    <w:rsid w:val="3B452531"/>
    <w:rsid w:val="3B51395B"/>
    <w:rsid w:val="3B854A97"/>
    <w:rsid w:val="3B919BB4"/>
    <w:rsid w:val="3B97F2DA"/>
    <w:rsid w:val="3B9C893D"/>
    <w:rsid w:val="3B9F83B9"/>
    <w:rsid w:val="3BAA64AB"/>
    <w:rsid w:val="3BAEE248"/>
    <w:rsid w:val="3BBF42BD"/>
    <w:rsid w:val="3BCC5812"/>
    <w:rsid w:val="3BCC8E23"/>
    <w:rsid w:val="3BF8741D"/>
    <w:rsid w:val="3C010533"/>
    <w:rsid w:val="3C0466C9"/>
    <w:rsid w:val="3C0EF5D1"/>
    <w:rsid w:val="3C1DFDA8"/>
    <w:rsid w:val="3C3F8EFB"/>
    <w:rsid w:val="3C44259B"/>
    <w:rsid w:val="3C4E3DF8"/>
    <w:rsid w:val="3C574D26"/>
    <w:rsid w:val="3C737DE4"/>
    <w:rsid w:val="3C74AF41"/>
    <w:rsid w:val="3C7F8EB7"/>
    <w:rsid w:val="3C7F939F"/>
    <w:rsid w:val="3C8EE041"/>
    <w:rsid w:val="3C96B871"/>
    <w:rsid w:val="3CA02C01"/>
    <w:rsid w:val="3CA03EF5"/>
    <w:rsid w:val="3CA0A5FD"/>
    <w:rsid w:val="3CA5874D"/>
    <w:rsid w:val="3CC011E7"/>
    <w:rsid w:val="3CD2485C"/>
    <w:rsid w:val="3CD63B4F"/>
    <w:rsid w:val="3CD8ECE7"/>
    <w:rsid w:val="3CEC71B3"/>
    <w:rsid w:val="3CF52845"/>
    <w:rsid w:val="3CFF0038"/>
    <w:rsid w:val="3D03600F"/>
    <w:rsid w:val="3D0623F4"/>
    <w:rsid w:val="3D06E5DC"/>
    <w:rsid w:val="3D0B0BEC"/>
    <w:rsid w:val="3D22C0B2"/>
    <w:rsid w:val="3D26A003"/>
    <w:rsid w:val="3D2D6C15"/>
    <w:rsid w:val="3D34A3E7"/>
    <w:rsid w:val="3D3968C2"/>
    <w:rsid w:val="3D4F86AC"/>
    <w:rsid w:val="3D8109E1"/>
    <w:rsid w:val="3D839B93"/>
    <w:rsid w:val="3DA4EAA2"/>
    <w:rsid w:val="3DB56744"/>
    <w:rsid w:val="3DCD6062"/>
    <w:rsid w:val="3DD810F0"/>
    <w:rsid w:val="3DE8E81B"/>
    <w:rsid w:val="3DF3A2C0"/>
    <w:rsid w:val="3DFE7FD5"/>
    <w:rsid w:val="3E030E7D"/>
    <w:rsid w:val="3E18DE3E"/>
    <w:rsid w:val="3E390363"/>
    <w:rsid w:val="3E4467BA"/>
    <w:rsid w:val="3E49AE3F"/>
    <w:rsid w:val="3E90302C"/>
    <w:rsid w:val="3E9934BB"/>
    <w:rsid w:val="3EAEA36C"/>
    <w:rsid w:val="3EAEE248"/>
    <w:rsid w:val="3EB7C4BE"/>
    <w:rsid w:val="3EBD3052"/>
    <w:rsid w:val="3EC47E4E"/>
    <w:rsid w:val="3ECD54B2"/>
    <w:rsid w:val="3ED2EF69"/>
    <w:rsid w:val="3EE4A2B1"/>
    <w:rsid w:val="3EE8922E"/>
    <w:rsid w:val="3EE8B81C"/>
    <w:rsid w:val="3EF3D45F"/>
    <w:rsid w:val="3EF854EB"/>
    <w:rsid w:val="3F1C15E4"/>
    <w:rsid w:val="3F1C4FD2"/>
    <w:rsid w:val="3F26B570"/>
    <w:rsid w:val="3F2CD41B"/>
    <w:rsid w:val="3F2DBF02"/>
    <w:rsid w:val="3F38A5F5"/>
    <w:rsid w:val="3F46E4CA"/>
    <w:rsid w:val="3F477F5B"/>
    <w:rsid w:val="3F54A64F"/>
    <w:rsid w:val="3F582D66"/>
    <w:rsid w:val="3F665652"/>
    <w:rsid w:val="3F732F39"/>
    <w:rsid w:val="3FA9AC9B"/>
    <w:rsid w:val="3FADEEA6"/>
    <w:rsid w:val="3FB019B5"/>
    <w:rsid w:val="3FB0CB40"/>
    <w:rsid w:val="3FEC423E"/>
    <w:rsid w:val="3FF87CF2"/>
    <w:rsid w:val="4000B24F"/>
    <w:rsid w:val="40077384"/>
    <w:rsid w:val="402E3172"/>
    <w:rsid w:val="402EA397"/>
    <w:rsid w:val="403E7A98"/>
    <w:rsid w:val="405A97A0"/>
    <w:rsid w:val="405E40C5"/>
    <w:rsid w:val="406F4E4D"/>
    <w:rsid w:val="40751536"/>
    <w:rsid w:val="40775163"/>
    <w:rsid w:val="4086407D"/>
    <w:rsid w:val="408F98D6"/>
    <w:rsid w:val="409A9B02"/>
    <w:rsid w:val="40A1729D"/>
    <w:rsid w:val="40B5E7F2"/>
    <w:rsid w:val="40C9F175"/>
    <w:rsid w:val="40CE02D5"/>
    <w:rsid w:val="40F43708"/>
    <w:rsid w:val="410AC138"/>
    <w:rsid w:val="4132E9B6"/>
    <w:rsid w:val="41472F06"/>
    <w:rsid w:val="4163ACCC"/>
    <w:rsid w:val="41672F62"/>
    <w:rsid w:val="41782BB9"/>
    <w:rsid w:val="418E9637"/>
    <w:rsid w:val="419024E4"/>
    <w:rsid w:val="41944D53"/>
    <w:rsid w:val="41B7BD7C"/>
    <w:rsid w:val="41D6FEBF"/>
    <w:rsid w:val="41DA689A"/>
    <w:rsid w:val="41E66DB3"/>
    <w:rsid w:val="41E757EB"/>
    <w:rsid w:val="41F4E8BD"/>
    <w:rsid w:val="420C860A"/>
    <w:rsid w:val="42133983"/>
    <w:rsid w:val="422282E3"/>
    <w:rsid w:val="423C6F89"/>
    <w:rsid w:val="4243AFD4"/>
    <w:rsid w:val="42473D9F"/>
    <w:rsid w:val="428543D7"/>
    <w:rsid w:val="428E5CA0"/>
    <w:rsid w:val="429099E6"/>
    <w:rsid w:val="4296C49C"/>
    <w:rsid w:val="429ECA05"/>
    <w:rsid w:val="42ACF255"/>
    <w:rsid w:val="42B6A58A"/>
    <w:rsid w:val="42C096D0"/>
    <w:rsid w:val="42C160FB"/>
    <w:rsid w:val="42C1EBAF"/>
    <w:rsid w:val="42C717CE"/>
    <w:rsid w:val="432E9137"/>
    <w:rsid w:val="4354CC3C"/>
    <w:rsid w:val="435C8566"/>
    <w:rsid w:val="436E60D0"/>
    <w:rsid w:val="436FF628"/>
    <w:rsid w:val="4375312A"/>
    <w:rsid w:val="43761B5A"/>
    <w:rsid w:val="4379A9F6"/>
    <w:rsid w:val="438100AD"/>
    <w:rsid w:val="4397716F"/>
    <w:rsid w:val="43A76BF7"/>
    <w:rsid w:val="43A9F9C7"/>
    <w:rsid w:val="43AE1860"/>
    <w:rsid w:val="43AF450F"/>
    <w:rsid w:val="43B9900A"/>
    <w:rsid w:val="43DB20BD"/>
    <w:rsid w:val="440528A0"/>
    <w:rsid w:val="440C1718"/>
    <w:rsid w:val="44108C79"/>
    <w:rsid w:val="44210169"/>
    <w:rsid w:val="44221372"/>
    <w:rsid w:val="44516432"/>
    <w:rsid w:val="44822731"/>
    <w:rsid w:val="449107AE"/>
    <w:rsid w:val="449AE1B2"/>
    <w:rsid w:val="44B70904"/>
    <w:rsid w:val="44B99289"/>
    <w:rsid w:val="44EA7A9B"/>
    <w:rsid w:val="44EE52B4"/>
    <w:rsid w:val="4500CD8A"/>
    <w:rsid w:val="45128221"/>
    <w:rsid w:val="45187419"/>
    <w:rsid w:val="45271D24"/>
    <w:rsid w:val="45290890"/>
    <w:rsid w:val="452B4131"/>
    <w:rsid w:val="452D95F2"/>
    <w:rsid w:val="4531599A"/>
    <w:rsid w:val="4531B1E8"/>
    <w:rsid w:val="453256DC"/>
    <w:rsid w:val="45437DA1"/>
    <w:rsid w:val="4547D720"/>
    <w:rsid w:val="454A5AFA"/>
    <w:rsid w:val="454ECDCB"/>
    <w:rsid w:val="454F5952"/>
    <w:rsid w:val="45518671"/>
    <w:rsid w:val="456BE1DF"/>
    <w:rsid w:val="456F2EA9"/>
    <w:rsid w:val="4571DAFC"/>
    <w:rsid w:val="459A63E6"/>
    <w:rsid w:val="45AEBE3A"/>
    <w:rsid w:val="45ED3846"/>
    <w:rsid w:val="45FB54B7"/>
    <w:rsid w:val="46005CE0"/>
    <w:rsid w:val="46142B43"/>
    <w:rsid w:val="461E6B86"/>
    <w:rsid w:val="46373570"/>
    <w:rsid w:val="4641E2E3"/>
    <w:rsid w:val="46464A1C"/>
    <w:rsid w:val="46578294"/>
    <w:rsid w:val="46887B13"/>
    <w:rsid w:val="46BD2138"/>
    <w:rsid w:val="46C06E96"/>
    <w:rsid w:val="46C53A79"/>
    <w:rsid w:val="46C5A752"/>
    <w:rsid w:val="46CD8249"/>
    <w:rsid w:val="46D5D383"/>
    <w:rsid w:val="46DB302C"/>
    <w:rsid w:val="46E44A8E"/>
    <w:rsid w:val="46F5EB56"/>
    <w:rsid w:val="46F7BC4C"/>
    <w:rsid w:val="47228397"/>
    <w:rsid w:val="472915F0"/>
    <w:rsid w:val="472BE9DC"/>
    <w:rsid w:val="47573DA5"/>
    <w:rsid w:val="4777ABDF"/>
    <w:rsid w:val="4779B7FD"/>
    <w:rsid w:val="4780C271"/>
    <w:rsid w:val="479AA30F"/>
    <w:rsid w:val="479D5AFD"/>
    <w:rsid w:val="47B51298"/>
    <w:rsid w:val="47C8114E"/>
    <w:rsid w:val="47C9D6D7"/>
    <w:rsid w:val="47D6B98E"/>
    <w:rsid w:val="47D7B5AD"/>
    <w:rsid w:val="47EA667A"/>
    <w:rsid w:val="47FA786E"/>
    <w:rsid w:val="480FAEE7"/>
    <w:rsid w:val="481977C8"/>
    <w:rsid w:val="4868FFF6"/>
    <w:rsid w:val="48938CAD"/>
    <w:rsid w:val="48958C77"/>
    <w:rsid w:val="48A5DCFA"/>
    <w:rsid w:val="48ABDFD6"/>
    <w:rsid w:val="490065DA"/>
    <w:rsid w:val="491CDF3E"/>
    <w:rsid w:val="49337480"/>
    <w:rsid w:val="49360D21"/>
    <w:rsid w:val="49581A82"/>
    <w:rsid w:val="49652C0B"/>
    <w:rsid w:val="49713643"/>
    <w:rsid w:val="498BB922"/>
    <w:rsid w:val="49C80EDB"/>
    <w:rsid w:val="49CD61C5"/>
    <w:rsid w:val="49D443D7"/>
    <w:rsid w:val="49DBA6FF"/>
    <w:rsid w:val="49E14365"/>
    <w:rsid w:val="49F80386"/>
    <w:rsid w:val="4A0E868A"/>
    <w:rsid w:val="4A3191D8"/>
    <w:rsid w:val="4A48B08D"/>
    <w:rsid w:val="4A550233"/>
    <w:rsid w:val="4A805406"/>
    <w:rsid w:val="4A995536"/>
    <w:rsid w:val="4AADA8B4"/>
    <w:rsid w:val="4ABA6B49"/>
    <w:rsid w:val="4ABD51A4"/>
    <w:rsid w:val="4AC629BF"/>
    <w:rsid w:val="4AE39A3B"/>
    <w:rsid w:val="4AE90E4E"/>
    <w:rsid w:val="4B1A0C59"/>
    <w:rsid w:val="4B1FCEF9"/>
    <w:rsid w:val="4B2D379E"/>
    <w:rsid w:val="4B3B56D7"/>
    <w:rsid w:val="4B633713"/>
    <w:rsid w:val="4B6C68BA"/>
    <w:rsid w:val="4B7FD8FD"/>
    <w:rsid w:val="4B8A0E6C"/>
    <w:rsid w:val="4B8C3E97"/>
    <w:rsid w:val="4B906B61"/>
    <w:rsid w:val="4B9D019F"/>
    <w:rsid w:val="4BA0A380"/>
    <w:rsid w:val="4BAD13D7"/>
    <w:rsid w:val="4BC31AA1"/>
    <w:rsid w:val="4BD450E9"/>
    <w:rsid w:val="4BD51DCB"/>
    <w:rsid w:val="4BD5B921"/>
    <w:rsid w:val="4BE632A2"/>
    <w:rsid w:val="4BFC4954"/>
    <w:rsid w:val="4C0ED3A3"/>
    <w:rsid w:val="4C1A576C"/>
    <w:rsid w:val="4C2D36BA"/>
    <w:rsid w:val="4C34AFF5"/>
    <w:rsid w:val="4C3E8A20"/>
    <w:rsid w:val="4C426417"/>
    <w:rsid w:val="4C62C0AF"/>
    <w:rsid w:val="4C651931"/>
    <w:rsid w:val="4C7AB076"/>
    <w:rsid w:val="4C7E6E2A"/>
    <w:rsid w:val="4C8A80E9"/>
    <w:rsid w:val="4C9422D8"/>
    <w:rsid w:val="4C9F700C"/>
    <w:rsid w:val="4CADF2F4"/>
    <w:rsid w:val="4CAEF622"/>
    <w:rsid w:val="4CB9987C"/>
    <w:rsid w:val="4CBF23B8"/>
    <w:rsid w:val="4CD5274A"/>
    <w:rsid w:val="4CD8221E"/>
    <w:rsid w:val="4CE4CB9F"/>
    <w:rsid w:val="4CE4CBE2"/>
    <w:rsid w:val="4CF17E9B"/>
    <w:rsid w:val="4CFDFC89"/>
    <w:rsid w:val="4D00106E"/>
    <w:rsid w:val="4D0F0798"/>
    <w:rsid w:val="4D1CFDA0"/>
    <w:rsid w:val="4D463B63"/>
    <w:rsid w:val="4D4A2ACB"/>
    <w:rsid w:val="4D4E3C26"/>
    <w:rsid w:val="4D69D726"/>
    <w:rsid w:val="4D8358EB"/>
    <w:rsid w:val="4D85D68B"/>
    <w:rsid w:val="4D9B2B60"/>
    <w:rsid w:val="4DA5B206"/>
    <w:rsid w:val="4DCCB7C0"/>
    <w:rsid w:val="4DD2424C"/>
    <w:rsid w:val="4DE143D2"/>
    <w:rsid w:val="4DFDE207"/>
    <w:rsid w:val="4E1DC7CA"/>
    <w:rsid w:val="4E40C28A"/>
    <w:rsid w:val="4E4EFFEB"/>
    <w:rsid w:val="4E5B8E35"/>
    <w:rsid w:val="4E5F5545"/>
    <w:rsid w:val="4E764C24"/>
    <w:rsid w:val="4E7A256E"/>
    <w:rsid w:val="4E9C3823"/>
    <w:rsid w:val="4EB51A35"/>
    <w:rsid w:val="4EC17B3F"/>
    <w:rsid w:val="4ECD2169"/>
    <w:rsid w:val="4ED9427C"/>
    <w:rsid w:val="4EF8705A"/>
    <w:rsid w:val="4F1A06FB"/>
    <w:rsid w:val="4F1C5308"/>
    <w:rsid w:val="4F1E9D6A"/>
    <w:rsid w:val="4F2CDA7C"/>
    <w:rsid w:val="4F34A799"/>
    <w:rsid w:val="4F3F12BD"/>
    <w:rsid w:val="4F5DDF3F"/>
    <w:rsid w:val="4F619B63"/>
    <w:rsid w:val="4F874D2C"/>
    <w:rsid w:val="4F91AE2A"/>
    <w:rsid w:val="4F93FCED"/>
    <w:rsid w:val="4FA0711F"/>
    <w:rsid w:val="4FB42FCE"/>
    <w:rsid w:val="4FDD3A97"/>
    <w:rsid w:val="4FF3FCCA"/>
    <w:rsid w:val="4FFA3FC5"/>
    <w:rsid w:val="500718D8"/>
    <w:rsid w:val="500D0E64"/>
    <w:rsid w:val="50174291"/>
    <w:rsid w:val="5022D12E"/>
    <w:rsid w:val="502B7D27"/>
    <w:rsid w:val="5033A04C"/>
    <w:rsid w:val="505F7F8B"/>
    <w:rsid w:val="507D856A"/>
    <w:rsid w:val="508021B8"/>
    <w:rsid w:val="50907064"/>
    <w:rsid w:val="50A458E4"/>
    <w:rsid w:val="50AC24FD"/>
    <w:rsid w:val="50B31E03"/>
    <w:rsid w:val="50BDEF08"/>
    <w:rsid w:val="50C42620"/>
    <w:rsid w:val="50D6ED54"/>
    <w:rsid w:val="50E03443"/>
    <w:rsid w:val="50E32E6E"/>
    <w:rsid w:val="50E5929E"/>
    <w:rsid w:val="50F3CB89"/>
    <w:rsid w:val="510A7873"/>
    <w:rsid w:val="5115229D"/>
    <w:rsid w:val="51231D8D"/>
    <w:rsid w:val="5131BF11"/>
    <w:rsid w:val="5131E9E4"/>
    <w:rsid w:val="514EFF25"/>
    <w:rsid w:val="51541976"/>
    <w:rsid w:val="5168445A"/>
    <w:rsid w:val="516A6AE7"/>
    <w:rsid w:val="51700BCD"/>
    <w:rsid w:val="51802A3F"/>
    <w:rsid w:val="518F270C"/>
    <w:rsid w:val="5190DFE8"/>
    <w:rsid w:val="5196839F"/>
    <w:rsid w:val="51A22A30"/>
    <w:rsid w:val="51AB3A01"/>
    <w:rsid w:val="51B0EC91"/>
    <w:rsid w:val="51B2822E"/>
    <w:rsid w:val="51BDFF61"/>
    <w:rsid w:val="51C16665"/>
    <w:rsid w:val="51C90294"/>
    <w:rsid w:val="51E05D00"/>
    <w:rsid w:val="51E0FA54"/>
    <w:rsid w:val="51E4C909"/>
    <w:rsid w:val="51E564DE"/>
    <w:rsid w:val="51E8AA71"/>
    <w:rsid w:val="51FC696B"/>
    <w:rsid w:val="51FF363B"/>
    <w:rsid w:val="521B615C"/>
    <w:rsid w:val="5237FE11"/>
    <w:rsid w:val="5242C218"/>
    <w:rsid w:val="5244ED45"/>
    <w:rsid w:val="5281E9BC"/>
    <w:rsid w:val="528884B6"/>
    <w:rsid w:val="529AAD35"/>
    <w:rsid w:val="52A8FA7B"/>
    <w:rsid w:val="52AD4484"/>
    <w:rsid w:val="52C0FA2F"/>
    <w:rsid w:val="52EEBC16"/>
    <w:rsid w:val="52F20CE7"/>
    <w:rsid w:val="52F43305"/>
    <w:rsid w:val="530355E5"/>
    <w:rsid w:val="5303DB40"/>
    <w:rsid w:val="53118250"/>
    <w:rsid w:val="5313A9BE"/>
    <w:rsid w:val="531DA1EB"/>
    <w:rsid w:val="531DD783"/>
    <w:rsid w:val="532D36C2"/>
    <w:rsid w:val="5330C707"/>
    <w:rsid w:val="534668BC"/>
    <w:rsid w:val="53544AFC"/>
    <w:rsid w:val="53585B55"/>
    <w:rsid w:val="536670A2"/>
    <w:rsid w:val="537B6C9D"/>
    <w:rsid w:val="5383C7F6"/>
    <w:rsid w:val="5388113F"/>
    <w:rsid w:val="539839CC"/>
    <w:rsid w:val="53A29914"/>
    <w:rsid w:val="53B139F0"/>
    <w:rsid w:val="53B49E71"/>
    <w:rsid w:val="53C13D71"/>
    <w:rsid w:val="53C85655"/>
    <w:rsid w:val="53D1A16E"/>
    <w:rsid w:val="53E75173"/>
    <w:rsid w:val="53E7CB3E"/>
    <w:rsid w:val="5422FC8B"/>
    <w:rsid w:val="543A675A"/>
    <w:rsid w:val="54521BAB"/>
    <w:rsid w:val="545BD80F"/>
    <w:rsid w:val="54971EEC"/>
    <w:rsid w:val="549C470A"/>
    <w:rsid w:val="54A27F34"/>
    <w:rsid w:val="54C910C0"/>
    <w:rsid w:val="54CB7A33"/>
    <w:rsid w:val="54CEA161"/>
    <w:rsid w:val="54E048AF"/>
    <w:rsid w:val="54F40F48"/>
    <w:rsid w:val="54FF2DC3"/>
    <w:rsid w:val="5509B1A9"/>
    <w:rsid w:val="550F77B5"/>
    <w:rsid w:val="5515FDD5"/>
    <w:rsid w:val="55213FC5"/>
    <w:rsid w:val="552477DB"/>
    <w:rsid w:val="5527A046"/>
    <w:rsid w:val="5527F985"/>
    <w:rsid w:val="55400976"/>
    <w:rsid w:val="55603588"/>
    <w:rsid w:val="55652E55"/>
    <w:rsid w:val="556641A3"/>
    <w:rsid w:val="556CAD1A"/>
    <w:rsid w:val="55823603"/>
    <w:rsid w:val="558E6AD0"/>
    <w:rsid w:val="55BAFC4E"/>
    <w:rsid w:val="55C1F504"/>
    <w:rsid w:val="55CBC223"/>
    <w:rsid w:val="55CF0AA9"/>
    <w:rsid w:val="55EA2C3F"/>
    <w:rsid w:val="55EF41DC"/>
    <w:rsid w:val="55F8CF21"/>
    <w:rsid w:val="560F66D2"/>
    <w:rsid w:val="561BC0D7"/>
    <w:rsid w:val="561BE6E4"/>
    <w:rsid w:val="56219AC0"/>
    <w:rsid w:val="563766E4"/>
    <w:rsid w:val="56383F61"/>
    <w:rsid w:val="5644D340"/>
    <w:rsid w:val="5649F111"/>
    <w:rsid w:val="565B6D4F"/>
    <w:rsid w:val="566CF297"/>
    <w:rsid w:val="56897A43"/>
    <w:rsid w:val="5698A5D9"/>
    <w:rsid w:val="56B8441D"/>
    <w:rsid w:val="56BF372F"/>
    <w:rsid w:val="56C071B2"/>
    <w:rsid w:val="56CFDA8E"/>
    <w:rsid w:val="56DEFA39"/>
    <w:rsid w:val="56E8DAB2"/>
    <w:rsid w:val="5718CD8C"/>
    <w:rsid w:val="5724EDDD"/>
    <w:rsid w:val="572A3B31"/>
    <w:rsid w:val="5730D2CF"/>
    <w:rsid w:val="5741EECA"/>
    <w:rsid w:val="574B45EE"/>
    <w:rsid w:val="574B5078"/>
    <w:rsid w:val="5753DD01"/>
    <w:rsid w:val="576400C9"/>
    <w:rsid w:val="57869587"/>
    <w:rsid w:val="579CF926"/>
    <w:rsid w:val="57B62170"/>
    <w:rsid w:val="57BA2991"/>
    <w:rsid w:val="57BF41B3"/>
    <w:rsid w:val="57C50CBB"/>
    <w:rsid w:val="57C62E2F"/>
    <w:rsid w:val="57D2B8DC"/>
    <w:rsid w:val="57D6AE2E"/>
    <w:rsid w:val="57D81BC6"/>
    <w:rsid w:val="57E29B81"/>
    <w:rsid w:val="5807E987"/>
    <w:rsid w:val="580CBA1B"/>
    <w:rsid w:val="580DFFED"/>
    <w:rsid w:val="58238934"/>
    <w:rsid w:val="582F9975"/>
    <w:rsid w:val="5830257A"/>
    <w:rsid w:val="583589AE"/>
    <w:rsid w:val="5837A850"/>
    <w:rsid w:val="584CA736"/>
    <w:rsid w:val="586E1937"/>
    <w:rsid w:val="5870777E"/>
    <w:rsid w:val="58745179"/>
    <w:rsid w:val="587AEE83"/>
    <w:rsid w:val="587B2BEC"/>
    <w:rsid w:val="5881F7C0"/>
    <w:rsid w:val="58871C00"/>
    <w:rsid w:val="58B360F5"/>
    <w:rsid w:val="58B9F2FC"/>
    <w:rsid w:val="58C091B8"/>
    <w:rsid w:val="58D58B5A"/>
    <w:rsid w:val="58F4FC32"/>
    <w:rsid w:val="58F62F5A"/>
    <w:rsid w:val="590595F7"/>
    <w:rsid w:val="590FD6B0"/>
    <w:rsid w:val="592222A5"/>
    <w:rsid w:val="59471407"/>
    <w:rsid w:val="5954F656"/>
    <w:rsid w:val="59598334"/>
    <w:rsid w:val="595C0B0A"/>
    <w:rsid w:val="5963DA2B"/>
    <w:rsid w:val="597B59B7"/>
    <w:rsid w:val="59A4482B"/>
    <w:rsid w:val="59B59B0A"/>
    <w:rsid w:val="5A140614"/>
    <w:rsid w:val="5A146BDF"/>
    <w:rsid w:val="5A1961F8"/>
    <w:rsid w:val="5A25A4F1"/>
    <w:rsid w:val="5A2AF25B"/>
    <w:rsid w:val="5A313253"/>
    <w:rsid w:val="5A3456E5"/>
    <w:rsid w:val="5A3F17FB"/>
    <w:rsid w:val="5A3FA0C5"/>
    <w:rsid w:val="5A687391"/>
    <w:rsid w:val="5A95CADF"/>
    <w:rsid w:val="5AA0E304"/>
    <w:rsid w:val="5AA0EB5F"/>
    <w:rsid w:val="5AA13274"/>
    <w:rsid w:val="5AA84B7B"/>
    <w:rsid w:val="5AB2C42C"/>
    <w:rsid w:val="5AC2A432"/>
    <w:rsid w:val="5AC8C746"/>
    <w:rsid w:val="5AE67A78"/>
    <w:rsid w:val="5B005C80"/>
    <w:rsid w:val="5B31EFB3"/>
    <w:rsid w:val="5B3257B7"/>
    <w:rsid w:val="5B463512"/>
    <w:rsid w:val="5B4CFB7A"/>
    <w:rsid w:val="5B601CC5"/>
    <w:rsid w:val="5B6C16FC"/>
    <w:rsid w:val="5B79D331"/>
    <w:rsid w:val="5B8C16AC"/>
    <w:rsid w:val="5BB52F21"/>
    <w:rsid w:val="5BB9DB2F"/>
    <w:rsid w:val="5BC43121"/>
    <w:rsid w:val="5BC7B08C"/>
    <w:rsid w:val="5BCFF031"/>
    <w:rsid w:val="5BEB2E78"/>
    <w:rsid w:val="5BEF0D52"/>
    <w:rsid w:val="5BFC566C"/>
    <w:rsid w:val="5C02677D"/>
    <w:rsid w:val="5C036DE9"/>
    <w:rsid w:val="5C0599DA"/>
    <w:rsid w:val="5C2465A7"/>
    <w:rsid w:val="5C38F053"/>
    <w:rsid w:val="5C40110F"/>
    <w:rsid w:val="5C6A228E"/>
    <w:rsid w:val="5C6A7827"/>
    <w:rsid w:val="5C6B9DA3"/>
    <w:rsid w:val="5C7A239A"/>
    <w:rsid w:val="5C9B154B"/>
    <w:rsid w:val="5CABEC4A"/>
    <w:rsid w:val="5CCE2675"/>
    <w:rsid w:val="5CD12F43"/>
    <w:rsid w:val="5CD7B965"/>
    <w:rsid w:val="5CE206EC"/>
    <w:rsid w:val="5CE95ED7"/>
    <w:rsid w:val="5CF8C2FA"/>
    <w:rsid w:val="5D122759"/>
    <w:rsid w:val="5D15412E"/>
    <w:rsid w:val="5D167F46"/>
    <w:rsid w:val="5D1D7E26"/>
    <w:rsid w:val="5D438697"/>
    <w:rsid w:val="5D57C9C6"/>
    <w:rsid w:val="5D59A793"/>
    <w:rsid w:val="5D5D9DD1"/>
    <w:rsid w:val="5D650865"/>
    <w:rsid w:val="5D8EFF7C"/>
    <w:rsid w:val="5D8F645D"/>
    <w:rsid w:val="5D961FAB"/>
    <w:rsid w:val="5D997CB5"/>
    <w:rsid w:val="5D9D5984"/>
    <w:rsid w:val="5DA16A3B"/>
    <w:rsid w:val="5DACA5FE"/>
    <w:rsid w:val="5DB2A665"/>
    <w:rsid w:val="5DC3B480"/>
    <w:rsid w:val="5DD9F494"/>
    <w:rsid w:val="5DE5D44D"/>
    <w:rsid w:val="5E036018"/>
    <w:rsid w:val="5E0DBC00"/>
    <w:rsid w:val="5E16D29A"/>
    <w:rsid w:val="5E1C2506"/>
    <w:rsid w:val="5E2B7DFE"/>
    <w:rsid w:val="5E4E489C"/>
    <w:rsid w:val="5E77B94E"/>
    <w:rsid w:val="5E859317"/>
    <w:rsid w:val="5E91B338"/>
    <w:rsid w:val="5E91F2CC"/>
    <w:rsid w:val="5EA5146A"/>
    <w:rsid w:val="5EAC98C3"/>
    <w:rsid w:val="5EC133AC"/>
    <w:rsid w:val="5EC701C4"/>
    <w:rsid w:val="5ECAC771"/>
    <w:rsid w:val="5ECE31C0"/>
    <w:rsid w:val="5ECF5D65"/>
    <w:rsid w:val="5EECA7D3"/>
    <w:rsid w:val="5EF72DD9"/>
    <w:rsid w:val="5F03D79D"/>
    <w:rsid w:val="5F25C5FD"/>
    <w:rsid w:val="5F381EFB"/>
    <w:rsid w:val="5F39322A"/>
    <w:rsid w:val="5F4A76DA"/>
    <w:rsid w:val="5F53FF6A"/>
    <w:rsid w:val="5F68C340"/>
    <w:rsid w:val="5F69BF91"/>
    <w:rsid w:val="5F75DA22"/>
    <w:rsid w:val="5F7EB952"/>
    <w:rsid w:val="5F8DB767"/>
    <w:rsid w:val="5F90248D"/>
    <w:rsid w:val="5FA24D11"/>
    <w:rsid w:val="5FA65003"/>
    <w:rsid w:val="5FB9A94E"/>
    <w:rsid w:val="5FC90D32"/>
    <w:rsid w:val="5FD0BDCF"/>
    <w:rsid w:val="5FE44046"/>
    <w:rsid w:val="5FF23D7F"/>
    <w:rsid w:val="60053641"/>
    <w:rsid w:val="601079C6"/>
    <w:rsid w:val="601E96A4"/>
    <w:rsid w:val="603BA104"/>
    <w:rsid w:val="6043A056"/>
    <w:rsid w:val="604C2FC6"/>
    <w:rsid w:val="607878EF"/>
    <w:rsid w:val="608EDBEC"/>
    <w:rsid w:val="609CA2AC"/>
    <w:rsid w:val="609F0B24"/>
    <w:rsid w:val="60BE8B7A"/>
    <w:rsid w:val="60CCA7DA"/>
    <w:rsid w:val="60D5E6B3"/>
    <w:rsid w:val="60D84306"/>
    <w:rsid w:val="61035E6B"/>
    <w:rsid w:val="61064B22"/>
    <w:rsid w:val="6118AFB2"/>
    <w:rsid w:val="6153E818"/>
    <w:rsid w:val="616522EF"/>
    <w:rsid w:val="61697337"/>
    <w:rsid w:val="61A5FB6E"/>
    <w:rsid w:val="61B5EF0A"/>
    <w:rsid w:val="61D7D1CA"/>
    <w:rsid w:val="61DB5880"/>
    <w:rsid w:val="61E6D025"/>
    <w:rsid w:val="61EA6BB0"/>
    <w:rsid w:val="6218396D"/>
    <w:rsid w:val="6249F8EA"/>
    <w:rsid w:val="6253C66A"/>
    <w:rsid w:val="625EFBBE"/>
    <w:rsid w:val="626890AA"/>
    <w:rsid w:val="62764290"/>
    <w:rsid w:val="6284A22D"/>
    <w:rsid w:val="62B80A3B"/>
    <w:rsid w:val="62CEA3AA"/>
    <w:rsid w:val="62D5E6FD"/>
    <w:rsid w:val="62DCFF3E"/>
    <w:rsid w:val="62F55D41"/>
    <w:rsid w:val="6300F350"/>
    <w:rsid w:val="631516B6"/>
    <w:rsid w:val="6326299C"/>
    <w:rsid w:val="633DD53D"/>
    <w:rsid w:val="63463286"/>
    <w:rsid w:val="6346C06A"/>
    <w:rsid w:val="634BC900"/>
    <w:rsid w:val="637448A2"/>
    <w:rsid w:val="6386812D"/>
    <w:rsid w:val="6386BB2E"/>
    <w:rsid w:val="63CCA481"/>
    <w:rsid w:val="63D9931C"/>
    <w:rsid w:val="63DC1E9E"/>
    <w:rsid w:val="63E366C8"/>
    <w:rsid w:val="63F0CB4B"/>
    <w:rsid w:val="63F2BD93"/>
    <w:rsid w:val="63F4262B"/>
    <w:rsid w:val="63F6506E"/>
    <w:rsid w:val="640EFEBD"/>
    <w:rsid w:val="6410ABBF"/>
    <w:rsid w:val="64111069"/>
    <w:rsid w:val="64321EE7"/>
    <w:rsid w:val="643F3402"/>
    <w:rsid w:val="6449A29A"/>
    <w:rsid w:val="6455B7E3"/>
    <w:rsid w:val="6458DBD7"/>
    <w:rsid w:val="647CFD84"/>
    <w:rsid w:val="64895DCE"/>
    <w:rsid w:val="649060B2"/>
    <w:rsid w:val="64B2E338"/>
    <w:rsid w:val="64D3C10E"/>
    <w:rsid w:val="64F165B2"/>
    <w:rsid w:val="65022D62"/>
    <w:rsid w:val="6517E4E6"/>
    <w:rsid w:val="653E9515"/>
    <w:rsid w:val="6541FB71"/>
    <w:rsid w:val="655A9567"/>
    <w:rsid w:val="65640CC6"/>
    <w:rsid w:val="656AECB1"/>
    <w:rsid w:val="65AC7C20"/>
    <w:rsid w:val="65B4E8B9"/>
    <w:rsid w:val="65B56F65"/>
    <w:rsid w:val="65B8FA46"/>
    <w:rsid w:val="65C2E9FF"/>
    <w:rsid w:val="65C373FD"/>
    <w:rsid w:val="65C77F1D"/>
    <w:rsid w:val="65CA6BBE"/>
    <w:rsid w:val="65D3E904"/>
    <w:rsid w:val="65D5610A"/>
    <w:rsid w:val="65E10BB4"/>
    <w:rsid w:val="65E1D66A"/>
    <w:rsid w:val="65E74597"/>
    <w:rsid w:val="662E3D68"/>
    <w:rsid w:val="66616E4A"/>
    <w:rsid w:val="666F46E8"/>
    <w:rsid w:val="667E772E"/>
    <w:rsid w:val="66897161"/>
    <w:rsid w:val="66A35724"/>
    <w:rsid w:val="66AE3EF3"/>
    <w:rsid w:val="66C76D80"/>
    <w:rsid w:val="66CD6634"/>
    <w:rsid w:val="66D92813"/>
    <w:rsid w:val="66EEC65D"/>
    <w:rsid w:val="66F581B2"/>
    <w:rsid w:val="670392FE"/>
    <w:rsid w:val="6703C808"/>
    <w:rsid w:val="67095D96"/>
    <w:rsid w:val="67165837"/>
    <w:rsid w:val="6716AD36"/>
    <w:rsid w:val="671A91E1"/>
    <w:rsid w:val="671ADEAD"/>
    <w:rsid w:val="673AD1B6"/>
    <w:rsid w:val="673CB5FF"/>
    <w:rsid w:val="673F9833"/>
    <w:rsid w:val="674E9831"/>
    <w:rsid w:val="676A10CC"/>
    <w:rsid w:val="67744F7D"/>
    <w:rsid w:val="677D2320"/>
    <w:rsid w:val="6782DEAE"/>
    <w:rsid w:val="679B93A0"/>
    <w:rsid w:val="67B6DCA0"/>
    <w:rsid w:val="67CF311F"/>
    <w:rsid w:val="67E267D5"/>
    <w:rsid w:val="6802BFBA"/>
    <w:rsid w:val="680F9295"/>
    <w:rsid w:val="680FE02B"/>
    <w:rsid w:val="68138241"/>
    <w:rsid w:val="681716BC"/>
    <w:rsid w:val="68175E55"/>
    <w:rsid w:val="683781E6"/>
    <w:rsid w:val="683857DF"/>
    <w:rsid w:val="68449E12"/>
    <w:rsid w:val="68510292"/>
    <w:rsid w:val="685601D9"/>
    <w:rsid w:val="686CFEAF"/>
    <w:rsid w:val="6886C8D4"/>
    <w:rsid w:val="6886CA8A"/>
    <w:rsid w:val="6894F8FA"/>
    <w:rsid w:val="6895AFBF"/>
    <w:rsid w:val="689C0960"/>
    <w:rsid w:val="68A103B0"/>
    <w:rsid w:val="68AB35EF"/>
    <w:rsid w:val="68C21676"/>
    <w:rsid w:val="68C37C83"/>
    <w:rsid w:val="68C3C6E3"/>
    <w:rsid w:val="68C92870"/>
    <w:rsid w:val="68EA6494"/>
    <w:rsid w:val="68F9362A"/>
    <w:rsid w:val="68F9C457"/>
    <w:rsid w:val="6902689A"/>
    <w:rsid w:val="6902DE85"/>
    <w:rsid w:val="690404A0"/>
    <w:rsid w:val="69067CF2"/>
    <w:rsid w:val="690921EC"/>
    <w:rsid w:val="691B83EE"/>
    <w:rsid w:val="693A53C1"/>
    <w:rsid w:val="694F7C3B"/>
    <w:rsid w:val="695A3701"/>
    <w:rsid w:val="695EF9FD"/>
    <w:rsid w:val="6978225A"/>
    <w:rsid w:val="6993D275"/>
    <w:rsid w:val="699F4CEC"/>
    <w:rsid w:val="69ABB08C"/>
    <w:rsid w:val="69AC69D5"/>
    <w:rsid w:val="69AD7CA4"/>
    <w:rsid w:val="69BBB9E9"/>
    <w:rsid w:val="69C0D163"/>
    <w:rsid w:val="69C3C2D9"/>
    <w:rsid w:val="69E67FD6"/>
    <w:rsid w:val="69EEF22E"/>
    <w:rsid w:val="69FDB9C7"/>
    <w:rsid w:val="6A0ADC3F"/>
    <w:rsid w:val="6A159680"/>
    <w:rsid w:val="6A1C4E3B"/>
    <w:rsid w:val="6A1E38E3"/>
    <w:rsid w:val="6A336FD6"/>
    <w:rsid w:val="6A362691"/>
    <w:rsid w:val="6A39BBE1"/>
    <w:rsid w:val="6A5BEC3A"/>
    <w:rsid w:val="6A5CA32A"/>
    <w:rsid w:val="6A6A6FF9"/>
    <w:rsid w:val="6A779584"/>
    <w:rsid w:val="6A8BBC19"/>
    <w:rsid w:val="6AA3F80E"/>
    <w:rsid w:val="6AA71B88"/>
    <w:rsid w:val="6AAE0B0E"/>
    <w:rsid w:val="6ACD71D5"/>
    <w:rsid w:val="6AD90757"/>
    <w:rsid w:val="6ADAD5CD"/>
    <w:rsid w:val="6ADBB893"/>
    <w:rsid w:val="6AE81123"/>
    <w:rsid w:val="6AF89F52"/>
    <w:rsid w:val="6B052E37"/>
    <w:rsid w:val="6B149C01"/>
    <w:rsid w:val="6B152C46"/>
    <w:rsid w:val="6B163019"/>
    <w:rsid w:val="6B44D5AA"/>
    <w:rsid w:val="6B4C7551"/>
    <w:rsid w:val="6B562557"/>
    <w:rsid w:val="6B5B8ED6"/>
    <w:rsid w:val="6B5DD096"/>
    <w:rsid w:val="6B8769F2"/>
    <w:rsid w:val="6B8C99EB"/>
    <w:rsid w:val="6BA9DD92"/>
    <w:rsid w:val="6BADE18F"/>
    <w:rsid w:val="6BBECD4B"/>
    <w:rsid w:val="6BC26338"/>
    <w:rsid w:val="6BC8B214"/>
    <w:rsid w:val="6BCA96BA"/>
    <w:rsid w:val="6BD8E9E9"/>
    <w:rsid w:val="6BDE80CF"/>
    <w:rsid w:val="6BDF9778"/>
    <w:rsid w:val="6BEAF84A"/>
    <w:rsid w:val="6BF4EB30"/>
    <w:rsid w:val="6C0514B6"/>
    <w:rsid w:val="6C17BBE6"/>
    <w:rsid w:val="6C3F29FD"/>
    <w:rsid w:val="6C42163D"/>
    <w:rsid w:val="6C435114"/>
    <w:rsid w:val="6C57939B"/>
    <w:rsid w:val="6C5D7216"/>
    <w:rsid w:val="6C5FEB92"/>
    <w:rsid w:val="6C75D8A4"/>
    <w:rsid w:val="6CAFC31C"/>
    <w:rsid w:val="6D184019"/>
    <w:rsid w:val="6D50C6CA"/>
    <w:rsid w:val="6D624C2C"/>
    <w:rsid w:val="6D776F6F"/>
    <w:rsid w:val="6D782E08"/>
    <w:rsid w:val="6D78696B"/>
    <w:rsid w:val="6D82FC99"/>
    <w:rsid w:val="6D9943EB"/>
    <w:rsid w:val="6D99F023"/>
    <w:rsid w:val="6D9A6B92"/>
    <w:rsid w:val="6DA9F1A0"/>
    <w:rsid w:val="6DB027B0"/>
    <w:rsid w:val="6DBC6E7D"/>
    <w:rsid w:val="6DD5D790"/>
    <w:rsid w:val="6DDE0962"/>
    <w:rsid w:val="6DEAA134"/>
    <w:rsid w:val="6DF2561E"/>
    <w:rsid w:val="6DF308C2"/>
    <w:rsid w:val="6DF4CB30"/>
    <w:rsid w:val="6E0B9F57"/>
    <w:rsid w:val="6E17DF22"/>
    <w:rsid w:val="6E1AADC8"/>
    <w:rsid w:val="6E236043"/>
    <w:rsid w:val="6E268C07"/>
    <w:rsid w:val="6E31FDA3"/>
    <w:rsid w:val="6E6050AA"/>
    <w:rsid w:val="6E75EB3B"/>
    <w:rsid w:val="6E7766FA"/>
    <w:rsid w:val="6E85F08D"/>
    <w:rsid w:val="6EA5BE83"/>
    <w:rsid w:val="6EBAED2A"/>
    <w:rsid w:val="6EC129F1"/>
    <w:rsid w:val="6ED4CF54"/>
    <w:rsid w:val="6EF29848"/>
    <w:rsid w:val="6F11B042"/>
    <w:rsid w:val="6F1F4197"/>
    <w:rsid w:val="6F22872B"/>
    <w:rsid w:val="6F2CED88"/>
    <w:rsid w:val="6F2DDFF2"/>
    <w:rsid w:val="6F336A4D"/>
    <w:rsid w:val="6F3CBF99"/>
    <w:rsid w:val="6F456C4C"/>
    <w:rsid w:val="6F478A04"/>
    <w:rsid w:val="6F4E35C8"/>
    <w:rsid w:val="6F50EA58"/>
    <w:rsid w:val="6F536ECD"/>
    <w:rsid w:val="6F65D487"/>
    <w:rsid w:val="6F6DB5D2"/>
    <w:rsid w:val="6F9D9C5F"/>
    <w:rsid w:val="6F9E2AD4"/>
    <w:rsid w:val="6FA874E8"/>
    <w:rsid w:val="6FABB45C"/>
    <w:rsid w:val="6FAC780B"/>
    <w:rsid w:val="6FC4FE53"/>
    <w:rsid w:val="6FDD689C"/>
    <w:rsid w:val="6FDF7996"/>
    <w:rsid w:val="6FEE8B36"/>
    <w:rsid w:val="6FFFBA4D"/>
    <w:rsid w:val="701194F1"/>
    <w:rsid w:val="7018195C"/>
    <w:rsid w:val="7027E80C"/>
    <w:rsid w:val="703F3845"/>
    <w:rsid w:val="704F4249"/>
    <w:rsid w:val="7098E745"/>
    <w:rsid w:val="709A368C"/>
    <w:rsid w:val="70A30359"/>
    <w:rsid w:val="70CCD9AD"/>
    <w:rsid w:val="70CDB928"/>
    <w:rsid w:val="70D588AD"/>
    <w:rsid w:val="70D793C6"/>
    <w:rsid w:val="70E64B00"/>
    <w:rsid w:val="70ECCC70"/>
    <w:rsid w:val="70FE1754"/>
    <w:rsid w:val="710542D5"/>
    <w:rsid w:val="712AA984"/>
    <w:rsid w:val="7131B290"/>
    <w:rsid w:val="71342A56"/>
    <w:rsid w:val="71382F26"/>
    <w:rsid w:val="7162BCED"/>
    <w:rsid w:val="716B81DB"/>
    <w:rsid w:val="71843549"/>
    <w:rsid w:val="719B9B65"/>
    <w:rsid w:val="719E95D6"/>
    <w:rsid w:val="71F554D7"/>
    <w:rsid w:val="71F57E40"/>
    <w:rsid w:val="71FFD4ED"/>
    <w:rsid w:val="7256E259"/>
    <w:rsid w:val="725CAD61"/>
    <w:rsid w:val="72679CBB"/>
    <w:rsid w:val="728EC869"/>
    <w:rsid w:val="72CC16E0"/>
    <w:rsid w:val="72D67E29"/>
    <w:rsid w:val="72D9AA70"/>
    <w:rsid w:val="72E9BF7A"/>
    <w:rsid w:val="72F24E27"/>
    <w:rsid w:val="73034B95"/>
    <w:rsid w:val="73075337"/>
    <w:rsid w:val="7312CC92"/>
    <w:rsid w:val="7322FF33"/>
    <w:rsid w:val="732572AA"/>
    <w:rsid w:val="7326637F"/>
    <w:rsid w:val="733180CD"/>
    <w:rsid w:val="73514A21"/>
    <w:rsid w:val="73681BC4"/>
    <w:rsid w:val="73738AEF"/>
    <w:rsid w:val="7375B1C0"/>
    <w:rsid w:val="73869905"/>
    <w:rsid w:val="738A422E"/>
    <w:rsid w:val="73B61944"/>
    <w:rsid w:val="73B6F6A3"/>
    <w:rsid w:val="73BE69AD"/>
    <w:rsid w:val="73C7B9E5"/>
    <w:rsid w:val="73CCBB2B"/>
    <w:rsid w:val="73D2390C"/>
    <w:rsid w:val="73D4589C"/>
    <w:rsid w:val="73DC5F03"/>
    <w:rsid w:val="73E2A6E7"/>
    <w:rsid w:val="73F99F36"/>
    <w:rsid w:val="740230B5"/>
    <w:rsid w:val="740F4C46"/>
    <w:rsid w:val="7419B965"/>
    <w:rsid w:val="741AE02B"/>
    <w:rsid w:val="741C894C"/>
    <w:rsid w:val="7426CF89"/>
    <w:rsid w:val="743C1946"/>
    <w:rsid w:val="74663DD1"/>
    <w:rsid w:val="746AA223"/>
    <w:rsid w:val="746B6BB7"/>
    <w:rsid w:val="7471F218"/>
    <w:rsid w:val="747311E5"/>
    <w:rsid w:val="747D1682"/>
    <w:rsid w:val="74AB21AB"/>
    <w:rsid w:val="74BBE32C"/>
    <w:rsid w:val="74FC0A05"/>
    <w:rsid w:val="7517D995"/>
    <w:rsid w:val="7541E424"/>
    <w:rsid w:val="754BEFD2"/>
    <w:rsid w:val="755F9709"/>
    <w:rsid w:val="75676B45"/>
    <w:rsid w:val="75692B2A"/>
    <w:rsid w:val="75698462"/>
    <w:rsid w:val="756AE528"/>
    <w:rsid w:val="757885B2"/>
    <w:rsid w:val="75816E75"/>
    <w:rsid w:val="7584F60D"/>
    <w:rsid w:val="759104F3"/>
    <w:rsid w:val="759113B1"/>
    <w:rsid w:val="75A015E5"/>
    <w:rsid w:val="75ACBB2A"/>
    <w:rsid w:val="75AD0EF8"/>
    <w:rsid w:val="75C29FEA"/>
    <w:rsid w:val="75F00547"/>
    <w:rsid w:val="760C5E5A"/>
    <w:rsid w:val="763B130F"/>
    <w:rsid w:val="764397CC"/>
    <w:rsid w:val="7658BE66"/>
    <w:rsid w:val="765E3AC2"/>
    <w:rsid w:val="76629897"/>
    <w:rsid w:val="766335D6"/>
    <w:rsid w:val="76794F8A"/>
    <w:rsid w:val="76B3A9F6"/>
    <w:rsid w:val="76C100C4"/>
    <w:rsid w:val="76C9794F"/>
    <w:rsid w:val="76D47548"/>
    <w:rsid w:val="76D8A51F"/>
    <w:rsid w:val="76E54FA4"/>
    <w:rsid w:val="7709BF7E"/>
    <w:rsid w:val="771F6756"/>
    <w:rsid w:val="77276B18"/>
    <w:rsid w:val="772EDD2D"/>
    <w:rsid w:val="7746FB0F"/>
    <w:rsid w:val="77488B91"/>
    <w:rsid w:val="775A6136"/>
    <w:rsid w:val="775E704B"/>
    <w:rsid w:val="7773C0B7"/>
    <w:rsid w:val="7781242E"/>
    <w:rsid w:val="7781A998"/>
    <w:rsid w:val="77859A3F"/>
    <w:rsid w:val="7793ACEB"/>
    <w:rsid w:val="7796C98A"/>
    <w:rsid w:val="7799E620"/>
    <w:rsid w:val="779C658E"/>
    <w:rsid w:val="77B61905"/>
    <w:rsid w:val="77BCFFF6"/>
    <w:rsid w:val="77C0614D"/>
    <w:rsid w:val="77F128B4"/>
    <w:rsid w:val="77F78FD1"/>
    <w:rsid w:val="77F9E5AB"/>
    <w:rsid w:val="7801713B"/>
    <w:rsid w:val="780F2104"/>
    <w:rsid w:val="78208EA9"/>
    <w:rsid w:val="782618CB"/>
    <w:rsid w:val="782C0A3F"/>
    <w:rsid w:val="78309B56"/>
    <w:rsid w:val="7840B15F"/>
    <w:rsid w:val="7842F493"/>
    <w:rsid w:val="7846EBBC"/>
    <w:rsid w:val="7858EA40"/>
    <w:rsid w:val="785A9EE0"/>
    <w:rsid w:val="785BC21F"/>
    <w:rsid w:val="786398B4"/>
    <w:rsid w:val="786B00BF"/>
    <w:rsid w:val="78800DC5"/>
    <w:rsid w:val="7892EBB6"/>
    <w:rsid w:val="78A4915C"/>
    <w:rsid w:val="78C05A2E"/>
    <w:rsid w:val="78CD2015"/>
    <w:rsid w:val="78CEAE8B"/>
    <w:rsid w:val="78E63E5A"/>
    <w:rsid w:val="79087420"/>
    <w:rsid w:val="7917182A"/>
    <w:rsid w:val="791D24C2"/>
    <w:rsid w:val="79231B92"/>
    <w:rsid w:val="7931CF3C"/>
    <w:rsid w:val="793A60DB"/>
    <w:rsid w:val="79425F46"/>
    <w:rsid w:val="7948846D"/>
    <w:rsid w:val="79713883"/>
    <w:rsid w:val="798E4624"/>
    <w:rsid w:val="79C0F5B2"/>
    <w:rsid w:val="79CD74ED"/>
    <w:rsid w:val="79D1B60A"/>
    <w:rsid w:val="79DF4052"/>
    <w:rsid w:val="79EEAF70"/>
    <w:rsid w:val="7A19137E"/>
    <w:rsid w:val="7A1B7BD3"/>
    <w:rsid w:val="7A1C2A47"/>
    <w:rsid w:val="7A2467D5"/>
    <w:rsid w:val="7A3ABE38"/>
    <w:rsid w:val="7A629CF9"/>
    <w:rsid w:val="7A789313"/>
    <w:rsid w:val="7A921E9E"/>
    <w:rsid w:val="7AB8636D"/>
    <w:rsid w:val="7AD11BDB"/>
    <w:rsid w:val="7AF58BD9"/>
    <w:rsid w:val="7AF8A0E2"/>
    <w:rsid w:val="7B676C1D"/>
    <w:rsid w:val="7B86C479"/>
    <w:rsid w:val="7B94FCEC"/>
    <w:rsid w:val="7B9F3252"/>
    <w:rsid w:val="7BBF510F"/>
    <w:rsid w:val="7BD9980C"/>
    <w:rsid w:val="7BE98849"/>
    <w:rsid w:val="7BEB1051"/>
    <w:rsid w:val="7BF96A94"/>
    <w:rsid w:val="7C0AC6F7"/>
    <w:rsid w:val="7C1C9FC1"/>
    <w:rsid w:val="7C2C0254"/>
    <w:rsid w:val="7C3F21F8"/>
    <w:rsid w:val="7C422AC1"/>
    <w:rsid w:val="7C5101AF"/>
    <w:rsid w:val="7C52AB6A"/>
    <w:rsid w:val="7C52D1F8"/>
    <w:rsid w:val="7C591525"/>
    <w:rsid w:val="7C88DEA8"/>
    <w:rsid w:val="7C8CCD96"/>
    <w:rsid w:val="7C9E8338"/>
    <w:rsid w:val="7CA8A64C"/>
    <w:rsid w:val="7CACBE89"/>
    <w:rsid w:val="7CCEC98B"/>
    <w:rsid w:val="7CD2D93A"/>
    <w:rsid w:val="7CD67B87"/>
    <w:rsid w:val="7CDCE59A"/>
    <w:rsid w:val="7CF641CE"/>
    <w:rsid w:val="7D0BA62E"/>
    <w:rsid w:val="7D0C3C22"/>
    <w:rsid w:val="7D114FE1"/>
    <w:rsid w:val="7D4102F0"/>
    <w:rsid w:val="7D461D6E"/>
    <w:rsid w:val="7D7C6F05"/>
    <w:rsid w:val="7D94F525"/>
    <w:rsid w:val="7D9CE082"/>
    <w:rsid w:val="7DB104D2"/>
    <w:rsid w:val="7DB9C56F"/>
    <w:rsid w:val="7DBB6955"/>
    <w:rsid w:val="7DF6FB89"/>
    <w:rsid w:val="7DFC1AB2"/>
    <w:rsid w:val="7E17BE3F"/>
    <w:rsid w:val="7E2752C7"/>
    <w:rsid w:val="7E28559A"/>
    <w:rsid w:val="7E2C1277"/>
    <w:rsid w:val="7E31409F"/>
    <w:rsid w:val="7E330D5C"/>
    <w:rsid w:val="7E358DAE"/>
    <w:rsid w:val="7E3A1012"/>
    <w:rsid w:val="7E3AED78"/>
    <w:rsid w:val="7E55FC50"/>
    <w:rsid w:val="7E5ACB05"/>
    <w:rsid w:val="7E60A4D5"/>
    <w:rsid w:val="7E6D9BA5"/>
    <w:rsid w:val="7E6E1AB6"/>
    <w:rsid w:val="7E746267"/>
    <w:rsid w:val="7E781E83"/>
    <w:rsid w:val="7E910D5C"/>
    <w:rsid w:val="7EADD210"/>
    <w:rsid w:val="7EC57B6C"/>
    <w:rsid w:val="7EC86531"/>
    <w:rsid w:val="7EC9FA2B"/>
    <w:rsid w:val="7ED45B44"/>
    <w:rsid w:val="7ED785C8"/>
    <w:rsid w:val="7EE27514"/>
    <w:rsid w:val="7EE92AA2"/>
    <w:rsid w:val="7EED61BC"/>
    <w:rsid w:val="7EF466FC"/>
    <w:rsid w:val="7F1A7E42"/>
    <w:rsid w:val="7F20F63A"/>
    <w:rsid w:val="7F2DB541"/>
    <w:rsid w:val="7F5BBBF0"/>
    <w:rsid w:val="7F5D3655"/>
    <w:rsid w:val="7F660675"/>
    <w:rsid w:val="7F92602C"/>
    <w:rsid w:val="7F92AD14"/>
    <w:rsid w:val="7FA1CB3A"/>
    <w:rsid w:val="7FB3DD11"/>
    <w:rsid w:val="7FC58565"/>
    <w:rsid w:val="7FDD850D"/>
    <w:rsid w:val="7FF4DA67"/>
    <w:rsid w:val="7FFE0B1E"/>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780EBC"/>
  <w15:docId w15:val="{B1BF3798-3373-4702-A4E2-6AD00851E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00F6"/>
    <w:pPr>
      <w:autoSpaceDE w:val="0"/>
      <w:autoSpaceDN w:val="0"/>
      <w:adjustRightInd w:val="0"/>
      <w:spacing w:after="0" w:line="240" w:lineRule="auto"/>
    </w:pPr>
    <w:rPr>
      <w:rFonts w:ascii="Arial" w:hAnsi="Arial" w:cs="Arial"/>
      <w:color w:val="000000"/>
      <w:sz w:val="23"/>
      <w:szCs w:val="23"/>
    </w:rPr>
  </w:style>
  <w:style w:type="paragraph" w:styleId="Overskrift1">
    <w:name w:val="heading 1"/>
    <w:basedOn w:val="Normal"/>
    <w:next w:val="Normal"/>
    <w:link w:val="Overskrift1Tegn"/>
    <w:autoRedefine/>
    <w:uiPriority w:val="9"/>
    <w:qFormat/>
    <w:rsid w:val="00F11153"/>
    <w:pPr>
      <w:keepLines/>
      <w:spacing w:after="240"/>
      <w:ind w:left="720" w:hanging="360"/>
      <w:outlineLvl w:val="0"/>
    </w:pPr>
    <w:rPr>
      <w:rFonts w:eastAsiaTheme="majorEastAsia"/>
      <w:b/>
      <w:bCs/>
      <w:color w:val="761F08"/>
      <w:spacing w:val="-10"/>
      <w:sz w:val="36"/>
      <w:szCs w:val="36"/>
      <w14:ligatures w14:val="standard"/>
    </w:rPr>
  </w:style>
  <w:style w:type="paragraph" w:styleId="Overskrift2">
    <w:name w:val="heading 2"/>
    <w:basedOn w:val="Normal"/>
    <w:next w:val="Normal"/>
    <w:link w:val="Overskrift2Tegn"/>
    <w:uiPriority w:val="9"/>
    <w:unhideWhenUsed/>
    <w:rsid w:val="00EC6F73"/>
    <w:pPr>
      <w:keepNext/>
      <w:keepLines/>
      <w:spacing w:before="200"/>
      <w:outlineLvl w:val="1"/>
    </w:pPr>
    <w:rPr>
      <w:rFonts w:eastAsiaTheme="majorEastAsia" w:cstheme="majorBidi"/>
      <w:b/>
      <w:bCs/>
      <w:color w:val="717174"/>
      <w:spacing w:val="-6"/>
      <w:sz w:val="28"/>
      <w:szCs w:val="26"/>
    </w:rPr>
  </w:style>
  <w:style w:type="paragraph" w:styleId="Overskrift3">
    <w:name w:val="heading 3"/>
    <w:basedOn w:val="Normal"/>
    <w:next w:val="Normal"/>
    <w:link w:val="Overskrift3Tegn"/>
    <w:uiPriority w:val="9"/>
    <w:unhideWhenUsed/>
    <w:qFormat/>
    <w:rsid w:val="00A632D0"/>
    <w:pPr>
      <w:keepNext/>
      <w:keepLines/>
      <w:spacing w:before="200"/>
      <w:ind w:left="375" w:hanging="375"/>
      <w:outlineLvl w:val="2"/>
    </w:pPr>
    <w:rPr>
      <w:rFonts w:eastAsiaTheme="majorEastAsia"/>
      <w:b/>
      <w:bCs/>
      <w:color w:val="761F08"/>
      <w:spacing w:val="-6"/>
      <w:sz w:val="24"/>
    </w:rPr>
  </w:style>
  <w:style w:type="paragraph" w:styleId="Overskrift4">
    <w:name w:val="heading 4"/>
    <w:basedOn w:val="Normal"/>
    <w:next w:val="Normal"/>
    <w:link w:val="Overskrift4Tegn"/>
    <w:uiPriority w:val="9"/>
    <w:unhideWhenUsed/>
    <w:qFormat/>
    <w:rsid w:val="00EC6F73"/>
    <w:pPr>
      <w:keepNext/>
      <w:keepLines/>
      <w:spacing w:before="200"/>
      <w:outlineLvl w:val="3"/>
    </w:pPr>
    <w:rPr>
      <w:rFonts w:eastAsiaTheme="majorEastAsia" w:cstheme="majorBidi"/>
      <w:b/>
      <w:bCs/>
      <w:iCs/>
      <w:color w:val="717174"/>
      <w:spacing w:val="-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971CC1"/>
    <w:pPr>
      <w:tabs>
        <w:tab w:val="center" w:pos="4536"/>
        <w:tab w:val="right" w:pos="9072"/>
      </w:tabs>
    </w:pPr>
  </w:style>
  <w:style w:type="character" w:customStyle="1" w:styleId="TopptekstTegn">
    <w:name w:val="Topptekst Tegn"/>
    <w:basedOn w:val="Standardskriftforavsnitt"/>
    <w:link w:val="Topptekst"/>
    <w:uiPriority w:val="99"/>
    <w:rsid w:val="00971CC1"/>
  </w:style>
  <w:style w:type="paragraph" w:styleId="Bunntekst">
    <w:name w:val="footer"/>
    <w:basedOn w:val="Normal"/>
    <w:link w:val="BunntekstTegn"/>
    <w:uiPriority w:val="99"/>
    <w:unhideWhenUsed/>
    <w:rsid w:val="00971CC1"/>
    <w:pPr>
      <w:tabs>
        <w:tab w:val="center" w:pos="4536"/>
        <w:tab w:val="right" w:pos="9072"/>
      </w:tabs>
    </w:pPr>
  </w:style>
  <w:style w:type="character" w:customStyle="1" w:styleId="BunntekstTegn">
    <w:name w:val="Bunntekst Tegn"/>
    <w:basedOn w:val="Standardskriftforavsnitt"/>
    <w:link w:val="Bunntekst"/>
    <w:uiPriority w:val="99"/>
    <w:rsid w:val="00971CC1"/>
  </w:style>
  <w:style w:type="paragraph" w:styleId="Bobletekst">
    <w:name w:val="Balloon Text"/>
    <w:basedOn w:val="Normal"/>
    <w:link w:val="BobletekstTegn"/>
    <w:uiPriority w:val="99"/>
    <w:semiHidden/>
    <w:unhideWhenUsed/>
    <w:rsid w:val="00971CC1"/>
    <w:rPr>
      <w:rFonts w:ascii="Tahoma" w:hAnsi="Tahoma" w:cs="Tahoma"/>
      <w:sz w:val="16"/>
      <w:szCs w:val="16"/>
    </w:rPr>
  </w:style>
  <w:style w:type="character" w:customStyle="1" w:styleId="BobletekstTegn">
    <w:name w:val="Bobletekst Tegn"/>
    <w:basedOn w:val="Standardskriftforavsnitt"/>
    <w:link w:val="Bobletekst"/>
    <w:uiPriority w:val="99"/>
    <w:semiHidden/>
    <w:rsid w:val="00971CC1"/>
    <w:rPr>
      <w:rFonts w:ascii="Tahoma" w:hAnsi="Tahoma" w:cs="Tahoma"/>
      <w:sz w:val="16"/>
      <w:szCs w:val="16"/>
    </w:rPr>
  </w:style>
  <w:style w:type="character" w:customStyle="1" w:styleId="Overskrift1Tegn">
    <w:name w:val="Overskrift 1 Tegn"/>
    <w:basedOn w:val="Standardskriftforavsnitt"/>
    <w:link w:val="Overskrift1"/>
    <w:uiPriority w:val="9"/>
    <w:rsid w:val="00F11153"/>
    <w:rPr>
      <w:rFonts w:ascii="Arial" w:eastAsiaTheme="majorEastAsia" w:hAnsi="Arial" w:cs="Arial"/>
      <w:b/>
      <w:bCs/>
      <w:color w:val="761F08"/>
      <w:spacing w:val="-10"/>
      <w:sz w:val="36"/>
      <w:szCs w:val="36"/>
      <w14:ligatures w14:val="standard"/>
    </w:rPr>
  </w:style>
  <w:style w:type="character" w:customStyle="1" w:styleId="Overskrift3Tegn">
    <w:name w:val="Overskrift 3 Tegn"/>
    <w:basedOn w:val="Standardskriftforavsnitt"/>
    <w:link w:val="Overskrift3"/>
    <w:uiPriority w:val="9"/>
    <w:rsid w:val="00A632D0"/>
    <w:rPr>
      <w:rFonts w:ascii="Arial" w:eastAsiaTheme="majorEastAsia" w:hAnsi="Arial" w:cs="Arial"/>
      <w:b/>
      <w:bCs/>
      <w:color w:val="761F08"/>
      <w:spacing w:val="-6"/>
      <w:sz w:val="24"/>
      <w:szCs w:val="23"/>
    </w:rPr>
  </w:style>
  <w:style w:type="character" w:customStyle="1" w:styleId="Overskrift2Tegn">
    <w:name w:val="Overskrift 2 Tegn"/>
    <w:basedOn w:val="Standardskriftforavsnitt"/>
    <w:link w:val="Overskrift2"/>
    <w:uiPriority w:val="9"/>
    <w:rsid w:val="00EC6F73"/>
    <w:rPr>
      <w:rFonts w:ascii="Arial" w:eastAsiaTheme="majorEastAsia" w:hAnsi="Arial" w:cstheme="majorBidi"/>
      <w:b/>
      <w:bCs/>
      <w:color w:val="717174"/>
      <w:spacing w:val="-6"/>
      <w:sz w:val="28"/>
      <w:szCs w:val="26"/>
    </w:rPr>
  </w:style>
  <w:style w:type="paragraph" w:customStyle="1" w:styleId="Headingforside">
    <w:name w:val="Heading forside"/>
    <w:basedOn w:val="Normal"/>
    <w:qFormat/>
    <w:rsid w:val="00667246"/>
    <w:rPr>
      <w:color w:val="FCEDE7"/>
      <w:sz w:val="60"/>
      <w:szCs w:val="60"/>
    </w:rPr>
  </w:style>
  <w:style w:type="paragraph" w:customStyle="1" w:styleId="Innhold-heading">
    <w:name w:val="Innhold-heading"/>
    <w:qFormat/>
    <w:rsid w:val="00EA527C"/>
    <w:rPr>
      <w:rFonts w:ascii="Arial" w:eastAsiaTheme="majorEastAsia" w:hAnsi="Arial" w:cstheme="majorBidi"/>
      <w:b/>
      <w:color w:val="717174"/>
      <w:spacing w:val="-10"/>
      <w:sz w:val="48"/>
      <w:szCs w:val="28"/>
      <w14:ligatures w14:val="standard"/>
    </w:rPr>
  </w:style>
  <w:style w:type="paragraph" w:customStyle="1" w:styleId="Innhold-1">
    <w:name w:val="Innhold-1"/>
    <w:basedOn w:val="Normal"/>
    <w:qFormat/>
    <w:rsid w:val="0055705E"/>
    <w:pPr>
      <w:tabs>
        <w:tab w:val="right" w:leader="dot" w:pos="4820"/>
      </w:tabs>
      <w:spacing w:before="120" w:after="20"/>
      <w:ind w:right="4253"/>
    </w:pPr>
    <w:rPr>
      <w:bCs/>
      <w:caps/>
      <w:noProof/>
    </w:rPr>
  </w:style>
  <w:style w:type="paragraph" w:customStyle="1" w:styleId="Kolofon">
    <w:name w:val="Kolofon"/>
    <w:basedOn w:val="Normal"/>
    <w:qFormat/>
    <w:rsid w:val="0021527C"/>
    <w:pPr>
      <w:spacing w:after="40"/>
    </w:pPr>
    <w:rPr>
      <w:color w:val="333333"/>
      <w:sz w:val="12"/>
    </w:rPr>
  </w:style>
  <w:style w:type="paragraph" w:customStyle="1" w:styleId="kolofonforside">
    <w:name w:val="kolofon forside"/>
    <w:basedOn w:val="Kolofon"/>
    <w:qFormat/>
    <w:rsid w:val="0021527C"/>
    <w:pPr>
      <w:jc w:val="right"/>
    </w:pPr>
    <w:rPr>
      <w:sz w:val="18"/>
    </w:rPr>
  </w:style>
  <w:style w:type="paragraph" w:customStyle="1" w:styleId="Tekstboksfarget">
    <w:name w:val="Tekstboks farget"/>
    <w:basedOn w:val="Normal"/>
    <w:qFormat/>
    <w:rsid w:val="004B343B"/>
    <w:pPr>
      <w:spacing w:line="420" w:lineRule="exact"/>
    </w:pPr>
    <w:rPr>
      <w:color w:val="ABDDD5"/>
      <w:sz w:val="32"/>
    </w:rPr>
  </w:style>
  <w:style w:type="paragraph" w:customStyle="1" w:styleId="Ingress">
    <w:name w:val="Ingress"/>
    <w:basedOn w:val="Normal"/>
    <w:qFormat/>
    <w:rsid w:val="001866C9"/>
    <w:pPr>
      <w:spacing w:after="240" w:line="312" w:lineRule="auto"/>
    </w:pPr>
    <w:rPr>
      <w:spacing w:val="-4"/>
      <w:sz w:val="26"/>
    </w:rPr>
  </w:style>
  <w:style w:type="paragraph" w:customStyle="1" w:styleId="Mellomtittel">
    <w:name w:val="Mellomtittel"/>
    <w:basedOn w:val="Normal"/>
    <w:qFormat/>
    <w:rsid w:val="001866C9"/>
    <w:pPr>
      <w:spacing w:before="240" w:after="20"/>
    </w:pPr>
    <w:rPr>
      <w:b/>
      <w:color w:val="717174"/>
      <w:spacing w:val="-4"/>
      <w:sz w:val="28"/>
    </w:rPr>
  </w:style>
  <w:style w:type="paragraph" w:customStyle="1" w:styleId="Tabelltekst">
    <w:name w:val="Tabelltekst"/>
    <w:basedOn w:val="Normal"/>
    <w:qFormat/>
    <w:rsid w:val="009D0835"/>
    <w:rPr>
      <w:noProof/>
      <w:sz w:val="15"/>
    </w:rPr>
  </w:style>
  <w:style w:type="paragraph" w:styleId="Overskriftforinnholdsfortegnelse">
    <w:name w:val="TOC Heading"/>
    <w:basedOn w:val="Innhold-heading"/>
    <w:next w:val="Normal"/>
    <w:uiPriority w:val="39"/>
    <w:unhideWhenUsed/>
    <w:qFormat/>
    <w:rsid w:val="00EA527C"/>
    <w:pPr>
      <w:keepNext/>
      <w:spacing w:before="480" w:after="0"/>
    </w:pPr>
    <w:rPr>
      <w:bCs/>
      <w:sz w:val="36"/>
      <w:lang w:eastAsia="nb-NO"/>
    </w:rPr>
  </w:style>
  <w:style w:type="paragraph" w:styleId="INNH1">
    <w:name w:val="toc 1"/>
    <w:basedOn w:val="Normal"/>
    <w:next w:val="Normal"/>
    <w:autoRedefine/>
    <w:uiPriority w:val="39"/>
    <w:unhideWhenUsed/>
    <w:rsid w:val="00033DCC"/>
    <w:pPr>
      <w:tabs>
        <w:tab w:val="right" w:leader="dot" w:pos="6521"/>
      </w:tabs>
    </w:pPr>
    <w:rPr>
      <w:b/>
      <w:noProof/>
      <w:color w:val="761F08"/>
      <w:sz w:val="20"/>
      <w:szCs w:val="20"/>
    </w:rPr>
  </w:style>
  <w:style w:type="paragraph" w:styleId="INNH2">
    <w:name w:val="toc 2"/>
    <w:basedOn w:val="Normal"/>
    <w:next w:val="Normal"/>
    <w:autoRedefine/>
    <w:uiPriority w:val="39"/>
    <w:unhideWhenUsed/>
    <w:rsid w:val="00EC6F73"/>
    <w:pPr>
      <w:tabs>
        <w:tab w:val="right" w:leader="dot" w:pos="6521"/>
      </w:tabs>
      <w:ind w:left="170"/>
    </w:pPr>
  </w:style>
  <w:style w:type="character" w:styleId="Hyperkobling">
    <w:name w:val="Hyperlink"/>
    <w:basedOn w:val="Standardskriftforavsnitt"/>
    <w:uiPriority w:val="99"/>
    <w:unhideWhenUsed/>
    <w:rsid w:val="00EA527C"/>
    <w:rPr>
      <w:color w:val="333333"/>
      <w:u w:val="none"/>
    </w:rPr>
  </w:style>
  <w:style w:type="paragraph" w:customStyle="1" w:styleId="Innhold-2">
    <w:name w:val="Innhold-2"/>
    <w:basedOn w:val="Innhold-1"/>
    <w:qFormat/>
    <w:rsid w:val="0055705E"/>
    <w:pPr>
      <w:spacing w:before="0"/>
      <w:ind w:left="284"/>
    </w:pPr>
    <w:rPr>
      <w:sz w:val="17"/>
    </w:rPr>
  </w:style>
  <w:style w:type="paragraph" w:styleId="Ingenmellomrom">
    <w:name w:val="No Spacing"/>
    <w:link w:val="IngenmellomromTegn"/>
    <w:uiPriority w:val="1"/>
    <w:qFormat/>
    <w:rsid w:val="00ED31D6"/>
    <w:pPr>
      <w:spacing w:after="0" w:line="240" w:lineRule="auto"/>
    </w:pPr>
    <w:rPr>
      <w:rFonts w:ascii="Arial" w:hAnsi="Arial"/>
      <w:spacing w:val="-2"/>
    </w:rPr>
  </w:style>
  <w:style w:type="character" w:styleId="Sterk">
    <w:name w:val="Strong"/>
    <w:basedOn w:val="Standardskriftforavsnitt"/>
    <w:uiPriority w:val="22"/>
    <w:qFormat/>
    <w:rsid w:val="006B3455"/>
    <w:rPr>
      <w:rFonts w:ascii="Arial" w:hAnsi="Arial" w:cs="Arial"/>
      <w:b/>
      <w:bCs/>
      <w:color w:val="761F08"/>
      <w:sz w:val="22"/>
      <w:szCs w:val="22"/>
      <w:bdr w:val="none" w:sz="0" w:space="0" w:color="auto" w:frame="1"/>
    </w:rPr>
  </w:style>
  <w:style w:type="character" w:customStyle="1" w:styleId="Overskrift4Tegn">
    <w:name w:val="Overskrift 4 Tegn"/>
    <w:basedOn w:val="Standardskriftforavsnitt"/>
    <w:link w:val="Overskrift4"/>
    <w:uiPriority w:val="9"/>
    <w:rsid w:val="00EC6F73"/>
    <w:rPr>
      <w:rFonts w:ascii="Arial" w:eastAsiaTheme="majorEastAsia" w:hAnsi="Arial" w:cstheme="majorBidi"/>
      <w:b/>
      <w:bCs/>
      <w:iCs/>
      <w:color w:val="717174"/>
      <w:spacing w:val="-6"/>
    </w:rPr>
  </w:style>
  <w:style w:type="paragraph" w:styleId="INNH3">
    <w:name w:val="toc 3"/>
    <w:basedOn w:val="Normal"/>
    <w:next w:val="Normal"/>
    <w:autoRedefine/>
    <w:uiPriority w:val="39"/>
    <w:unhideWhenUsed/>
    <w:rsid w:val="00051BDF"/>
    <w:pPr>
      <w:tabs>
        <w:tab w:val="right" w:leader="dot" w:pos="6521"/>
      </w:tabs>
      <w:ind w:left="340"/>
    </w:pPr>
    <w:rPr>
      <w:noProof/>
      <w:sz w:val="20"/>
    </w:rPr>
  </w:style>
  <w:style w:type="paragraph" w:customStyle="1" w:styleId="paragraph">
    <w:name w:val="paragraph"/>
    <w:basedOn w:val="Normal"/>
    <w:rsid w:val="00940FB2"/>
    <w:pPr>
      <w:spacing w:before="100" w:beforeAutospacing="1" w:after="100" w:afterAutospacing="1"/>
    </w:pPr>
    <w:rPr>
      <w:rFonts w:ascii="Times New Roman" w:eastAsia="Times New Roman" w:hAnsi="Times New Roman" w:cs="Times New Roman"/>
      <w:sz w:val="24"/>
      <w:szCs w:val="24"/>
      <w:lang w:eastAsia="nb-NO"/>
    </w:rPr>
  </w:style>
  <w:style w:type="character" w:customStyle="1" w:styleId="normaltextrun">
    <w:name w:val="normaltextrun"/>
    <w:rsid w:val="00940FB2"/>
  </w:style>
  <w:style w:type="character" w:customStyle="1" w:styleId="eop">
    <w:name w:val="eop"/>
    <w:rsid w:val="00940FB2"/>
  </w:style>
  <w:style w:type="paragraph" w:styleId="Listeavsnitt">
    <w:name w:val="List Paragraph"/>
    <w:basedOn w:val="Normal"/>
    <w:uiPriority w:val="34"/>
    <w:qFormat/>
    <w:rsid w:val="00E816DF"/>
    <w:pPr>
      <w:ind w:left="720"/>
      <w:contextualSpacing/>
    </w:pPr>
  </w:style>
  <w:style w:type="paragraph" w:styleId="Brdtekst">
    <w:name w:val="Body Text"/>
    <w:basedOn w:val="Normal"/>
    <w:link w:val="BrdtekstTegn"/>
    <w:rsid w:val="00B92D84"/>
    <w:rPr>
      <w:rFonts w:ascii="Times New Roman" w:eastAsia="Times New Roman" w:hAnsi="Times New Roman" w:cs="Times New Roman"/>
      <w:sz w:val="32"/>
      <w:szCs w:val="20"/>
      <w:lang w:eastAsia="nb-NO"/>
    </w:rPr>
  </w:style>
  <w:style w:type="character" w:customStyle="1" w:styleId="BrdtekstTegn">
    <w:name w:val="Brødtekst Tegn"/>
    <w:basedOn w:val="Standardskriftforavsnitt"/>
    <w:link w:val="Brdtekst"/>
    <w:rsid w:val="00B92D84"/>
    <w:rPr>
      <w:rFonts w:ascii="Times New Roman" w:eastAsia="Times New Roman" w:hAnsi="Times New Roman" w:cs="Times New Roman"/>
      <w:sz w:val="32"/>
      <w:szCs w:val="20"/>
      <w:lang w:eastAsia="nb-NO"/>
    </w:rPr>
  </w:style>
  <w:style w:type="paragraph" w:customStyle="1" w:styleId="Default">
    <w:name w:val="Default"/>
    <w:rsid w:val="00966085"/>
    <w:pPr>
      <w:autoSpaceDE w:val="0"/>
      <w:autoSpaceDN w:val="0"/>
      <w:adjustRightInd w:val="0"/>
      <w:spacing w:after="0" w:line="240" w:lineRule="auto"/>
    </w:pPr>
    <w:rPr>
      <w:rFonts w:ascii="Calibri" w:eastAsia="Calibri" w:hAnsi="Calibri" w:cs="Calibri"/>
      <w:color w:val="000000"/>
      <w:sz w:val="24"/>
      <w:szCs w:val="24"/>
    </w:rPr>
  </w:style>
  <w:style w:type="paragraph" w:styleId="Brdtekst2">
    <w:name w:val="Body Text 2"/>
    <w:basedOn w:val="Normal"/>
    <w:link w:val="Brdtekst2Tegn"/>
    <w:uiPriority w:val="99"/>
    <w:semiHidden/>
    <w:unhideWhenUsed/>
    <w:rsid w:val="00D55B02"/>
    <w:pPr>
      <w:spacing w:after="120" w:line="480" w:lineRule="auto"/>
    </w:pPr>
  </w:style>
  <w:style w:type="character" w:customStyle="1" w:styleId="Brdtekst2Tegn">
    <w:name w:val="Brødtekst 2 Tegn"/>
    <w:basedOn w:val="Standardskriftforavsnitt"/>
    <w:link w:val="Brdtekst2"/>
    <w:uiPriority w:val="99"/>
    <w:semiHidden/>
    <w:rsid w:val="00D55B02"/>
    <w:rPr>
      <w:rFonts w:ascii="Arial" w:hAnsi="Arial"/>
      <w:spacing w:val="-2"/>
    </w:rPr>
  </w:style>
  <w:style w:type="character" w:styleId="Fulgthyperkobling">
    <w:name w:val="FollowedHyperlink"/>
    <w:basedOn w:val="Standardskriftforavsnitt"/>
    <w:uiPriority w:val="99"/>
    <w:semiHidden/>
    <w:unhideWhenUsed/>
    <w:rsid w:val="003E3C6E"/>
    <w:rPr>
      <w:color w:val="800080" w:themeColor="followedHyperlink"/>
      <w:u w:val="single"/>
    </w:rPr>
  </w:style>
  <w:style w:type="table" w:styleId="Tabellrutenett">
    <w:name w:val="Table Grid"/>
    <w:basedOn w:val="Vanligtabell"/>
    <w:uiPriority w:val="39"/>
    <w:rsid w:val="009F1D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rdskriftforavsnitt"/>
    <w:rsid w:val="00CC7B18"/>
  </w:style>
  <w:style w:type="paragraph" w:styleId="Tittel">
    <w:name w:val="Title"/>
    <w:basedOn w:val="Normal"/>
    <w:next w:val="Normal"/>
    <w:link w:val="TittelTegn"/>
    <w:uiPriority w:val="10"/>
    <w:qFormat/>
    <w:rsid w:val="00F002D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F002DD"/>
    <w:rPr>
      <w:rFonts w:asciiTheme="majorHAnsi" w:eastAsiaTheme="majorEastAsia" w:hAnsiTheme="majorHAnsi" w:cstheme="majorBidi"/>
      <w:color w:val="17365D" w:themeColor="text2" w:themeShade="BF"/>
      <w:spacing w:val="5"/>
      <w:kern w:val="28"/>
      <w:sz w:val="52"/>
      <w:szCs w:val="52"/>
    </w:rPr>
  </w:style>
  <w:style w:type="table" w:styleId="Lysskyggelegginguthevingsfarge4">
    <w:name w:val="Light Shading Accent 4"/>
    <w:basedOn w:val="Vanligtabell"/>
    <w:uiPriority w:val="60"/>
    <w:rsid w:val="00A0747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Middelsrutenett1uthevingsfarge4">
    <w:name w:val="Medium Grid 1 Accent 4"/>
    <w:basedOn w:val="Vanligtabell"/>
    <w:uiPriority w:val="67"/>
    <w:rsid w:val="00A0747D"/>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styleId="Merknadsreferanse">
    <w:name w:val="annotation reference"/>
    <w:basedOn w:val="Standardskriftforavsnitt"/>
    <w:uiPriority w:val="99"/>
    <w:semiHidden/>
    <w:unhideWhenUsed/>
    <w:rsid w:val="00B747C7"/>
    <w:rPr>
      <w:sz w:val="16"/>
      <w:szCs w:val="16"/>
    </w:rPr>
  </w:style>
  <w:style w:type="paragraph" w:styleId="Merknadstekst">
    <w:name w:val="annotation text"/>
    <w:basedOn w:val="Normal"/>
    <w:link w:val="MerknadstekstTegn"/>
    <w:uiPriority w:val="99"/>
    <w:semiHidden/>
    <w:unhideWhenUsed/>
    <w:rsid w:val="00B747C7"/>
    <w:rPr>
      <w:sz w:val="20"/>
      <w:szCs w:val="20"/>
    </w:rPr>
  </w:style>
  <w:style w:type="character" w:customStyle="1" w:styleId="MerknadstekstTegn">
    <w:name w:val="Merknadstekst Tegn"/>
    <w:basedOn w:val="Standardskriftforavsnitt"/>
    <w:link w:val="Merknadstekst"/>
    <w:uiPriority w:val="99"/>
    <w:semiHidden/>
    <w:rsid w:val="00B747C7"/>
    <w:rPr>
      <w:rFonts w:ascii="Arial" w:hAnsi="Arial"/>
      <w:spacing w:val="-2"/>
      <w:sz w:val="20"/>
      <w:szCs w:val="20"/>
    </w:rPr>
  </w:style>
  <w:style w:type="paragraph" w:styleId="Kommentaremne">
    <w:name w:val="annotation subject"/>
    <w:basedOn w:val="Merknadstekst"/>
    <w:next w:val="Merknadstekst"/>
    <w:link w:val="KommentaremneTegn"/>
    <w:uiPriority w:val="99"/>
    <w:semiHidden/>
    <w:unhideWhenUsed/>
    <w:rsid w:val="00B747C7"/>
    <w:rPr>
      <w:b/>
      <w:bCs/>
    </w:rPr>
  </w:style>
  <w:style w:type="character" w:customStyle="1" w:styleId="KommentaremneTegn">
    <w:name w:val="Kommentaremne Tegn"/>
    <w:basedOn w:val="MerknadstekstTegn"/>
    <w:link w:val="Kommentaremne"/>
    <w:uiPriority w:val="99"/>
    <w:semiHidden/>
    <w:rsid w:val="00B747C7"/>
    <w:rPr>
      <w:rFonts w:ascii="Arial" w:hAnsi="Arial"/>
      <w:b/>
      <w:bCs/>
      <w:spacing w:val="-2"/>
      <w:sz w:val="20"/>
      <w:szCs w:val="20"/>
    </w:rPr>
  </w:style>
  <w:style w:type="paragraph" w:customStyle="1" w:styleId="CM1">
    <w:name w:val="CM1"/>
    <w:basedOn w:val="Default"/>
    <w:next w:val="Default"/>
    <w:uiPriority w:val="99"/>
    <w:rsid w:val="001D0945"/>
    <w:pPr>
      <w:spacing w:line="240" w:lineRule="atLeast"/>
    </w:pPr>
    <w:rPr>
      <w:rFonts w:ascii="CJABPH+Arial" w:eastAsiaTheme="minorHAnsi" w:hAnsi="CJABPH+Arial" w:cstheme="minorBidi"/>
      <w:color w:val="auto"/>
    </w:rPr>
  </w:style>
  <w:style w:type="character" w:customStyle="1" w:styleId="IngenmellomromTegn">
    <w:name w:val="Ingen mellomrom Tegn"/>
    <w:basedOn w:val="Standardskriftforavsnitt"/>
    <w:link w:val="Ingenmellomrom"/>
    <w:uiPriority w:val="1"/>
    <w:rsid w:val="00C934AB"/>
    <w:rPr>
      <w:rFonts w:ascii="Arial" w:hAnsi="Arial"/>
      <w:spacing w:val="-2"/>
    </w:rPr>
  </w:style>
  <w:style w:type="paragraph" w:styleId="NormalWeb">
    <w:name w:val="Normal (Web)"/>
    <w:basedOn w:val="Normal"/>
    <w:uiPriority w:val="99"/>
    <w:unhideWhenUsed/>
    <w:rsid w:val="0050727A"/>
    <w:pPr>
      <w:spacing w:before="100" w:beforeAutospacing="1" w:after="100" w:afterAutospacing="1"/>
    </w:pPr>
    <w:rPr>
      <w:rFonts w:ascii="Times New Roman" w:eastAsia="Times New Roman" w:hAnsi="Times New Roman" w:cs="Times New Roman"/>
      <w:sz w:val="24"/>
      <w:szCs w:val="24"/>
      <w:lang w:eastAsia="nb-NO"/>
    </w:rPr>
  </w:style>
  <w:style w:type="character" w:styleId="Ulstomtale">
    <w:name w:val="Unresolved Mention"/>
    <w:basedOn w:val="Standardskriftforavsnitt"/>
    <w:uiPriority w:val="99"/>
    <w:semiHidden/>
    <w:unhideWhenUsed/>
    <w:rsid w:val="00443F07"/>
    <w:rPr>
      <w:color w:val="605E5C"/>
      <w:shd w:val="clear" w:color="auto" w:fill="E1DFDD"/>
    </w:rPr>
  </w:style>
  <w:style w:type="character" w:customStyle="1" w:styleId="spellingerror">
    <w:name w:val="spellingerror"/>
    <w:basedOn w:val="Standardskriftforavsnitt"/>
    <w:rsid w:val="00433C70"/>
  </w:style>
  <w:style w:type="character" w:customStyle="1" w:styleId="itpcell">
    <w:name w:val="itpcell"/>
    <w:basedOn w:val="Standardskriftforavsnitt"/>
    <w:rsid w:val="005F3607"/>
  </w:style>
  <w:style w:type="character" w:customStyle="1" w:styleId="ivisningsn">
    <w:name w:val="ivisningsn"/>
    <w:basedOn w:val="Standardskriftforavsnitt"/>
    <w:rsid w:val="005F3607"/>
  </w:style>
  <w:style w:type="character" w:styleId="Sidetall">
    <w:name w:val="page number"/>
    <w:basedOn w:val="Standardskriftforavsnitt"/>
    <w:uiPriority w:val="99"/>
    <w:semiHidden/>
    <w:unhideWhenUsed/>
    <w:rsid w:val="00FA2353"/>
  </w:style>
  <w:style w:type="paragraph" w:styleId="Revisjon">
    <w:name w:val="Revision"/>
    <w:hidden/>
    <w:uiPriority w:val="99"/>
    <w:semiHidden/>
    <w:rsid w:val="00500F34"/>
    <w:pPr>
      <w:spacing w:after="0" w:line="240" w:lineRule="auto"/>
    </w:pPr>
    <w:rPr>
      <w:rFonts w:ascii="Arial" w:hAnsi="Arial" w:cs="Arial"/>
      <w:color w:val="000000"/>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8018">
      <w:bodyDiv w:val="1"/>
      <w:marLeft w:val="0"/>
      <w:marRight w:val="0"/>
      <w:marTop w:val="0"/>
      <w:marBottom w:val="0"/>
      <w:divBdr>
        <w:top w:val="none" w:sz="0" w:space="0" w:color="auto"/>
        <w:left w:val="none" w:sz="0" w:space="0" w:color="auto"/>
        <w:bottom w:val="none" w:sz="0" w:space="0" w:color="auto"/>
        <w:right w:val="none" w:sz="0" w:space="0" w:color="auto"/>
      </w:divBdr>
    </w:div>
    <w:div w:id="169102671">
      <w:bodyDiv w:val="1"/>
      <w:marLeft w:val="0"/>
      <w:marRight w:val="0"/>
      <w:marTop w:val="0"/>
      <w:marBottom w:val="0"/>
      <w:divBdr>
        <w:top w:val="none" w:sz="0" w:space="0" w:color="auto"/>
        <w:left w:val="none" w:sz="0" w:space="0" w:color="auto"/>
        <w:bottom w:val="none" w:sz="0" w:space="0" w:color="auto"/>
        <w:right w:val="none" w:sz="0" w:space="0" w:color="auto"/>
      </w:divBdr>
      <w:divsChild>
        <w:div w:id="132020719">
          <w:marLeft w:val="0"/>
          <w:marRight w:val="0"/>
          <w:marTop w:val="0"/>
          <w:marBottom w:val="0"/>
          <w:divBdr>
            <w:top w:val="none" w:sz="0" w:space="0" w:color="auto"/>
            <w:left w:val="none" w:sz="0" w:space="0" w:color="auto"/>
            <w:bottom w:val="none" w:sz="0" w:space="0" w:color="auto"/>
            <w:right w:val="none" w:sz="0" w:space="0" w:color="auto"/>
          </w:divBdr>
        </w:div>
        <w:div w:id="552541326">
          <w:marLeft w:val="0"/>
          <w:marRight w:val="0"/>
          <w:marTop w:val="0"/>
          <w:marBottom w:val="0"/>
          <w:divBdr>
            <w:top w:val="none" w:sz="0" w:space="0" w:color="auto"/>
            <w:left w:val="none" w:sz="0" w:space="0" w:color="auto"/>
            <w:bottom w:val="none" w:sz="0" w:space="0" w:color="auto"/>
            <w:right w:val="none" w:sz="0" w:space="0" w:color="auto"/>
          </w:divBdr>
          <w:divsChild>
            <w:div w:id="441343631">
              <w:marLeft w:val="0"/>
              <w:marRight w:val="0"/>
              <w:marTop w:val="0"/>
              <w:marBottom w:val="0"/>
              <w:divBdr>
                <w:top w:val="none" w:sz="0" w:space="0" w:color="auto"/>
                <w:left w:val="none" w:sz="0" w:space="0" w:color="auto"/>
                <w:bottom w:val="none" w:sz="0" w:space="0" w:color="auto"/>
                <w:right w:val="none" w:sz="0" w:space="0" w:color="auto"/>
              </w:divBdr>
            </w:div>
            <w:div w:id="752239358">
              <w:marLeft w:val="0"/>
              <w:marRight w:val="0"/>
              <w:marTop w:val="0"/>
              <w:marBottom w:val="0"/>
              <w:divBdr>
                <w:top w:val="none" w:sz="0" w:space="0" w:color="auto"/>
                <w:left w:val="none" w:sz="0" w:space="0" w:color="auto"/>
                <w:bottom w:val="none" w:sz="0" w:space="0" w:color="auto"/>
                <w:right w:val="none" w:sz="0" w:space="0" w:color="auto"/>
              </w:divBdr>
            </w:div>
            <w:div w:id="781531670">
              <w:marLeft w:val="0"/>
              <w:marRight w:val="0"/>
              <w:marTop w:val="0"/>
              <w:marBottom w:val="0"/>
              <w:divBdr>
                <w:top w:val="none" w:sz="0" w:space="0" w:color="auto"/>
                <w:left w:val="none" w:sz="0" w:space="0" w:color="auto"/>
                <w:bottom w:val="none" w:sz="0" w:space="0" w:color="auto"/>
                <w:right w:val="none" w:sz="0" w:space="0" w:color="auto"/>
              </w:divBdr>
            </w:div>
            <w:div w:id="1830822745">
              <w:marLeft w:val="0"/>
              <w:marRight w:val="0"/>
              <w:marTop w:val="0"/>
              <w:marBottom w:val="0"/>
              <w:divBdr>
                <w:top w:val="none" w:sz="0" w:space="0" w:color="auto"/>
                <w:left w:val="none" w:sz="0" w:space="0" w:color="auto"/>
                <w:bottom w:val="none" w:sz="0" w:space="0" w:color="auto"/>
                <w:right w:val="none" w:sz="0" w:space="0" w:color="auto"/>
              </w:divBdr>
            </w:div>
          </w:divsChild>
        </w:div>
        <w:div w:id="701975374">
          <w:marLeft w:val="0"/>
          <w:marRight w:val="0"/>
          <w:marTop w:val="0"/>
          <w:marBottom w:val="0"/>
          <w:divBdr>
            <w:top w:val="none" w:sz="0" w:space="0" w:color="auto"/>
            <w:left w:val="none" w:sz="0" w:space="0" w:color="auto"/>
            <w:bottom w:val="none" w:sz="0" w:space="0" w:color="auto"/>
            <w:right w:val="none" w:sz="0" w:space="0" w:color="auto"/>
          </w:divBdr>
        </w:div>
        <w:div w:id="880673820">
          <w:marLeft w:val="0"/>
          <w:marRight w:val="0"/>
          <w:marTop w:val="0"/>
          <w:marBottom w:val="0"/>
          <w:divBdr>
            <w:top w:val="none" w:sz="0" w:space="0" w:color="auto"/>
            <w:left w:val="none" w:sz="0" w:space="0" w:color="auto"/>
            <w:bottom w:val="none" w:sz="0" w:space="0" w:color="auto"/>
            <w:right w:val="none" w:sz="0" w:space="0" w:color="auto"/>
          </w:divBdr>
        </w:div>
        <w:div w:id="1064139396">
          <w:marLeft w:val="0"/>
          <w:marRight w:val="0"/>
          <w:marTop w:val="0"/>
          <w:marBottom w:val="0"/>
          <w:divBdr>
            <w:top w:val="none" w:sz="0" w:space="0" w:color="auto"/>
            <w:left w:val="none" w:sz="0" w:space="0" w:color="auto"/>
            <w:bottom w:val="none" w:sz="0" w:space="0" w:color="auto"/>
            <w:right w:val="none" w:sz="0" w:space="0" w:color="auto"/>
          </w:divBdr>
        </w:div>
        <w:div w:id="1268079607">
          <w:marLeft w:val="0"/>
          <w:marRight w:val="0"/>
          <w:marTop w:val="0"/>
          <w:marBottom w:val="0"/>
          <w:divBdr>
            <w:top w:val="none" w:sz="0" w:space="0" w:color="auto"/>
            <w:left w:val="none" w:sz="0" w:space="0" w:color="auto"/>
            <w:bottom w:val="none" w:sz="0" w:space="0" w:color="auto"/>
            <w:right w:val="none" w:sz="0" w:space="0" w:color="auto"/>
          </w:divBdr>
        </w:div>
        <w:div w:id="1538548628">
          <w:marLeft w:val="0"/>
          <w:marRight w:val="0"/>
          <w:marTop w:val="0"/>
          <w:marBottom w:val="0"/>
          <w:divBdr>
            <w:top w:val="none" w:sz="0" w:space="0" w:color="auto"/>
            <w:left w:val="none" w:sz="0" w:space="0" w:color="auto"/>
            <w:bottom w:val="none" w:sz="0" w:space="0" w:color="auto"/>
            <w:right w:val="none" w:sz="0" w:space="0" w:color="auto"/>
          </w:divBdr>
        </w:div>
      </w:divsChild>
    </w:div>
    <w:div w:id="266351162">
      <w:bodyDiv w:val="1"/>
      <w:marLeft w:val="0"/>
      <w:marRight w:val="0"/>
      <w:marTop w:val="0"/>
      <w:marBottom w:val="0"/>
      <w:divBdr>
        <w:top w:val="none" w:sz="0" w:space="0" w:color="auto"/>
        <w:left w:val="none" w:sz="0" w:space="0" w:color="auto"/>
        <w:bottom w:val="none" w:sz="0" w:space="0" w:color="auto"/>
        <w:right w:val="none" w:sz="0" w:space="0" w:color="auto"/>
      </w:divBdr>
    </w:div>
    <w:div w:id="273291364">
      <w:bodyDiv w:val="1"/>
      <w:marLeft w:val="0"/>
      <w:marRight w:val="0"/>
      <w:marTop w:val="0"/>
      <w:marBottom w:val="0"/>
      <w:divBdr>
        <w:top w:val="none" w:sz="0" w:space="0" w:color="auto"/>
        <w:left w:val="none" w:sz="0" w:space="0" w:color="auto"/>
        <w:bottom w:val="none" w:sz="0" w:space="0" w:color="auto"/>
        <w:right w:val="none" w:sz="0" w:space="0" w:color="auto"/>
      </w:divBdr>
    </w:div>
    <w:div w:id="309362230">
      <w:bodyDiv w:val="1"/>
      <w:marLeft w:val="0"/>
      <w:marRight w:val="0"/>
      <w:marTop w:val="0"/>
      <w:marBottom w:val="0"/>
      <w:divBdr>
        <w:top w:val="none" w:sz="0" w:space="0" w:color="auto"/>
        <w:left w:val="none" w:sz="0" w:space="0" w:color="auto"/>
        <w:bottom w:val="none" w:sz="0" w:space="0" w:color="auto"/>
        <w:right w:val="none" w:sz="0" w:space="0" w:color="auto"/>
      </w:divBdr>
    </w:div>
    <w:div w:id="394084968">
      <w:bodyDiv w:val="1"/>
      <w:marLeft w:val="0"/>
      <w:marRight w:val="0"/>
      <w:marTop w:val="0"/>
      <w:marBottom w:val="0"/>
      <w:divBdr>
        <w:top w:val="none" w:sz="0" w:space="0" w:color="auto"/>
        <w:left w:val="none" w:sz="0" w:space="0" w:color="auto"/>
        <w:bottom w:val="none" w:sz="0" w:space="0" w:color="auto"/>
        <w:right w:val="none" w:sz="0" w:space="0" w:color="auto"/>
      </w:divBdr>
    </w:div>
    <w:div w:id="442770012">
      <w:bodyDiv w:val="1"/>
      <w:marLeft w:val="0"/>
      <w:marRight w:val="0"/>
      <w:marTop w:val="0"/>
      <w:marBottom w:val="0"/>
      <w:divBdr>
        <w:top w:val="none" w:sz="0" w:space="0" w:color="auto"/>
        <w:left w:val="none" w:sz="0" w:space="0" w:color="auto"/>
        <w:bottom w:val="none" w:sz="0" w:space="0" w:color="auto"/>
        <w:right w:val="none" w:sz="0" w:space="0" w:color="auto"/>
      </w:divBdr>
    </w:div>
    <w:div w:id="472799711">
      <w:bodyDiv w:val="1"/>
      <w:marLeft w:val="0"/>
      <w:marRight w:val="0"/>
      <w:marTop w:val="0"/>
      <w:marBottom w:val="0"/>
      <w:divBdr>
        <w:top w:val="none" w:sz="0" w:space="0" w:color="auto"/>
        <w:left w:val="none" w:sz="0" w:space="0" w:color="auto"/>
        <w:bottom w:val="none" w:sz="0" w:space="0" w:color="auto"/>
        <w:right w:val="none" w:sz="0" w:space="0" w:color="auto"/>
      </w:divBdr>
      <w:divsChild>
        <w:div w:id="1675766200">
          <w:marLeft w:val="0"/>
          <w:marRight w:val="0"/>
          <w:marTop w:val="0"/>
          <w:marBottom w:val="0"/>
          <w:divBdr>
            <w:top w:val="none" w:sz="0" w:space="0" w:color="auto"/>
            <w:left w:val="none" w:sz="0" w:space="0" w:color="auto"/>
            <w:bottom w:val="none" w:sz="0" w:space="0" w:color="auto"/>
            <w:right w:val="none" w:sz="0" w:space="0" w:color="auto"/>
          </w:divBdr>
          <w:divsChild>
            <w:div w:id="2001956664">
              <w:marLeft w:val="0"/>
              <w:marRight w:val="0"/>
              <w:marTop w:val="0"/>
              <w:marBottom w:val="0"/>
              <w:divBdr>
                <w:top w:val="none" w:sz="0" w:space="0" w:color="auto"/>
                <w:left w:val="none" w:sz="0" w:space="0" w:color="auto"/>
                <w:bottom w:val="none" w:sz="0" w:space="0" w:color="auto"/>
                <w:right w:val="none" w:sz="0" w:space="0" w:color="auto"/>
              </w:divBdr>
              <w:divsChild>
                <w:div w:id="372972606">
                  <w:marLeft w:val="0"/>
                  <w:marRight w:val="0"/>
                  <w:marTop w:val="0"/>
                  <w:marBottom w:val="0"/>
                  <w:divBdr>
                    <w:top w:val="none" w:sz="0" w:space="0" w:color="auto"/>
                    <w:left w:val="none" w:sz="0" w:space="0" w:color="auto"/>
                    <w:bottom w:val="none" w:sz="0" w:space="0" w:color="auto"/>
                    <w:right w:val="none" w:sz="0" w:space="0" w:color="auto"/>
                  </w:divBdr>
                  <w:divsChild>
                    <w:div w:id="1461413105">
                      <w:marLeft w:val="0"/>
                      <w:marRight w:val="0"/>
                      <w:marTop w:val="0"/>
                      <w:marBottom w:val="0"/>
                      <w:divBdr>
                        <w:top w:val="none" w:sz="0" w:space="0" w:color="auto"/>
                        <w:left w:val="none" w:sz="0" w:space="0" w:color="auto"/>
                        <w:bottom w:val="none" w:sz="0" w:space="0" w:color="auto"/>
                        <w:right w:val="none" w:sz="0" w:space="0" w:color="auto"/>
                      </w:divBdr>
                      <w:divsChild>
                        <w:div w:id="1806191333">
                          <w:marLeft w:val="0"/>
                          <w:marRight w:val="0"/>
                          <w:marTop w:val="0"/>
                          <w:marBottom w:val="0"/>
                          <w:divBdr>
                            <w:top w:val="none" w:sz="0" w:space="0" w:color="auto"/>
                            <w:left w:val="none" w:sz="0" w:space="0" w:color="auto"/>
                            <w:bottom w:val="none" w:sz="0" w:space="0" w:color="auto"/>
                            <w:right w:val="none" w:sz="0" w:space="0" w:color="auto"/>
                          </w:divBdr>
                          <w:divsChild>
                            <w:div w:id="829448448">
                              <w:marLeft w:val="0"/>
                              <w:marRight w:val="0"/>
                              <w:marTop w:val="0"/>
                              <w:marBottom w:val="0"/>
                              <w:divBdr>
                                <w:top w:val="none" w:sz="0" w:space="0" w:color="auto"/>
                                <w:left w:val="none" w:sz="0" w:space="0" w:color="auto"/>
                                <w:bottom w:val="none" w:sz="0" w:space="0" w:color="auto"/>
                                <w:right w:val="none" w:sz="0" w:space="0" w:color="auto"/>
                              </w:divBdr>
                              <w:divsChild>
                                <w:div w:id="1941527830">
                                  <w:marLeft w:val="0"/>
                                  <w:marRight w:val="0"/>
                                  <w:marTop w:val="0"/>
                                  <w:marBottom w:val="0"/>
                                  <w:divBdr>
                                    <w:top w:val="none" w:sz="0" w:space="0" w:color="auto"/>
                                    <w:left w:val="none" w:sz="0" w:space="0" w:color="auto"/>
                                    <w:bottom w:val="none" w:sz="0" w:space="0" w:color="auto"/>
                                    <w:right w:val="none" w:sz="0" w:space="0" w:color="auto"/>
                                  </w:divBdr>
                                  <w:divsChild>
                                    <w:div w:id="861208676">
                                      <w:marLeft w:val="0"/>
                                      <w:marRight w:val="0"/>
                                      <w:marTop w:val="0"/>
                                      <w:marBottom w:val="0"/>
                                      <w:divBdr>
                                        <w:top w:val="none" w:sz="0" w:space="0" w:color="auto"/>
                                        <w:left w:val="none" w:sz="0" w:space="0" w:color="auto"/>
                                        <w:bottom w:val="none" w:sz="0" w:space="0" w:color="auto"/>
                                        <w:right w:val="none" w:sz="0" w:space="0" w:color="auto"/>
                                      </w:divBdr>
                                      <w:divsChild>
                                        <w:div w:id="1963998520">
                                          <w:marLeft w:val="0"/>
                                          <w:marRight w:val="0"/>
                                          <w:marTop w:val="0"/>
                                          <w:marBottom w:val="0"/>
                                          <w:divBdr>
                                            <w:top w:val="none" w:sz="0" w:space="0" w:color="auto"/>
                                            <w:left w:val="none" w:sz="0" w:space="0" w:color="auto"/>
                                            <w:bottom w:val="none" w:sz="0" w:space="0" w:color="auto"/>
                                            <w:right w:val="none" w:sz="0" w:space="0" w:color="auto"/>
                                          </w:divBdr>
                                          <w:divsChild>
                                            <w:div w:id="709574974">
                                              <w:marLeft w:val="0"/>
                                              <w:marRight w:val="0"/>
                                              <w:marTop w:val="0"/>
                                              <w:marBottom w:val="0"/>
                                              <w:divBdr>
                                                <w:top w:val="none" w:sz="0" w:space="0" w:color="auto"/>
                                                <w:left w:val="none" w:sz="0" w:space="0" w:color="auto"/>
                                                <w:bottom w:val="single" w:sz="6" w:space="0" w:color="E5E3E3"/>
                                                <w:right w:val="none" w:sz="0" w:space="0" w:color="auto"/>
                                              </w:divBdr>
                                              <w:divsChild>
                                                <w:div w:id="36318002">
                                                  <w:marLeft w:val="0"/>
                                                  <w:marRight w:val="0"/>
                                                  <w:marTop w:val="0"/>
                                                  <w:marBottom w:val="0"/>
                                                  <w:divBdr>
                                                    <w:top w:val="none" w:sz="0" w:space="0" w:color="auto"/>
                                                    <w:left w:val="none" w:sz="0" w:space="0" w:color="auto"/>
                                                    <w:bottom w:val="none" w:sz="0" w:space="0" w:color="auto"/>
                                                    <w:right w:val="none" w:sz="0" w:space="0" w:color="auto"/>
                                                  </w:divBdr>
                                                  <w:divsChild>
                                                    <w:div w:id="2076970198">
                                                      <w:marLeft w:val="0"/>
                                                      <w:marRight w:val="0"/>
                                                      <w:marTop w:val="0"/>
                                                      <w:marBottom w:val="0"/>
                                                      <w:divBdr>
                                                        <w:top w:val="none" w:sz="0" w:space="0" w:color="auto"/>
                                                        <w:left w:val="none" w:sz="0" w:space="0" w:color="auto"/>
                                                        <w:bottom w:val="none" w:sz="0" w:space="0" w:color="auto"/>
                                                        <w:right w:val="none" w:sz="0" w:space="0" w:color="auto"/>
                                                      </w:divBdr>
                                                      <w:divsChild>
                                                        <w:div w:id="1202210527">
                                                          <w:marLeft w:val="0"/>
                                                          <w:marRight w:val="0"/>
                                                          <w:marTop w:val="0"/>
                                                          <w:marBottom w:val="0"/>
                                                          <w:divBdr>
                                                            <w:top w:val="none" w:sz="0" w:space="0" w:color="auto"/>
                                                            <w:left w:val="none" w:sz="0" w:space="0" w:color="auto"/>
                                                            <w:bottom w:val="single" w:sz="6" w:space="0" w:color="auto"/>
                                                            <w:right w:val="none" w:sz="0" w:space="0" w:color="auto"/>
                                                          </w:divBdr>
                                                          <w:divsChild>
                                                            <w:div w:id="1626081593">
                                                              <w:marLeft w:val="0"/>
                                                              <w:marRight w:val="0"/>
                                                              <w:marTop w:val="0"/>
                                                              <w:marBottom w:val="0"/>
                                                              <w:divBdr>
                                                                <w:top w:val="none" w:sz="0" w:space="0" w:color="auto"/>
                                                                <w:left w:val="none" w:sz="0" w:space="0" w:color="auto"/>
                                                                <w:bottom w:val="single" w:sz="6" w:space="0" w:color="auto"/>
                                                                <w:right w:val="none" w:sz="0" w:space="0" w:color="auto"/>
                                                              </w:divBdr>
                                                              <w:divsChild>
                                                                <w:div w:id="713195308">
                                                                  <w:marLeft w:val="405"/>
                                                                  <w:marRight w:val="0"/>
                                                                  <w:marTop w:val="0"/>
                                                                  <w:marBottom w:val="0"/>
                                                                  <w:divBdr>
                                                                    <w:top w:val="none" w:sz="0" w:space="0" w:color="auto"/>
                                                                    <w:left w:val="none" w:sz="0" w:space="0" w:color="auto"/>
                                                                    <w:bottom w:val="none" w:sz="0" w:space="0" w:color="auto"/>
                                                                    <w:right w:val="none" w:sz="0" w:space="0" w:color="auto"/>
                                                                  </w:divBdr>
                                                                  <w:divsChild>
                                                                    <w:div w:id="473109593">
                                                                      <w:marLeft w:val="0"/>
                                                                      <w:marRight w:val="0"/>
                                                                      <w:marTop w:val="0"/>
                                                                      <w:marBottom w:val="0"/>
                                                                      <w:divBdr>
                                                                        <w:top w:val="none" w:sz="0" w:space="0" w:color="auto"/>
                                                                        <w:left w:val="none" w:sz="0" w:space="0" w:color="auto"/>
                                                                        <w:bottom w:val="none" w:sz="0" w:space="0" w:color="auto"/>
                                                                        <w:right w:val="none" w:sz="0" w:space="0" w:color="auto"/>
                                                                      </w:divBdr>
                                                                      <w:divsChild>
                                                                        <w:div w:id="361129078">
                                                                          <w:marLeft w:val="0"/>
                                                                          <w:marRight w:val="0"/>
                                                                          <w:marTop w:val="0"/>
                                                                          <w:marBottom w:val="0"/>
                                                                          <w:divBdr>
                                                                            <w:top w:val="none" w:sz="0" w:space="0" w:color="auto"/>
                                                                            <w:left w:val="none" w:sz="0" w:space="0" w:color="auto"/>
                                                                            <w:bottom w:val="none" w:sz="0" w:space="0" w:color="auto"/>
                                                                            <w:right w:val="none" w:sz="0" w:space="0" w:color="auto"/>
                                                                          </w:divBdr>
                                                                          <w:divsChild>
                                                                            <w:div w:id="824321828">
                                                                              <w:marLeft w:val="0"/>
                                                                              <w:marRight w:val="0"/>
                                                                              <w:marTop w:val="0"/>
                                                                              <w:marBottom w:val="0"/>
                                                                              <w:divBdr>
                                                                                <w:top w:val="none" w:sz="0" w:space="0" w:color="auto"/>
                                                                                <w:left w:val="none" w:sz="0" w:space="0" w:color="auto"/>
                                                                                <w:bottom w:val="none" w:sz="0" w:space="0" w:color="auto"/>
                                                                                <w:right w:val="none" w:sz="0" w:space="0" w:color="auto"/>
                                                                              </w:divBdr>
                                                                              <w:divsChild>
                                                                                <w:div w:id="786630995">
                                                                                  <w:marLeft w:val="0"/>
                                                                                  <w:marRight w:val="0"/>
                                                                                  <w:marTop w:val="0"/>
                                                                                  <w:marBottom w:val="0"/>
                                                                                  <w:divBdr>
                                                                                    <w:top w:val="none" w:sz="0" w:space="0" w:color="auto"/>
                                                                                    <w:left w:val="none" w:sz="0" w:space="0" w:color="auto"/>
                                                                                    <w:bottom w:val="none" w:sz="0" w:space="0" w:color="auto"/>
                                                                                    <w:right w:val="none" w:sz="0" w:space="0" w:color="auto"/>
                                                                                  </w:divBdr>
                                                                                  <w:divsChild>
                                                                                    <w:div w:id="1258949947">
                                                                                      <w:marLeft w:val="0"/>
                                                                                      <w:marRight w:val="0"/>
                                                                                      <w:marTop w:val="0"/>
                                                                                      <w:marBottom w:val="0"/>
                                                                                      <w:divBdr>
                                                                                        <w:top w:val="none" w:sz="0" w:space="0" w:color="auto"/>
                                                                                        <w:left w:val="none" w:sz="0" w:space="0" w:color="auto"/>
                                                                                        <w:bottom w:val="none" w:sz="0" w:space="0" w:color="auto"/>
                                                                                        <w:right w:val="none" w:sz="0" w:space="0" w:color="auto"/>
                                                                                      </w:divBdr>
                                                                                      <w:divsChild>
                                                                                        <w:div w:id="1285966662">
                                                                                          <w:marLeft w:val="0"/>
                                                                                          <w:marRight w:val="0"/>
                                                                                          <w:marTop w:val="0"/>
                                                                                          <w:marBottom w:val="0"/>
                                                                                          <w:divBdr>
                                                                                            <w:top w:val="none" w:sz="0" w:space="0" w:color="auto"/>
                                                                                            <w:left w:val="none" w:sz="0" w:space="0" w:color="auto"/>
                                                                                            <w:bottom w:val="none" w:sz="0" w:space="0" w:color="auto"/>
                                                                                            <w:right w:val="none" w:sz="0" w:space="0" w:color="auto"/>
                                                                                          </w:divBdr>
                                                                                          <w:divsChild>
                                                                                            <w:div w:id="390933682">
                                                                                              <w:marLeft w:val="0"/>
                                                                                              <w:marRight w:val="150"/>
                                                                                              <w:marTop w:val="75"/>
                                                                                              <w:marBottom w:val="0"/>
                                                                                              <w:divBdr>
                                                                                                <w:top w:val="none" w:sz="0" w:space="0" w:color="auto"/>
                                                                                                <w:left w:val="none" w:sz="0" w:space="0" w:color="auto"/>
                                                                                                <w:bottom w:val="single" w:sz="6" w:space="15" w:color="auto"/>
                                                                                                <w:right w:val="none" w:sz="0" w:space="0" w:color="auto"/>
                                                                                              </w:divBdr>
                                                                                              <w:divsChild>
                                                                                                <w:div w:id="1968966187">
                                                                                                  <w:marLeft w:val="0"/>
                                                                                                  <w:marRight w:val="0"/>
                                                                                                  <w:marTop w:val="180"/>
                                                                                                  <w:marBottom w:val="0"/>
                                                                                                  <w:divBdr>
                                                                                                    <w:top w:val="none" w:sz="0" w:space="0" w:color="auto"/>
                                                                                                    <w:left w:val="none" w:sz="0" w:space="0" w:color="auto"/>
                                                                                                    <w:bottom w:val="none" w:sz="0" w:space="0" w:color="auto"/>
                                                                                                    <w:right w:val="none" w:sz="0" w:space="0" w:color="auto"/>
                                                                                                  </w:divBdr>
                                                                                                  <w:divsChild>
                                                                                                    <w:div w:id="6324213">
                                                                                                      <w:marLeft w:val="0"/>
                                                                                                      <w:marRight w:val="0"/>
                                                                                                      <w:marTop w:val="0"/>
                                                                                                      <w:marBottom w:val="0"/>
                                                                                                      <w:divBdr>
                                                                                                        <w:top w:val="none" w:sz="0" w:space="0" w:color="auto"/>
                                                                                                        <w:left w:val="none" w:sz="0" w:space="0" w:color="auto"/>
                                                                                                        <w:bottom w:val="none" w:sz="0" w:space="0" w:color="auto"/>
                                                                                                        <w:right w:val="none" w:sz="0" w:space="0" w:color="auto"/>
                                                                                                      </w:divBdr>
                                                                                                      <w:divsChild>
                                                                                                        <w:div w:id="876165027">
                                                                                                          <w:marLeft w:val="0"/>
                                                                                                          <w:marRight w:val="0"/>
                                                                                                          <w:marTop w:val="15"/>
                                                                                                          <w:marBottom w:val="0"/>
                                                                                                          <w:divBdr>
                                                                                                            <w:top w:val="none" w:sz="0" w:space="0" w:color="auto"/>
                                                                                                            <w:left w:val="none" w:sz="0" w:space="0" w:color="auto"/>
                                                                                                            <w:bottom w:val="none" w:sz="0" w:space="0" w:color="auto"/>
                                                                                                            <w:right w:val="none" w:sz="0" w:space="0" w:color="auto"/>
                                                                                                          </w:divBdr>
                                                                                                          <w:divsChild>
                                                                                                            <w:div w:id="1335649879">
                                                                                                              <w:marLeft w:val="0"/>
                                                                                                              <w:marRight w:val="0"/>
                                                                                                              <w:marTop w:val="0"/>
                                                                                                              <w:marBottom w:val="0"/>
                                                                                                              <w:divBdr>
                                                                                                                <w:top w:val="none" w:sz="0" w:space="0" w:color="auto"/>
                                                                                                                <w:left w:val="none" w:sz="0" w:space="0" w:color="auto"/>
                                                                                                                <w:bottom w:val="none" w:sz="0" w:space="0" w:color="auto"/>
                                                                                                                <w:right w:val="none" w:sz="0" w:space="0" w:color="auto"/>
                                                                                                              </w:divBdr>
                                                                                                              <w:divsChild>
                                                                                                                <w:div w:id="388116545">
                                                                                                                  <w:marLeft w:val="0"/>
                                                                                                                  <w:marRight w:val="0"/>
                                                                                                                  <w:marTop w:val="0"/>
                                                                                                                  <w:marBottom w:val="0"/>
                                                                                                                  <w:divBdr>
                                                                                                                    <w:top w:val="none" w:sz="0" w:space="0" w:color="auto"/>
                                                                                                                    <w:left w:val="none" w:sz="0" w:space="0" w:color="auto"/>
                                                                                                                    <w:bottom w:val="none" w:sz="0" w:space="0" w:color="auto"/>
                                                                                                                    <w:right w:val="none" w:sz="0" w:space="0" w:color="auto"/>
                                                                                                                  </w:divBdr>
                                                                                                                  <w:divsChild>
                                                                                                                    <w:div w:id="529033631">
                                                                                                                      <w:marLeft w:val="0"/>
                                                                                                                      <w:marRight w:val="0"/>
                                                                                                                      <w:marTop w:val="0"/>
                                                                                                                      <w:marBottom w:val="0"/>
                                                                                                                      <w:divBdr>
                                                                                                                        <w:top w:val="none" w:sz="0" w:space="0" w:color="auto"/>
                                                                                                                        <w:left w:val="none" w:sz="0" w:space="0" w:color="auto"/>
                                                                                                                        <w:bottom w:val="none" w:sz="0" w:space="0" w:color="auto"/>
                                                                                                                        <w:right w:val="none" w:sz="0" w:space="0" w:color="auto"/>
                                                                                                                      </w:divBdr>
                                                                                                                      <w:divsChild>
                                                                                                                        <w:div w:id="8065463">
                                                                                                                          <w:marLeft w:val="0"/>
                                                                                                                          <w:marRight w:val="0"/>
                                                                                                                          <w:marTop w:val="0"/>
                                                                                                                          <w:marBottom w:val="0"/>
                                                                                                                          <w:divBdr>
                                                                                                                            <w:top w:val="none" w:sz="0" w:space="0" w:color="auto"/>
                                                                                                                            <w:left w:val="none" w:sz="0" w:space="0" w:color="auto"/>
                                                                                                                            <w:bottom w:val="none" w:sz="0" w:space="0" w:color="auto"/>
                                                                                                                            <w:right w:val="none" w:sz="0" w:space="0" w:color="auto"/>
                                                                                                                          </w:divBdr>
                                                                                                                          <w:divsChild>
                                                                                                                            <w:div w:id="926888113">
                                                                                                                              <w:marLeft w:val="0"/>
                                                                                                                              <w:marRight w:val="0"/>
                                                                                                                              <w:marTop w:val="0"/>
                                                                                                                              <w:marBottom w:val="0"/>
                                                                                                                              <w:divBdr>
                                                                                                                                <w:top w:val="none" w:sz="0" w:space="0" w:color="auto"/>
                                                                                                                                <w:left w:val="none" w:sz="0" w:space="0" w:color="auto"/>
                                                                                                                                <w:bottom w:val="none" w:sz="0" w:space="0" w:color="auto"/>
                                                                                                                                <w:right w:val="none" w:sz="0" w:space="0" w:color="auto"/>
                                                                                                                              </w:divBdr>
                                                                                                                              <w:divsChild>
                                                                                                                                <w:div w:id="39035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4270752">
      <w:bodyDiv w:val="1"/>
      <w:marLeft w:val="0"/>
      <w:marRight w:val="0"/>
      <w:marTop w:val="0"/>
      <w:marBottom w:val="0"/>
      <w:divBdr>
        <w:top w:val="none" w:sz="0" w:space="0" w:color="auto"/>
        <w:left w:val="none" w:sz="0" w:space="0" w:color="auto"/>
        <w:bottom w:val="none" w:sz="0" w:space="0" w:color="auto"/>
        <w:right w:val="none" w:sz="0" w:space="0" w:color="auto"/>
      </w:divBdr>
    </w:div>
    <w:div w:id="684793141">
      <w:bodyDiv w:val="1"/>
      <w:marLeft w:val="0"/>
      <w:marRight w:val="0"/>
      <w:marTop w:val="0"/>
      <w:marBottom w:val="0"/>
      <w:divBdr>
        <w:top w:val="none" w:sz="0" w:space="0" w:color="auto"/>
        <w:left w:val="none" w:sz="0" w:space="0" w:color="auto"/>
        <w:bottom w:val="none" w:sz="0" w:space="0" w:color="auto"/>
        <w:right w:val="none" w:sz="0" w:space="0" w:color="auto"/>
      </w:divBdr>
    </w:div>
    <w:div w:id="709498323">
      <w:bodyDiv w:val="1"/>
      <w:marLeft w:val="0"/>
      <w:marRight w:val="0"/>
      <w:marTop w:val="0"/>
      <w:marBottom w:val="0"/>
      <w:divBdr>
        <w:top w:val="none" w:sz="0" w:space="0" w:color="auto"/>
        <w:left w:val="none" w:sz="0" w:space="0" w:color="auto"/>
        <w:bottom w:val="none" w:sz="0" w:space="0" w:color="auto"/>
        <w:right w:val="none" w:sz="0" w:space="0" w:color="auto"/>
      </w:divBdr>
    </w:div>
    <w:div w:id="956064593">
      <w:bodyDiv w:val="1"/>
      <w:marLeft w:val="0"/>
      <w:marRight w:val="0"/>
      <w:marTop w:val="0"/>
      <w:marBottom w:val="0"/>
      <w:divBdr>
        <w:top w:val="none" w:sz="0" w:space="0" w:color="auto"/>
        <w:left w:val="none" w:sz="0" w:space="0" w:color="auto"/>
        <w:bottom w:val="none" w:sz="0" w:space="0" w:color="auto"/>
        <w:right w:val="none" w:sz="0" w:space="0" w:color="auto"/>
      </w:divBdr>
    </w:div>
    <w:div w:id="1113749622">
      <w:bodyDiv w:val="1"/>
      <w:marLeft w:val="0"/>
      <w:marRight w:val="0"/>
      <w:marTop w:val="0"/>
      <w:marBottom w:val="0"/>
      <w:divBdr>
        <w:top w:val="none" w:sz="0" w:space="0" w:color="auto"/>
        <w:left w:val="none" w:sz="0" w:space="0" w:color="auto"/>
        <w:bottom w:val="none" w:sz="0" w:space="0" w:color="auto"/>
        <w:right w:val="none" w:sz="0" w:space="0" w:color="auto"/>
      </w:divBdr>
    </w:div>
    <w:div w:id="1292397931">
      <w:bodyDiv w:val="1"/>
      <w:marLeft w:val="0"/>
      <w:marRight w:val="0"/>
      <w:marTop w:val="0"/>
      <w:marBottom w:val="0"/>
      <w:divBdr>
        <w:top w:val="none" w:sz="0" w:space="0" w:color="auto"/>
        <w:left w:val="none" w:sz="0" w:space="0" w:color="auto"/>
        <w:bottom w:val="none" w:sz="0" w:space="0" w:color="auto"/>
        <w:right w:val="none" w:sz="0" w:space="0" w:color="auto"/>
      </w:divBdr>
    </w:div>
    <w:div w:id="1359349905">
      <w:bodyDiv w:val="1"/>
      <w:marLeft w:val="0"/>
      <w:marRight w:val="0"/>
      <w:marTop w:val="0"/>
      <w:marBottom w:val="0"/>
      <w:divBdr>
        <w:top w:val="none" w:sz="0" w:space="0" w:color="auto"/>
        <w:left w:val="none" w:sz="0" w:space="0" w:color="auto"/>
        <w:bottom w:val="none" w:sz="0" w:space="0" w:color="auto"/>
        <w:right w:val="none" w:sz="0" w:space="0" w:color="auto"/>
      </w:divBdr>
    </w:div>
    <w:div w:id="1397976835">
      <w:bodyDiv w:val="1"/>
      <w:marLeft w:val="0"/>
      <w:marRight w:val="0"/>
      <w:marTop w:val="0"/>
      <w:marBottom w:val="0"/>
      <w:divBdr>
        <w:top w:val="none" w:sz="0" w:space="0" w:color="auto"/>
        <w:left w:val="none" w:sz="0" w:space="0" w:color="auto"/>
        <w:bottom w:val="none" w:sz="0" w:space="0" w:color="auto"/>
        <w:right w:val="none" w:sz="0" w:space="0" w:color="auto"/>
      </w:divBdr>
      <w:divsChild>
        <w:div w:id="510340942">
          <w:marLeft w:val="0"/>
          <w:marRight w:val="0"/>
          <w:marTop w:val="0"/>
          <w:marBottom w:val="0"/>
          <w:divBdr>
            <w:top w:val="none" w:sz="0" w:space="0" w:color="auto"/>
            <w:left w:val="none" w:sz="0" w:space="0" w:color="auto"/>
            <w:bottom w:val="none" w:sz="0" w:space="0" w:color="auto"/>
            <w:right w:val="none" w:sz="0" w:space="0" w:color="auto"/>
          </w:divBdr>
        </w:div>
        <w:div w:id="1372420986">
          <w:marLeft w:val="0"/>
          <w:marRight w:val="0"/>
          <w:marTop w:val="0"/>
          <w:marBottom w:val="0"/>
          <w:divBdr>
            <w:top w:val="none" w:sz="0" w:space="0" w:color="auto"/>
            <w:left w:val="none" w:sz="0" w:space="0" w:color="auto"/>
            <w:bottom w:val="none" w:sz="0" w:space="0" w:color="auto"/>
            <w:right w:val="none" w:sz="0" w:space="0" w:color="auto"/>
          </w:divBdr>
        </w:div>
      </w:divsChild>
    </w:div>
    <w:div w:id="1420250942">
      <w:bodyDiv w:val="1"/>
      <w:marLeft w:val="0"/>
      <w:marRight w:val="0"/>
      <w:marTop w:val="0"/>
      <w:marBottom w:val="0"/>
      <w:divBdr>
        <w:top w:val="none" w:sz="0" w:space="0" w:color="auto"/>
        <w:left w:val="none" w:sz="0" w:space="0" w:color="auto"/>
        <w:bottom w:val="none" w:sz="0" w:space="0" w:color="auto"/>
        <w:right w:val="none" w:sz="0" w:space="0" w:color="auto"/>
      </w:divBdr>
    </w:div>
    <w:div w:id="1490755656">
      <w:bodyDiv w:val="1"/>
      <w:marLeft w:val="0"/>
      <w:marRight w:val="0"/>
      <w:marTop w:val="0"/>
      <w:marBottom w:val="0"/>
      <w:divBdr>
        <w:top w:val="none" w:sz="0" w:space="0" w:color="auto"/>
        <w:left w:val="none" w:sz="0" w:space="0" w:color="auto"/>
        <w:bottom w:val="none" w:sz="0" w:space="0" w:color="auto"/>
        <w:right w:val="none" w:sz="0" w:space="0" w:color="auto"/>
      </w:divBdr>
    </w:div>
    <w:div w:id="1803113500">
      <w:bodyDiv w:val="1"/>
      <w:marLeft w:val="0"/>
      <w:marRight w:val="0"/>
      <w:marTop w:val="0"/>
      <w:marBottom w:val="0"/>
      <w:divBdr>
        <w:top w:val="none" w:sz="0" w:space="0" w:color="auto"/>
        <w:left w:val="none" w:sz="0" w:space="0" w:color="auto"/>
        <w:bottom w:val="none" w:sz="0" w:space="0" w:color="auto"/>
        <w:right w:val="none" w:sz="0" w:space="0" w:color="auto"/>
      </w:divBdr>
    </w:div>
    <w:div w:id="1855681594">
      <w:bodyDiv w:val="1"/>
      <w:marLeft w:val="0"/>
      <w:marRight w:val="0"/>
      <w:marTop w:val="0"/>
      <w:marBottom w:val="0"/>
      <w:divBdr>
        <w:top w:val="none" w:sz="0" w:space="0" w:color="auto"/>
        <w:left w:val="none" w:sz="0" w:space="0" w:color="auto"/>
        <w:bottom w:val="none" w:sz="0" w:space="0" w:color="auto"/>
        <w:right w:val="none" w:sz="0" w:space="0" w:color="auto"/>
      </w:divBdr>
    </w:div>
    <w:div w:id="199414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aninym@lorenskog.kommune.no" TargetMode="External"/><Relationship Id="rId26" Type="http://schemas.openxmlformats.org/officeDocument/2006/relationships/image" Target="media/image10.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x09.ksx.no/system.php?item=17610&amp;ok=pjzhfvtb2rn0d8w" TargetMode="Externa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google.com/search?q=b%C3%A5rliskogen+barnehage&amp;rlz=1C1GCEB_enNO888NO889&amp;oq=b%C3%A5rliskogen+barnehage&amp;aqs=chrome..69i57j0.4204j0j7&amp;sourceid=chrome&amp;ie=UTF-8" TargetMode="External"/><Relationship Id="rId25" Type="http://schemas.openxmlformats.org/officeDocument/2006/relationships/image" Target="media/image9.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inggod@lorenskog.kommune.no" TargetMode="External"/><Relationship Id="rId29" Type="http://schemas.openxmlformats.org/officeDocument/2006/relationships/hyperlink" Target="https://www.lorenskog.kommune.no/barliskogen-barnehage/" TargetMode="External"/><Relationship Id="rId4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yperlink" Target="mailto:familieveiviseren@lorenskog.kommune.no"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udir.no/laring-og-trivsel/barnehagemiljo/" TargetMode="External"/><Relationship Id="rId28" Type="http://schemas.openxmlformats.org/officeDocument/2006/relationships/hyperlink" Target="https://www.lorenskog.kommune.no/"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bsbh@lorenskog.kommune.no" TargetMode="External"/><Relationship Id="rId31" Type="http://schemas.openxmlformats.org/officeDocument/2006/relationships/hyperlink" Target="https://www.lorenskog.kommune.no/tjenester/helse-omsorg-og-sosiale-tjenester/familieveiviser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jpeg"/><Relationship Id="rId27" Type="http://schemas.openxmlformats.org/officeDocument/2006/relationships/hyperlink" Target="https://www.facebook.com/baarliskogenbarnehage" TargetMode="External"/><Relationship Id="rId30" Type="http://schemas.openxmlformats.org/officeDocument/2006/relationships/hyperlink" Target="https://www.lorenskog.kommune.no/tjenester/barnehage-og-skole/barnehage/kvalitet-i-lorenskogbarnehagen/" TargetMode="External"/><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bra\AppData\Local\Temp\Temp1_oppvekst.zip\Oppvekst_illustrasjonsbilde_farg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a535a4bd-1eda-4e04-bd8d-17947300cfe7">
      <UserInfo>
        <DisplayName>Maren Camilla Aasen</DisplayName>
        <AccountId>35</AccountId>
        <AccountType/>
      </UserInfo>
    </SharedWithUsers>
    <lcf76f155ced4ddcb4097134ff3c332f xmlns="9f563dbe-9700-4853-947f-5a0b0fd8e431">
      <Terms xmlns="http://schemas.microsoft.com/office/infopath/2007/PartnerControls"/>
    </lcf76f155ced4ddcb4097134ff3c332f>
    <TaxCatchAll xmlns="a535a4bd-1eda-4e04-bd8d-17947300cfe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6CCC2879D5BF214F80243DC20E3BCCFC" ma:contentTypeVersion="17" ma:contentTypeDescription="Opprett et nytt dokument." ma:contentTypeScope="" ma:versionID="1ccb4ea289d15d6e0a1e997fdcc9af02">
  <xsd:schema xmlns:xsd="http://www.w3.org/2001/XMLSchema" xmlns:xs="http://www.w3.org/2001/XMLSchema" xmlns:p="http://schemas.microsoft.com/office/2006/metadata/properties" xmlns:ns2="9f563dbe-9700-4853-947f-5a0b0fd8e431" xmlns:ns3="a535a4bd-1eda-4e04-bd8d-17947300cfe7" targetNamespace="http://schemas.microsoft.com/office/2006/metadata/properties" ma:root="true" ma:fieldsID="d9dd35d9201f8e30a98b87285602b3e0" ns2:_="" ns3:_="">
    <xsd:import namespace="9f563dbe-9700-4853-947f-5a0b0fd8e431"/>
    <xsd:import namespace="a535a4bd-1eda-4e04-bd8d-17947300cfe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OCR"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563dbe-9700-4853-947f-5a0b0fd8e4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Bildemerkelapper" ma:readOnly="false" ma:fieldId="{5cf76f15-5ced-4ddc-b409-7134ff3c332f}" ma:taxonomyMulti="true" ma:sspId="b11e50e7-da05-47c5-86ac-738b8efbdd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35a4bd-1eda-4e04-bd8d-17947300cfe7"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ingsdetaljer" ma:internalName="SharedWithDetails" ma:readOnly="true">
      <xsd:simpleType>
        <xsd:restriction base="dms:Note">
          <xsd:maxLength value="255"/>
        </xsd:restriction>
      </xsd:simpleType>
    </xsd:element>
    <xsd:element name="TaxCatchAll" ma:index="20" nillable="true" ma:displayName="Taxonomy Catch All Column" ma:hidden="true" ma:list="{a6157070-fa37-4a78-926d-e5491cb61eae}" ma:internalName="TaxCatchAll" ma:showField="CatchAllData" ma:web="a535a4bd-1eda-4e04-bd8d-17947300cf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383627-3AFC-4B8B-8EBD-2F43DDDA39B6}">
  <ds:schemaRefs>
    <ds:schemaRef ds:uri="http://schemas.openxmlformats.org/officeDocument/2006/bibliography"/>
  </ds:schemaRefs>
</ds:datastoreItem>
</file>

<file path=customXml/itemProps2.xml><?xml version="1.0" encoding="utf-8"?>
<ds:datastoreItem xmlns:ds="http://schemas.openxmlformats.org/officeDocument/2006/customXml" ds:itemID="{E1F0F43D-DB61-4005-80C8-A4E0F97F9CAE}">
  <ds:schemaRefs>
    <ds:schemaRef ds:uri="http://purl.org/dc/elements/1.1/"/>
    <ds:schemaRef ds:uri="http://schemas.microsoft.com/office/2006/metadata/properties"/>
    <ds:schemaRef ds:uri="http://schemas.microsoft.com/office/2006/documentManagement/types"/>
    <ds:schemaRef ds:uri="a535a4bd-1eda-4e04-bd8d-17947300cfe7"/>
    <ds:schemaRef ds:uri="http://purl.org/dc/terms/"/>
    <ds:schemaRef ds:uri="http://schemas.microsoft.com/office/infopath/2007/PartnerControls"/>
    <ds:schemaRef ds:uri="http://purl.org/dc/dcmitype/"/>
    <ds:schemaRef ds:uri="9f563dbe-9700-4853-947f-5a0b0fd8e431"/>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81A30380-F877-40D6-854E-145F9CD5917C}">
  <ds:schemaRefs>
    <ds:schemaRef ds:uri="http://schemas.microsoft.com/sharepoint/v3/contenttype/forms"/>
  </ds:schemaRefs>
</ds:datastoreItem>
</file>

<file path=customXml/itemProps4.xml><?xml version="1.0" encoding="utf-8"?>
<ds:datastoreItem xmlns:ds="http://schemas.openxmlformats.org/officeDocument/2006/customXml" ds:itemID="{3E491E9E-C661-406B-83CC-ABA1C48680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563dbe-9700-4853-947f-5a0b0fd8e431"/>
    <ds:schemaRef ds:uri="a535a4bd-1eda-4e04-bd8d-17947300cf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Oppvekst_illustrasjonsbilde_farger</Template>
  <TotalTime>1</TotalTime>
  <Pages>23</Pages>
  <Words>8278</Words>
  <Characters>43875</Characters>
  <Application>Microsoft Office Word</Application>
  <DocSecurity>0</DocSecurity>
  <Lines>365</Lines>
  <Paragraphs>104</Paragraphs>
  <ScaleCrop>false</ScaleCrop>
  <Company>akzidenzDTP Ltd.</Company>
  <LinksUpToDate>false</LinksUpToDate>
  <CharactersWithSpaces>52049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Anny Bråthen</dc:creator>
  <cp:keywords/>
  <cp:lastModifiedBy>Anita Celin Nymark</cp:lastModifiedBy>
  <cp:revision>2</cp:revision>
  <cp:lastPrinted>2024-07-30T17:35:00Z</cp:lastPrinted>
  <dcterms:created xsi:type="dcterms:W3CDTF">2025-02-10T07:33:00Z</dcterms:created>
  <dcterms:modified xsi:type="dcterms:W3CDTF">2025-02-10T07:33:00Z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0x0101006CCC2879D5BF214F80243DC20E3BCCFC</vt:lpwstr>
  </property>
  <property fmtid="{D5CDD505-2E9C-101B-9397-08002B2CF9AE}" pid="3" name="Order">
    <vt:r8>99800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