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25F33" w14:textId="2C2FD6FE" w:rsidR="00790BB3" w:rsidRPr="00CF0F03" w:rsidRDefault="00CF0F03" w:rsidP="00AD00F6">
      <w:pPr>
        <w:rPr>
          <w:b/>
          <w:sz w:val="40"/>
          <w:szCs w:val="40"/>
        </w:rPr>
      </w:pPr>
      <w:bookmarkStart w:id="0" w:name="_Hlk33000682"/>
      <w:r>
        <w:rPr>
          <w:noProof/>
        </w:rPr>
        <w:drawing>
          <wp:anchor distT="0" distB="0" distL="114300" distR="114300" simplePos="0" relativeHeight="251658241" behindDoc="1" locked="0" layoutInCell="1" allowOverlap="1" wp14:anchorId="68E28DF3" wp14:editId="0DBAFE22">
            <wp:simplePos x="0" y="0"/>
            <wp:positionH relativeFrom="column">
              <wp:posOffset>-1229360</wp:posOffset>
            </wp:positionH>
            <wp:positionV relativeFrom="paragraph">
              <wp:posOffset>-1421455</wp:posOffset>
            </wp:positionV>
            <wp:extent cx="7893685" cy="11157585"/>
            <wp:effectExtent l="0" t="0" r="5715" b="5715"/>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93685" cy="11157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46DE675" wp14:editId="644FBADD">
            <wp:simplePos x="0" y="0"/>
            <wp:positionH relativeFrom="column">
              <wp:posOffset>-2452370</wp:posOffset>
            </wp:positionH>
            <wp:positionV relativeFrom="paragraph">
              <wp:posOffset>-1553210</wp:posOffset>
            </wp:positionV>
            <wp:extent cx="13305155" cy="8468995"/>
            <wp:effectExtent l="0" t="0" r="4445" b="1905"/>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05155" cy="8468995"/>
                    </a:xfrm>
                    <a:prstGeom prst="rect">
                      <a:avLst/>
                    </a:prstGeom>
                  </pic:spPr>
                </pic:pic>
              </a:graphicData>
            </a:graphic>
            <wp14:sizeRelH relativeFrom="page">
              <wp14:pctWidth>0</wp14:pctWidth>
            </wp14:sizeRelH>
            <wp14:sizeRelV relativeFrom="page">
              <wp14:pctHeight>0</wp14:pctHeight>
            </wp14:sizeRelV>
          </wp:anchor>
        </w:drawing>
      </w:r>
    </w:p>
    <w:p w14:paraId="6E9A9D6C" w14:textId="691D0E0D" w:rsidR="00971CC1" w:rsidRPr="003B5FB1" w:rsidRDefault="00971CC1" w:rsidP="00AD00F6"/>
    <w:p w14:paraId="6995974B" w14:textId="7A109F6B" w:rsidR="00157962" w:rsidRDefault="00157962" w:rsidP="00AD00F6">
      <w:pPr>
        <w:pStyle w:val="Tekstboksfarget"/>
      </w:pPr>
      <w:bookmarkStart w:id="1" w:name="_Toc306953945"/>
    </w:p>
    <w:p w14:paraId="45774830" w14:textId="13003C40" w:rsidR="00157962" w:rsidRDefault="00667246" w:rsidP="00AD00F6">
      <w:pPr>
        <w:rPr>
          <w:color w:val="ABDDD5"/>
          <w:sz w:val="32"/>
        </w:rPr>
      </w:pPr>
      <w:r>
        <w:rPr>
          <w:noProof/>
        </w:rPr>
        <mc:AlternateContent>
          <mc:Choice Requires="wps">
            <w:drawing>
              <wp:anchor distT="0" distB="0" distL="114300" distR="114300" simplePos="0" relativeHeight="251658256" behindDoc="0" locked="0" layoutInCell="1" allowOverlap="1" wp14:anchorId="27C0E9AA" wp14:editId="60B84146">
                <wp:simplePos x="0" y="0"/>
                <wp:positionH relativeFrom="margin">
                  <wp:align>right</wp:align>
                </wp:positionH>
                <wp:positionV relativeFrom="paragraph">
                  <wp:posOffset>5395595</wp:posOffset>
                </wp:positionV>
                <wp:extent cx="6527800" cy="1574800"/>
                <wp:effectExtent l="0" t="0" r="0" b="6350"/>
                <wp:wrapNone/>
                <wp:docPr id="16" name="Tekstboks 16"/>
                <wp:cNvGraphicFramePr/>
                <a:graphic xmlns:a="http://schemas.openxmlformats.org/drawingml/2006/main">
                  <a:graphicData uri="http://schemas.microsoft.com/office/word/2010/wordprocessingShape">
                    <wps:wsp>
                      <wps:cNvSpPr txBox="1"/>
                      <wps:spPr>
                        <a:xfrm>
                          <a:off x="0" y="0"/>
                          <a:ext cx="6527800" cy="1574800"/>
                        </a:xfrm>
                        <a:prstGeom prst="rect">
                          <a:avLst/>
                        </a:prstGeom>
                        <a:noFill/>
                        <a:ln w="6350">
                          <a:noFill/>
                        </a:ln>
                      </wps:spPr>
                      <wps:txbx>
                        <w:txbxContent>
                          <w:p w14:paraId="20AD24F7" w14:textId="04ACC213" w:rsidR="00E316D5" w:rsidRDefault="003F7D18" w:rsidP="00667246">
                            <w:pPr>
                              <w:pStyle w:val="Headingforside"/>
                              <w:rPr>
                                <w:b/>
                                <w:bCs/>
                              </w:rPr>
                            </w:pPr>
                            <w:r>
                              <w:t>P</w:t>
                            </w:r>
                            <w:r w:rsidR="00E316D5" w:rsidRPr="00667246">
                              <w:t>edagogisk årsplan</w:t>
                            </w:r>
                            <w:r w:rsidR="00E316D5" w:rsidRPr="00667246">
                              <w:br/>
                            </w:r>
                            <w:r w:rsidR="00E316D5" w:rsidRPr="00667246">
                              <w:rPr>
                                <w:b/>
                                <w:bCs/>
                              </w:rPr>
                              <w:t xml:space="preserve">for </w:t>
                            </w:r>
                            <w:r>
                              <w:rPr>
                                <w:b/>
                                <w:bCs/>
                              </w:rPr>
                              <w:t xml:space="preserve">Fjellhamarveien barnehage </w:t>
                            </w:r>
                          </w:p>
                          <w:p w14:paraId="315C6073" w14:textId="43D5921C" w:rsidR="003F7D18" w:rsidRDefault="003F7D18" w:rsidP="00667246">
                            <w:pPr>
                              <w:pStyle w:val="Headingforside"/>
                              <w:rPr>
                                <w:b/>
                                <w:bCs/>
                              </w:rPr>
                            </w:pPr>
                            <w:r>
                              <w:rPr>
                                <w:b/>
                                <w:bCs/>
                              </w:rPr>
                              <w:t xml:space="preserve">2025-2026 </w:t>
                            </w:r>
                          </w:p>
                          <w:p w14:paraId="07B1F2E7" w14:textId="50C03998" w:rsidR="001526D7" w:rsidRDefault="001526D7" w:rsidP="00667246">
                            <w:pPr>
                              <w:pStyle w:val="Headingforside"/>
                              <w:rPr>
                                <w:b/>
                                <w:bCs/>
                              </w:rPr>
                            </w:pPr>
                          </w:p>
                          <w:p w14:paraId="796E6677" w14:textId="0486C98F" w:rsidR="001526D7" w:rsidRPr="001526D7" w:rsidRDefault="001526D7" w:rsidP="00667246">
                            <w:pPr>
                              <w:pStyle w:val="Headingforside"/>
                              <w:rPr>
                                <w:sz w:val="24"/>
                                <w:szCs w:val="24"/>
                              </w:rPr>
                            </w:pPr>
                            <w:r>
                              <w:rPr>
                                <w:b/>
                                <w:bCs/>
                                <w:sz w:val="24"/>
                                <w:szCs w:val="24"/>
                              </w:rPr>
                              <w:t>Godkjent av 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C0E9AA" id="_x0000_t202" coordsize="21600,21600" o:spt="202" path="m,l,21600r21600,l21600,xe">
                <v:stroke joinstyle="miter"/>
                <v:path gradientshapeok="t" o:connecttype="rect"/>
              </v:shapetype>
              <v:shape id="Tekstboks 16" o:spid="_x0000_s1026" type="#_x0000_t202" style="position:absolute;margin-left:462.8pt;margin-top:424.85pt;width:514pt;height:124pt;z-index:2516582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" filled="f" stroked="f" strokeweight=".5pt">
                <v:textbox>
                  <w:txbxContent>
                    <w:p w14:paraId="20AD24F7" w14:textId="04ACC213" w:rsidR="00E316D5" w:rsidRDefault="003F7D18" w:rsidP="00667246">
                      <w:pPr>
                        <w:pStyle w:val="Headingforside"/>
                        <w:rPr>
                          <w:b/>
                          <w:bCs/>
                        </w:rPr>
                      </w:pPr>
                      <w:r>
                        <w:t>P</w:t>
                      </w:r>
                      <w:r w:rsidR="00E316D5" w:rsidRPr="00667246">
                        <w:t>edagogisk årsplan</w:t>
                      </w:r>
                      <w:r w:rsidR="00E316D5" w:rsidRPr="00667246">
                        <w:br/>
                      </w:r>
                      <w:r w:rsidR="00E316D5" w:rsidRPr="00667246">
                        <w:rPr>
                          <w:b/>
                          <w:bCs/>
                        </w:rPr>
                        <w:t xml:space="preserve">for </w:t>
                      </w:r>
                      <w:r>
                        <w:rPr>
                          <w:b/>
                          <w:bCs/>
                        </w:rPr>
                        <w:t xml:space="preserve">Fjellhamarveien barnehage </w:t>
                      </w:r>
                    </w:p>
                    <w:p w14:paraId="315C6073" w14:textId="43D5921C" w:rsidR="003F7D18" w:rsidRDefault="003F7D18" w:rsidP="00667246">
                      <w:pPr>
                        <w:pStyle w:val="Headingforside"/>
                        <w:rPr>
                          <w:b/>
                          <w:bCs/>
                        </w:rPr>
                      </w:pPr>
                      <w:r>
                        <w:rPr>
                          <w:b/>
                          <w:bCs/>
                        </w:rPr>
                        <w:t xml:space="preserve">2025-2026 </w:t>
                      </w:r>
                    </w:p>
                    <w:p w14:paraId="07B1F2E7" w14:textId="50C03998" w:rsidR="001526D7" w:rsidRDefault="001526D7" w:rsidP="00667246">
                      <w:pPr>
                        <w:pStyle w:val="Headingforside"/>
                        <w:rPr>
                          <w:b/>
                          <w:bCs/>
                        </w:rPr>
                      </w:pPr>
                    </w:p>
                    <w:p w14:paraId="796E6677" w14:textId="0486C98F" w:rsidR="001526D7" w:rsidRPr="001526D7" w:rsidRDefault="001526D7" w:rsidP="00667246">
                      <w:pPr>
                        <w:pStyle w:val="Headingforside"/>
                        <w:rPr>
                          <w:sz w:val="24"/>
                          <w:szCs w:val="24"/>
                        </w:rPr>
                      </w:pPr>
                      <w:r>
                        <w:rPr>
                          <w:b/>
                          <w:bCs/>
                          <w:sz w:val="24"/>
                          <w:szCs w:val="24"/>
                        </w:rPr>
                        <w:t>Godkjent av SU:</w:t>
                      </w:r>
                    </w:p>
                  </w:txbxContent>
                </v:textbox>
                <w10:wrap anchorx="margin"/>
              </v:shape>
            </w:pict>
          </mc:Fallback>
        </mc:AlternateContent>
      </w:r>
      <w:r w:rsidR="0084520B">
        <w:rPr>
          <w:noProof/>
        </w:rPr>
        <w:drawing>
          <wp:anchor distT="0" distB="0" distL="114300" distR="114300" simplePos="0" relativeHeight="251658255" behindDoc="1" locked="0" layoutInCell="1" allowOverlap="1" wp14:anchorId="62CAC153" wp14:editId="171AAEC1">
            <wp:simplePos x="0" y="0"/>
            <wp:positionH relativeFrom="page">
              <wp:posOffset>5066665</wp:posOffset>
            </wp:positionH>
            <wp:positionV relativeFrom="page">
              <wp:posOffset>9385595</wp:posOffset>
            </wp:positionV>
            <wp:extent cx="2501621" cy="1152525"/>
            <wp:effectExtent l="0" t="0" r="0" b="0"/>
            <wp:wrapThrough wrapText="bothSides">
              <wp:wrapPolygon edited="0">
                <wp:start x="3729" y="4760"/>
                <wp:lineTo x="3729" y="13567"/>
                <wp:lineTo x="5155" y="16185"/>
                <wp:lineTo x="5593" y="16661"/>
                <wp:lineTo x="6142" y="16661"/>
                <wp:lineTo x="17219" y="13329"/>
                <wp:lineTo x="17219" y="12853"/>
                <wp:lineTo x="17767" y="9045"/>
                <wp:lineTo x="17877" y="6902"/>
                <wp:lineTo x="15244" y="5950"/>
                <wp:lineTo x="8006" y="4760"/>
                <wp:lineTo x="3729" y="4760"/>
              </wp:wrapPolygon>
            </wp:wrapThrough>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enskog_Hoved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1621" cy="1152525"/>
                    </a:xfrm>
                    <a:prstGeom prst="rect">
                      <a:avLst/>
                    </a:prstGeom>
                  </pic:spPr>
                </pic:pic>
              </a:graphicData>
            </a:graphic>
            <wp14:sizeRelH relativeFrom="margin">
              <wp14:pctWidth>0</wp14:pctWidth>
            </wp14:sizeRelH>
            <wp14:sizeRelV relativeFrom="margin">
              <wp14:pctHeight>0</wp14:pctHeight>
            </wp14:sizeRelV>
          </wp:anchor>
        </w:drawing>
      </w:r>
      <w:r w:rsidR="00607C66" w:rsidRPr="00607C66">
        <w:rPr>
          <w:noProof/>
        </w:rPr>
        <w:drawing>
          <wp:anchor distT="0" distB="0" distL="114300" distR="114300" simplePos="0" relativeHeight="251658254" behindDoc="1" locked="0" layoutInCell="1" allowOverlap="1" wp14:anchorId="5950CBEB" wp14:editId="0BF23759">
            <wp:simplePos x="0" y="0"/>
            <wp:positionH relativeFrom="page">
              <wp:posOffset>10841355</wp:posOffset>
            </wp:positionH>
            <wp:positionV relativeFrom="page">
              <wp:posOffset>13268325</wp:posOffset>
            </wp:positionV>
            <wp:extent cx="2303145" cy="1061085"/>
            <wp:effectExtent l="0" t="0" r="0" b="0"/>
            <wp:wrapThrough wrapText="bothSides">
              <wp:wrapPolygon edited="0">
                <wp:start x="3573" y="4266"/>
                <wp:lineTo x="3573" y="13185"/>
                <wp:lineTo x="4467" y="15899"/>
                <wp:lineTo x="5181" y="16675"/>
                <wp:lineTo x="6432" y="16675"/>
                <wp:lineTo x="10720" y="15899"/>
                <wp:lineTo x="17509" y="13185"/>
                <wp:lineTo x="17330" y="11246"/>
                <wp:lineTo x="18045" y="6980"/>
                <wp:lineTo x="16437" y="5817"/>
                <wp:lineTo x="8040" y="4266"/>
                <wp:lineTo x="3573" y="4266"/>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enskog_Hoved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3145" cy="1061085"/>
                    </a:xfrm>
                    <a:prstGeom prst="rect">
                      <a:avLst/>
                    </a:prstGeom>
                  </pic:spPr>
                </pic:pic>
              </a:graphicData>
            </a:graphic>
            <wp14:sizeRelH relativeFrom="margin">
              <wp14:pctWidth>0</wp14:pctWidth>
            </wp14:sizeRelH>
            <wp14:sizeRelV relativeFrom="margin">
              <wp14:pctHeight>0</wp14:pctHeight>
            </wp14:sizeRelV>
          </wp:anchor>
        </w:drawing>
      </w:r>
      <w:r w:rsidR="00157962">
        <w:br w:type="page"/>
      </w:r>
    </w:p>
    <w:p w14:paraId="716399A5" w14:textId="0D93507D" w:rsidR="00B56F51" w:rsidRPr="003B5FB1" w:rsidRDefault="003D6138" w:rsidP="00AD00F6">
      <w:pPr>
        <w:pStyle w:val="Tekstboksfarget"/>
      </w:pPr>
      <w:r>
        <w:rPr>
          <w:noProof/>
        </w:rPr>
        <w:lastRenderedPageBreak/>
        <w:drawing>
          <wp:anchor distT="0" distB="0" distL="114300" distR="114300" simplePos="0" relativeHeight="251658257" behindDoc="1" locked="0" layoutInCell="1" allowOverlap="1" wp14:anchorId="048BECAD" wp14:editId="37D0F1B4">
            <wp:simplePos x="0" y="0"/>
            <wp:positionH relativeFrom="column">
              <wp:posOffset>-964226</wp:posOffset>
            </wp:positionH>
            <wp:positionV relativeFrom="paragraph">
              <wp:posOffset>-1778960</wp:posOffset>
            </wp:positionV>
            <wp:extent cx="7612911" cy="10760476"/>
            <wp:effectExtent l="0" t="0" r="0" b="0"/>
            <wp:wrapNone/>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2911" cy="10760476"/>
                    </a:xfrm>
                    <a:prstGeom prst="rect">
                      <a:avLst/>
                    </a:prstGeom>
                  </pic:spPr>
                </pic:pic>
              </a:graphicData>
            </a:graphic>
            <wp14:sizeRelH relativeFrom="page">
              <wp14:pctWidth>0</wp14:pctWidth>
            </wp14:sizeRelH>
            <wp14:sizeRelV relativeFrom="page">
              <wp14:pctHeight>0</wp14:pctHeight>
            </wp14:sizeRelV>
          </wp:anchor>
        </w:drawing>
      </w:r>
    </w:p>
    <w:p w14:paraId="2AD9FE9A" w14:textId="2F0BCADB" w:rsidR="00D549AF" w:rsidRPr="00741419" w:rsidRDefault="008C5AD0" w:rsidP="2A67A5E9">
      <w:pPr>
        <w:pStyle w:val="Overskriftforinnholdsfortegnelse"/>
        <w:rPr>
          <w:rFonts w:cs="Arial"/>
          <w:color w:val="761F08"/>
        </w:rPr>
      </w:pPr>
      <w:r w:rsidRPr="00741419">
        <w:rPr>
          <w:rFonts w:cs="Arial"/>
          <w:color w:val="761F08"/>
        </w:rPr>
        <w:t>Innhold</w:t>
      </w:r>
      <w:r w:rsidR="0064054B" w:rsidRPr="00741419">
        <w:rPr>
          <w:rFonts w:cs="Arial"/>
          <w:color w:val="761F08"/>
        </w:rPr>
        <w:t>sfortegnelse</w:t>
      </w:r>
      <w:bookmarkEnd w:id="1"/>
    </w:p>
    <w:sdt>
      <w:sdtPr>
        <w:rPr>
          <w:rFonts w:eastAsiaTheme="minorHAnsi" w:cs="Arial"/>
          <w:b w:val="0"/>
          <w:bCs/>
          <w:color w:val="auto"/>
          <w:spacing w:val="-2"/>
          <w:sz w:val="18"/>
          <w:szCs w:val="22"/>
          <w14:ligatures w14:val="none"/>
        </w:rPr>
        <w:id w:val="1869639014"/>
        <w:docPartObj>
          <w:docPartGallery w:val="Table of Contents"/>
          <w:docPartUnique/>
        </w:docPartObj>
      </w:sdtPr>
      <w:sdtEndPr>
        <w:rPr>
          <w:bCs w:val="0"/>
          <w:color w:val="000000"/>
          <w:spacing w:val="0"/>
          <w:sz w:val="23"/>
          <w:szCs w:val="23"/>
        </w:rPr>
      </w:sdtEndPr>
      <w:sdtContent>
        <w:p w14:paraId="08091212" w14:textId="7F9DB3DF" w:rsidR="0055705E" w:rsidRPr="003B5FB1" w:rsidRDefault="0055705E" w:rsidP="00D549AF">
          <w:pPr>
            <w:pStyle w:val="Innhold-heading"/>
            <w:rPr>
              <w:rFonts w:cs="Arial"/>
            </w:rPr>
          </w:pPr>
        </w:p>
        <w:p w14:paraId="4DD44907" w14:textId="0B6B956F" w:rsidR="0036319E" w:rsidRDefault="0055705E">
          <w:pPr>
            <w:pStyle w:val="INNH1"/>
            <w:rPr>
              <w:rFonts w:asciiTheme="minorHAnsi" w:eastAsiaTheme="minorEastAsia" w:hAnsiTheme="minorHAnsi" w:cstheme="minorBidi"/>
              <w:b w:val="0"/>
              <w:color w:val="auto"/>
              <w:kern w:val="2"/>
              <w:sz w:val="24"/>
              <w:szCs w:val="24"/>
              <w:lang w:eastAsia="nb-NO"/>
              <w14:ligatures w14:val="standardContextual"/>
            </w:rPr>
          </w:pPr>
          <w:r w:rsidRPr="003B5FB1">
            <w:rPr>
              <w:caps/>
              <w:color w:val="1F497D" w:themeColor="text2"/>
              <w:sz w:val="22"/>
              <w:szCs w:val="22"/>
            </w:rPr>
            <w:fldChar w:fldCharType="begin"/>
          </w:r>
          <w:r w:rsidRPr="003B5FB1">
            <w:instrText xml:space="preserve"> TOC \o "1-3" \h \z \u </w:instrText>
          </w:r>
          <w:r w:rsidRPr="003B5FB1">
            <w:rPr>
              <w:caps/>
              <w:color w:val="1F497D" w:themeColor="text2"/>
              <w:sz w:val="22"/>
              <w:szCs w:val="22"/>
            </w:rPr>
            <w:fldChar w:fldCharType="separate"/>
          </w:r>
          <w:hyperlink w:anchor="_Toc193712339" w:history="1">
            <w:r w:rsidR="0036319E" w:rsidRPr="0059273F">
              <w:rPr>
                <w:rStyle w:val="Hyperkobling"/>
              </w:rPr>
              <w:t>Forord</w:t>
            </w:r>
            <w:r w:rsidR="0036319E">
              <w:rPr>
                <w:webHidden/>
              </w:rPr>
              <w:tab/>
            </w:r>
            <w:r w:rsidR="0036319E">
              <w:rPr>
                <w:webHidden/>
              </w:rPr>
              <w:fldChar w:fldCharType="begin"/>
            </w:r>
            <w:r w:rsidR="0036319E">
              <w:rPr>
                <w:webHidden/>
              </w:rPr>
              <w:instrText xml:space="preserve"> PAGEREF _Toc193712339 \h </w:instrText>
            </w:r>
            <w:r w:rsidR="0036319E">
              <w:rPr>
                <w:webHidden/>
              </w:rPr>
            </w:r>
            <w:r w:rsidR="0036319E">
              <w:rPr>
                <w:webHidden/>
              </w:rPr>
              <w:fldChar w:fldCharType="separate"/>
            </w:r>
            <w:r w:rsidR="0036319E">
              <w:rPr>
                <w:webHidden/>
              </w:rPr>
              <w:t>3</w:t>
            </w:r>
            <w:r w:rsidR="0036319E">
              <w:rPr>
                <w:webHidden/>
              </w:rPr>
              <w:fldChar w:fldCharType="end"/>
            </w:r>
          </w:hyperlink>
        </w:p>
        <w:p w14:paraId="64025D5E" w14:textId="00271DAD" w:rsidR="0036319E" w:rsidRDefault="0036319E" w:rsidP="00621856">
          <w:pPr>
            <w:pStyle w:val="INNH1"/>
            <w:tabs>
              <w:tab w:val="left" w:pos="7836"/>
            </w:tabs>
            <w:rPr>
              <w:rFonts w:asciiTheme="minorHAnsi" w:eastAsiaTheme="minorEastAsia" w:hAnsiTheme="minorHAnsi" w:cstheme="minorBidi"/>
              <w:b w:val="0"/>
              <w:color w:val="auto"/>
              <w:kern w:val="2"/>
              <w:sz w:val="24"/>
              <w:szCs w:val="24"/>
              <w:lang w:eastAsia="nb-NO"/>
              <w14:ligatures w14:val="standardContextual"/>
            </w:rPr>
          </w:pPr>
          <w:hyperlink w:anchor="_Toc193712340" w:history="1">
            <w:r w:rsidRPr="0059273F">
              <w:rPr>
                <w:rStyle w:val="Hyperkobling"/>
              </w:rPr>
              <w:t>1. Innledning – Lørenskogbarnehagene</w:t>
            </w:r>
            <w:r>
              <w:rPr>
                <w:webHidden/>
              </w:rPr>
              <w:tab/>
            </w:r>
            <w:r>
              <w:rPr>
                <w:webHidden/>
              </w:rPr>
              <w:fldChar w:fldCharType="begin"/>
            </w:r>
            <w:r>
              <w:rPr>
                <w:webHidden/>
              </w:rPr>
              <w:instrText xml:space="preserve"> PAGEREF _Toc193712340 \h </w:instrText>
            </w:r>
            <w:r>
              <w:rPr>
                <w:webHidden/>
              </w:rPr>
            </w:r>
            <w:r>
              <w:rPr>
                <w:webHidden/>
              </w:rPr>
              <w:fldChar w:fldCharType="separate"/>
            </w:r>
            <w:r>
              <w:rPr>
                <w:webHidden/>
              </w:rPr>
              <w:t>4</w:t>
            </w:r>
            <w:r>
              <w:rPr>
                <w:webHidden/>
              </w:rPr>
              <w:fldChar w:fldCharType="end"/>
            </w:r>
          </w:hyperlink>
          <w:r w:rsidR="00621856">
            <w:tab/>
          </w:r>
        </w:p>
        <w:p w14:paraId="49C4D875" w14:textId="648348D2" w:rsidR="0036319E" w:rsidRDefault="0036319E">
          <w:pPr>
            <w:pStyle w:val="INNH3"/>
            <w:tabs>
              <w:tab w:val="left" w:pos="960"/>
            </w:tabs>
            <w:rPr>
              <w:rFonts w:asciiTheme="minorHAnsi" w:eastAsiaTheme="minorEastAsia" w:hAnsiTheme="minorHAnsi" w:cstheme="minorBidi"/>
              <w:color w:val="auto"/>
              <w:kern w:val="2"/>
              <w:sz w:val="24"/>
              <w:szCs w:val="24"/>
              <w:lang w:eastAsia="nb-NO"/>
              <w14:ligatures w14:val="standardContextual"/>
            </w:rPr>
          </w:pPr>
          <w:hyperlink w:anchor="_Toc193712341" w:history="1">
            <w:r w:rsidRPr="0059273F">
              <w:rPr>
                <w:rStyle w:val="Hyperkobling"/>
              </w:rPr>
              <w:t>1.1</w:t>
            </w:r>
            <w:r>
              <w:rPr>
                <w:rFonts w:asciiTheme="minorHAnsi" w:eastAsiaTheme="minorEastAsia" w:hAnsiTheme="minorHAnsi" w:cstheme="minorBidi"/>
                <w:color w:val="auto"/>
                <w:kern w:val="2"/>
                <w:sz w:val="24"/>
                <w:szCs w:val="24"/>
                <w:lang w:eastAsia="nb-NO"/>
                <w14:ligatures w14:val="standardContextual"/>
              </w:rPr>
              <w:tab/>
            </w:r>
            <w:r w:rsidRPr="0059273F">
              <w:rPr>
                <w:rStyle w:val="Hyperkobling"/>
              </w:rPr>
              <w:t>Vårt verdigrunnlag</w:t>
            </w:r>
            <w:r>
              <w:rPr>
                <w:webHidden/>
              </w:rPr>
              <w:tab/>
            </w:r>
            <w:r>
              <w:rPr>
                <w:webHidden/>
              </w:rPr>
              <w:fldChar w:fldCharType="begin"/>
            </w:r>
            <w:r>
              <w:rPr>
                <w:webHidden/>
              </w:rPr>
              <w:instrText xml:space="preserve"> PAGEREF _Toc193712341 \h </w:instrText>
            </w:r>
            <w:r>
              <w:rPr>
                <w:webHidden/>
              </w:rPr>
            </w:r>
            <w:r>
              <w:rPr>
                <w:webHidden/>
              </w:rPr>
              <w:fldChar w:fldCharType="separate"/>
            </w:r>
            <w:r>
              <w:rPr>
                <w:webHidden/>
              </w:rPr>
              <w:t>5</w:t>
            </w:r>
            <w:r>
              <w:rPr>
                <w:webHidden/>
              </w:rPr>
              <w:fldChar w:fldCharType="end"/>
            </w:r>
          </w:hyperlink>
        </w:p>
        <w:p w14:paraId="1FB0DD44" w14:textId="37B8CDAD" w:rsidR="0036319E" w:rsidRDefault="0036319E">
          <w:pPr>
            <w:pStyle w:val="INNH3"/>
            <w:rPr>
              <w:rFonts w:asciiTheme="minorHAnsi" w:eastAsiaTheme="minorEastAsia" w:hAnsiTheme="minorHAnsi" w:cstheme="minorBidi"/>
              <w:color w:val="auto"/>
              <w:kern w:val="2"/>
              <w:sz w:val="24"/>
              <w:szCs w:val="24"/>
              <w:lang w:eastAsia="nb-NO"/>
              <w14:ligatures w14:val="standardContextual"/>
            </w:rPr>
          </w:pPr>
          <w:hyperlink w:anchor="_Toc193712342" w:history="1">
            <w:r w:rsidRPr="0059273F">
              <w:rPr>
                <w:rStyle w:val="Hyperkobling"/>
              </w:rPr>
              <w:t>1.2 Presentasjon av navn barnehage</w:t>
            </w:r>
            <w:r>
              <w:rPr>
                <w:webHidden/>
              </w:rPr>
              <w:tab/>
            </w:r>
            <w:r>
              <w:rPr>
                <w:webHidden/>
              </w:rPr>
              <w:fldChar w:fldCharType="begin"/>
            </w:r>
            <w:r>
              <w:rPr>
                <w:webHidden/>
              </w:rPr>
              <w:instrText xml:space="preserve"> PAGEREF _Toc193712342 \h </w:instrText>
            </w:r>
            <w:r>
              <w:rPr>
                <w:webHidden/>
              </w:rPr>
            </w:r>
            <w:r>
              <w:rPr>
                <w:webHidden/>
              </w:rPr>
              <w:fldChar w:fldCharType="separate"/>
            </w:r>
            <w:r>
              <w:rPr>
                <w:webHidden/>
              </w:rPr>
              <w:t>6</w:t>
            </w:r>
            <w:r>
              <w:rPr>
                <w:webHidden/>
              </w:rPr>
              <w:fldChar w:fldCharType="end"/>
            </w:r>
          </w:hyperlink>
        </w:p>
        <w:p w14:paraId="5F254E98" w14:textId="18374064" w:rsidR="0036319E" w:rsidRDefault="0036319E">
          <w:pPr>
            <w:pStyle w:val="INNH1"/>
            <w:rPr>
              <w:rFonts w:asciiTheme="minorHAnsi" w:eastAsiaTheme="minorEastAsia" w:hAnsiTheme="minorHAnsi" w:cstheme="minorBidi"/>
              <w:b w:val="0"/>
              <w:color w:val="auto"/>
              <w:kern w:val="2"/>
              <w:sz w:val="24"/>
              <w:szCs w:val="24"/>
              <w:lang w:eastAsia="nb-NO"/>
              <w14:ligatures w14:val="standardContextual"/>
            </w:rPr>
          </w:pPr>
          <w:hyperlink w:anchor="_Toc193712343" w:history="1">
            <w:r w:rsidRPr="0059273F">
              <w:rPr>
                <w:rStyle w:val="Hyperkobling"/>
              </w:rPr>
              <w:t>2. Barnehagens innhold og oppgave</w:t>
            </w:r>
            <w:r>
              <w:rPr>
                <w:webHidden/>
              </w:rPr>
              <w:tab/>
            </w:r>
            <w:r>
              <w:rPr>
                <w:webHidden/>
              </w:rPr>
              <w:fldChar w:fldCharType="begin"/>
            </w:r>
            <w:r>
              <w:rPr>
                <w:webHidden/>
              </w:rPr>
              <w:instrText xml:space="preserve"> PAGEREF _Toc193712343 \h </w:instrText>
            </w:r>
            <w:r>
              <w:rPr>
                <w:webHidden/>
              </w:rPr>
            </w:r>
            <w:r>
              <w:rPr>
                <w:webHidden/>
              </w:rPr>
              <w:fldChar w:fldCharType="separate"/>
            </w:r>
            <w:r>
              <w:rPr>
                <w:webHidden/>
              </w:rPr>
              <w:t>6</w:t>
            </w:r>
            <w:r>
              <w:rPr>
                <w:webHidden/>
              </w:rPr>
              <w:fldChar w:fldCharType="end"/>
            </w:r>
          </w:hyperlink>
        </w:p>
        <w:p w14:paraId="354515B4" w14:textId="75346238" w:rsidR="0036319E" w:rsidRDefault="0036319E">
          <w:pPr>
            <w:pStyle w:val="INNH3"/>
            <w:rPr>
              <w:rFonts w:asciiTheme="minorHAnsi" w:eastAsiaTheme="minorEastAsia" w:hAnsiTheme="minorHAnsi" w:cstheme="minorBidi"/>
              <w:color w:val="auto"/>
              <w:kern w:val="2"/>
              <w:sz w:val="24"/>
              <w:szCs w:val="24"/>
              <w:lang w:eastAsia="nb-NO"/>
              <w14:ligatures w14:val="standardContextual"/>
            </w:rPr>
          </w:pPr>
          <w:hyperlink w:anchor="_Toc193712344" w:history="1">
            <w:r w:rsidRPr="0059273F">
              <w:rPr>
                <w:rStyle w:val="Hyperkobling"/>
              </w:rPr>
              <w:t>2.1 Omsorg</w:t>
            </w:r>
            <w:r>
              <w:rPr>
                <w:webHidden/>
              </w:rPr>
              <w:tab/>
            </w:r>
            <w:r>
              <w:rPr>
                <w:webHidden/>
              </w:rPr>
              <w:fldChar w:fldCharType="begin"/>
            </w:r>
            <w:r>
              <w:rPr>
                <w:webHidden/>
              </w:rPr>
              <w:instrText xml:space="preserve"> PAGEREF _Toc193712344 \h </w:instrText>
            </w:r>
            <w:r>
              <w:rPr>
                <w:webHidden/>
              </w:rPr>
            </w:r>
            <w:r>
              <w:rPr>
                <w:webHidden/>
              </w:rPr>
              <w:fldChar w:fldCharType="separate"/>
            </w:r>
            <w:r>
              <w:rPr>
                <w:webHidden/>
              </w:rPr>
              <w:t>6</w:t>
            </w:r>
            <w:r>
              <w:rPr>
                <w:webHidden/>
              </w:rPr>
              <w:fldChar w:fldCharType="end"/>
            </w:r>
          </w:hyperlink>
        </w:p>
        <w:p w14:paraId="365E773A" w14:textId="51256089" w:rsidR="0036319E" w:rsidRDefault="0036319E">
          <w:pPr>
            <w:pStyle w:val="INNH3"/>
            <w:rPr>
              <w:rFonts w:asciiTheme="minorHAnsi" w:eastAsiaTheme="minorEastAsia" w:hAnsiTheme="minorHAnsi" w:cstheme="minorBidi"/>
              <w:color w:val="auto"/>
              <w:kern w:val="2"/>
              <w:sz w:val="24"/>
              <w:szCs w:val="24"/>
              <w:lang w:eastAsia="nb-NO"/>
              <w14:ligatures w14:val="standardContextual"/>
            </w:rPr>
          </w:pPr>
          <w:hyperlink w:anchor="_Toc193712345" w:history="1">
            <w:r w:rsidRPr="0059273F">
              <w:rPr>
                <w:rStyle w:val="Hyperkobling"/>
              </w:rPr>
              <w:t>2.2 Lek - vennskap</w:t>
            </w:r>
            <w:r>
              <w:rPr>
                <w:webHidden/>
              </w:rPr>
              <w:tab/>
            </w:r>
            <w:r>
              <w:rPr>
                <w:webHidden/>
              </w:rPr>
              <w:fldChar w:fldCharType="begin"/>
            </w:r>
            <w:r>
              <w:rPr>
                <w:webHidden/>
              </w:rPr>
              <w:instrText xml:space="preserve"> PAGEREF _Toc193712345 \h </w:instrText>
            </w:r>
            <w:r>
              <w:rPr>
                <w:webHidden/>
              </w:rPr>
            </w:r>
            <w:r>
              <w:rPr>
                <w:webHidden/>
              </w:rPr>
              <w:fldChar w:fldCharType="separate"/>
            </w:r>
            <w:r>
              <w:rPr>
                <w:webHidden/>
              </w:rPr>
              <w:t>6</w:t>
            </w:r>
            <w:r>
              <w:rPr>
                <w:webHidden/>
              </w:rPr>
              <w:fldChar w:fldCharType="end"/>
            </w:r>
          </w:hyperlink>
        </w:p>
        <w:p w14:paraId="6110C7EE" w14:textId="5351CCAB" w:rsidR="0036319E" w:rsidRDefault="0036319E">
          <w:pPr>
            <w:pStyle w:val="INNH3"/>
            <w:rPr>
              <w:rFonts w:asciiTheme="minorHAnsi" w:eastAsiaTheme="minorEastAsia" w:hAnsiTheme="minorHAnsi" w:cstheme="minorBidi"/>
              <w:color w:val="auto"/>
              <w:kern w:val="2"/>
              <w:sz w:val="24"/>
              <w:szCs w:val="24"/>
              <w:lang w:eastAsia="nb-NO"/>
              <w14:ligatures w14:val="standardContextual"/>
            </w:rPr>
          </w:pPr>
          <w:hyperlink w:anchor="_Toc193712346" w:history="1">
            <w:r w:rsidRPr="0059273F">
              <w:rPr>
                <w:rStyle w:val="Hyperkobling"/>
              </w:rPr>
              <w:t>2.3 Danning og læring</w:t>
            </w:r>
            <w:r>
              <w:rPr>
                <w:webHidden/>
              </w:rPr>
              <w:tab/>
            </w:r>
            <w:r>
              <w:rPr>
                <w:webHidden/>
              </w:rPr>
              <w:fldChar w:fldCharType="begin"/>
            </w:r>
            <w:r>
              <w:rPr>
                <w:webHidden/>
              </w:rPr>
              <w:instrText xml:space="preserve"> PAGEREF _Toc193712346 \h </w:instrText>
            </w:r>
            <w:r>
              <w:rPr>
                <w:webHidden/>
              </w:rPr>
            </w:r>
            <w:r>
              <w:rPr>
                <w:webHidden/>
              </w:rPr>
              <w:fldChar w:fldCharType="separate"/>
            </w:r>
            <w:r>
              <w:rPr>
                <w:webHidden/>
              </w:rPr>
              <w:t>6</w:t>
            </w:r>
            <w:r>
              <w:rPr>
                <w:webHidden/>
              </w:rPr>
              <w:fldChar w:fldCharType="end"/>
            </w:r>
          </w:hyperlink>
        </w:p>
        <w:p w14:paraId="5BD2E9D3" w14:textId="1F44658A" w:rsidR="0036319E" w:rsidRDefault="0036319E">
          <w:pPr>
            <w:pStyle w:val="INNH3"/>
            <w:rPr>
              <w:rFonts w:asciiTheme="minorHAnsi" w:eastAsiaTheme="minorEastAsia" w:hAnsiTheme="minorHAnsi" w:cstheme="minorBidi"/>
              <w:color w:val="auto"/>
              <w:kern w:val="2"/>
              <w:sz w:val="24"/>
              <w:szCs w:val="24"/>
              <w:lang w:eastAsia="nb-NO"/>
              <w14:ligatures w14:val="standardContextual"/>
            </w:rPr>
          </w:pPr>
          <w:hyperlink w:anchor="_Toc193712347" w:history="1">
            <w:r w:rsidRPr="0059273F">
              <w:rPr>
                <w:rStyle w:val="Hyperkobling"/>
              </w:rPr>
              <w:t>2.4 Barns medvirkning</w:t>
            </w:r>
            <w:r>
              <w:rPr>
                <w:webHidden/>
              </w:rPr>
              <w:tab/>
            </w:r>
            <w:r>
              <w:rPr>
                <w:webHidden/>
              </w:rPr>
              <w:fldChar w:fldCharType="begin"/>
            </w:r>
            <w:r>
              <w:rPr>
                <w:webHidden/>
              </w:rPr>
              <w:instrText xml:space="preserve"> PAGEREF _Toc193712347 \h </w:instrText>
            </w:r>
            <w:r>
              <w:rPr>
                <w:webHidden/>
              </w:rPr>
            </w:r>
            <w:r>
              <w:rPr>
                <w:webHidden/>
              </w:rPr>
              <w:fldChar w:fldCharType="separate"/>
            </w:r>
            <w:r>
              <w:rPr>
                <w:webHidden/>
              </w:rPr>
              <w:t>7</w:t>
            </w:r>
            <w:r>
              <w:rPr>
                <w:webHidden/>
              </w:rPr>
              <w:fldChar w:fldCharType="end"/>
            </w:r>
          </w:hyperlink>
        </w:p>
        <w:p w14:paraId="456120DD" w14:textId="304C6EE6" w:rsidR="0036319E" w:rsidRDefault="0036319E">
          <w:pPr>
            <w:pStyle w:val="INNH3"/>
            <w:rPr>
              <w:rFonts w:asciiTheme="minorHAnsi" w:eastAsiaTheme="minorEastAsia" w:hAnsiTheme="minorHAnsi" w:cstheme="minorBidi"/>
              <w:color w:val="auto"/>
              <w:kern w:val="2"/>
              <w:sz w:val="24"/>
              <w:szCs w:val="24"/>
              <w:lang w:eastAsia="nb-NO"/>
              <w14:ligatures w14:val="standardContextual"/>
            </w:rPr>
          </w:pPr>
          <w:hyperlink w:anchor="_Toc193712348" w:history="1">
            <w:r w:rsidRPr="0059273F">
              <w:rPr>
                <w:rStyle w:val="Hyperkobling"/>
              </w:rPr>
              <w:t>2.5 Barnehagens digitale praksis.</w:t>
            </w:r>
            <w:r>
              <w:rPr>
                <w:webHidden/>
              </w:rPr>
              <w:tab/>
            </w:r>
            <w:r>
              <w:rPr>
                <w:webHidden/>
              </w:rPr>
              <w:fldChar w:fldCharType="begin"/>
            </w:r>
            <w:r>
              <w:rPr>
                <w:webHidden/>
              </w:rPr>
              <w:instrText xml:space="preserve"> PAGEREF _Toc193712348 \h </w:instrText>
            </w:r>
            <w:r>
              <w:rPr>
                <w:webHidden/>
              </w:rPr>
            </w:r>
            <w:r>
              <w:rPr>
                <w:webHidden/>
              </w:rPr>
              <w:fldChar w:fldCharType="separate"/>
            </w:r>
            <w:r>
              <w:rPr>
                <w:webHidden/>
              </w:rPr>
              <w:t>7</w:t>
            </w:r>
            <w:r>
              <w:rPr>
                <w:webHidden/>
              </w:rPr>
              <w:fldChar w:fldCharType="end"/>
            </w:r>
          </w:hyperlink>
        </w:p>
        <w:p w14:paraId="3A3696A0" w14:textId="7C62FEDB" w:rsidR="0036319E" w:rsidRDefault="0036319E">
          <w:pPr>
            <w:pStyle w:val="INNH3"/>
            <w:rPr>
              <w:rFonts w:asciiTheme="minorHAnsi" w:eastAsiaTheme="minorEastAsia" w:hAnsiTheme="minorHAnsi" w:cstheme="minorBidi"/>
              <w:color w:val="auto"/>
              <w:kern w:val="2"/>
              <w:sz w:val="24"/>
              <w:szCs w:val="24"/>
              <w:lang w:eastAsia="nb-NO"/>
              <w14:ligatures w14:val="standardContextual"/>
            </w:rPr>
          </w:pPr>
          <w:hyperlink w:anchor="_Toc193712349" w:history="1">
            <w:r w:rsidRPr="0059273F">
              <w:rPr>
                <w:rStyle w:val="Hyperkobling"/>
              </w:rPr>
              <w:t>2.6 Barnehagens språkmiljø</w:t>
            </w:r>
            <w:r>
              <w:rPr>
                <w:webHidden/>
              </w:rPr>
              <w:tab/>
            </w:r>
            <w:r>
              <w:rPr>
                <w:webHidden/>
              </w:rPr>
              <w:fldChar w:fldCharType="begin"/>
            </w:r>
            <w:r>
              <w:rPr>
                <w:webHidden/>
              </w:rPr>
              <w:instrText xml:space="preserve"> PAGEREF _Toc193712349 \h </w:instrText>
            </w:r>
            <w:r>
              <w:rPr>
                <w:webHidden/>
              </w:rPr>
            </w:r>
            <w:r>
              <w:rPr>
                <w:webHidden/>
              </w:rPr>
              <w:fldChar w:fldCharType="separate"/>
            </w:r>
            <w:r>
              <w:rPr>
                <w:webHidden/>
              </w:rPr>
              <w:t>8</w:t>
            </w:r>
            <w:r>
              <w:rPr>
                <w:webHidden/>
              </w:rPr>
              <w:fldChar w:fldCharType="end"/>
            </w:r>
          </w:hyperlink>
        </w:p>
        <w:p w14:paraId="5B3D57E2" w14:textId="6C64EDA5" w:rsidR="0036319E" w:rsidRDefault="0036319E">
          <w:pPr>
            <w:pStyle w:val="INNH3"/>
            <w:rPr>
              <w:rFonts w:asciiTheme="minorHAnsi" w:eastAsiaTheme="minorEastAsia" w:hAnsiTheme="minorHAnsi" w:cstheme="minorBidi"/>
              <w:color w:val="auto"/>
              <w:kern w:val="2"/>
              <w:sz w:val="24"/>
              <w:szCs w:val="24"/>
              <w:lang w:eastAsia="nb-NO"/>
              <w14:ligatures w14:val="standardContextual"/>
            </w:rPr>
          </w:pPr>
          <w:hyperlink w:anchor="_Toc193712350" w:history="1">
            <w:r w:rsidRPr="0059273F">
              <w:rPr>
                <w:rStyle w:val="Hyperkobling"/>
              </w:rPr>
              <w:t>2.7 Barnehagens psykososiale miljø</w:t>
            </w:r>
            <w:r>
              <w:rPr>
                <w:webHidden/>
              </w:rPr>
              <w:tab/>
            </w:r>
            <w:r>
              <w:rPr>
                <w:webHidden/>
              </w:rPr>
              <w:fldChar w:fldCharType="begin"/>
            </w:r>
            <w:r>
              <w:rPr>
                <w:webHidden/>
              </w:rPr>
              <w:instrText xml:space="preserve"> PAGEREF _Toc193712350 \h </w:instrText>
            </w:r>
            <w:r>
              <w:rPr>
                <w:webHidden/>
              </w:rPr>
            </w:r>
            <w:r>
              <w:rPr>
                <w:webHidden/>
              </w:rPr>
              <w:fldChar w:fldCharType="separate"/>
            </w:r>
            <w:r>
              <w:rPr>
                <w:webHidden/>
              </w:rPr>
              <w:t>8</w:t>
            </w:r>
            <w:r>
              <w:rPr>
                <w:webHidden/>
              </w:rPr>
              <w:fldChar w:fldCharType="end"/>
            </w:r>
          </w:hyperlink>
        </w:p>
        <w:p w14:paraId="5B61582F" w14:textId="6BE0E162" w:rsidR="0036319E" w:rsidRDefault="0036319E">
          <w:pPr>
            <w:pStyle w:val="INNH3"/>
            <w:rPr>
              <w:rFonts w:asciiTheme="minorHAnsi" w:eastAsiaTheme="minorEastAsia" w:hAnsiTheme="minorHAnsi" w:cstheme="minorBidi"/>
              <w:color w:val="auto"/>
              <w:kern w:val="2"/>
              <w:sz w:val="24"/>
              <w:szCs w:val="24"/>
              <w:lang w:eastAsia="nb-NO"/>
              <w14:ligatures w14:val="standardContextual"/>
            </w:rPr>
          </w:pPr>
          <w:hyperlink w:anchor="_Toc193712351" w:history="1">
            <w:r w:rsidRPr="0059273F">
              <w:rPr>
                <w:rStyle w:val="Hyperkobling"/>
              </w:rPr>
              <w:t>2.8 Forebygging av seksuelle overgrep</w:t>
            </w:r>
            <w:r>
              <w:rPr>
                <w:webHidden/>
              </w:rPr>
              <w:tab/>
            </w:r>
            <w:r>
              <w:rPr>
                <w:webHidden/>
              </w:rPr>
              <w:fldChar w:fldCharType="begin"/>
            </w:r>
            <w:r>
              <w:rPr>
                <w:webHidden/>
              </w:rPr>
              <w:instrText xml:space="preserve"> PAGEREF _Toc193712351 \h </w:instrText>
            </w:r>
            <w:r>
              <w:rPr>
                <w:webHidden/>
              </w:rPr>
            </w:r>
            <w:r>
              <w:rPr>
                <w:webHidden/>
              </w:rPr>
              <w:fldChar w:fldCharType="separate"/>
            </w:r>
            <w:r>
              <w:rPr>
                <w:webHidden/>
              </w:rPr>
              <w:t>8</w:t>
            </w:r>
            <w:r>
              <w:rPr>
                <w:webHidden/>
              </w:rPr>
              <w:fldChar w:fldCharType="end"/>
            </w:r>
          </w:hyperlink>
        </w:p>
        <w:p w14:paraId="4080F02C" w14:textId="6311086B" w:rsidR="0036319E" w:rsidRDefault="0036319E">
          <w:pPr>
            <w:pStyle w:val="INNH3"/>
            <w:rPr>
              <w:rFonts w:asciiTheme="minorHAnsi" w:eastAsiaTheme="minorEastAsia" w:hAnsiTheme="minorHAnsi" w:cstheme="minorBidi"/>
              <w:color w:val="auto"/>
              <w:kern w:val="2"/>
              <w:sz w:val="24"/>
              <w:szCs w:val="24"/>
              <w:lang w:eastAsia="nb-NO"/>
              <w14:ligatures w14:val="standardContextual"/>
            </w:rPr>
          </w:pPr>
          <w:hyperlink w:anchor="_Toc193712352" w:history="1">
            <w:r w:rsidRPr="0059273F">
              <w:rPr>
                <w:rStyle w:val="Hyperkobling"/>
              </w:rPr>
              <w:t>2.9 Bærekraftig utvikling</w:t>
            </w:r>
            <w:r>
              <w:rPr>
                <w:webHidden/>
              </w:rPr>
              <w:tab/>
            </w:r>
            <w:r>
              <w:rPr>
                <w:webHidden/>
              </w:rPr>
              <w:fldChar w:fldCharType="begin"/>
            </w:r>
            <w:r>
              <w:rPr>
                <w:webHidden/>
              </w:rPr>
              <w:instrText xml:space="preserve"> PAGEREF _Toc193712352 \h </w:instrText>
            </w:r>
            <w:r>
              <w:rPr>
                <w:webHidden/>
              </w:rPr>
            </w:r>
            <w:r>
              <w:rPr>
                <w:webHidden/>
              </w:rPr>
              <w:fldChar w:fldCharType="separate"/>
            </w:r>
            <w:r>
              <w:rPr>
                <w:webHidden/>
              </w:rPr>
              <w:t>8</w:t>
            </w:r>
            <w:r>
              <w:rPr>
                <w:webHidden/>
              </w:rPr>
              <w:fldChar w:fldCharType="end"/>
            </w:r>
          </w:hyperlink>
        </w:p>
        <w:p w14:paraId="2D8A8D72" w14:textId="26D45BD2" w:rsidR="0036319E" w:rsidRDefault="0036319E">
          <w:pPr>
            <w:pStyle w:val="INNH3"/>
            <w:rPr>
              <w:rFonts w:asciiTheme="minorHAnsi" w:eastAsiaTheme="minorEastAsia" w:hAnsiTheme="minorHAnsi" w:cstheme="minorBidi"/>
              <w:color w:val="auto"/>
              <w:kern w:val="2"/>
              <w:sz w:val="24"/>
              <w:szCs w:val="24"/>
              <w:lang w:eastAsia="nb-NO"/>
              <w14:ligatures w14:val="standardContextual"/>
            </w:rPr>
          </w:pPr>
          <w:hyperlink w:anchor="_Toc193712353" w:history="1">
            <w:r w:rsidRPr="0059273F">
              <w:rPr>
                <w:rStyle w:val="Hyperkobling"/>
              </w:rPr>
              <w:t>2.10 Kosthold</w:t>
            </w:r>
            <w:r>
              <w:rPr>
                <w:webHidden/>
              </w:rPr>
              <w:tab/>
            </w:r>
            <w:r>
              <w:rPr>
                <w:webHidden/>
              </w:rPr>
              <w:fldChar w:fldCharType="begin"/>
            </w:r>
            <w:r>
              <w:rPr>
                <w:webHidden/>
              </w:rPr>
              <w:instrText xml:space="preserve"> PAGEREF _Toc193712353 \h </w:instrText>
            </w:r>
            <w:r>
              <w:rPr>
                <w:webHidden/>
              </w:rPr>
            </w:r>
            <w:r>
              <w:rPr>
                <w:webHidden/>
              </w:rPr>
              <w:fldChar w:fldCharType="separate"/>
            </w:r>
            <w:r>
              <w:rPr>
                <w:webHidden/>
              </w:rPr>
              <w:t>9</w:t>
            </w:r>
            <w:r>
              <w:rPr>
                <w:webHidden/>
              </w:rPr>
              <w:fldChar w:fldCharType="end"/>
            </w:r>
          </w:hyperlink>
        </w:p>
        <w:p w14:paraId="37611080" w14:textId="570A57E3" w:rsidR="0036319E" w:rsidRDefault="0036319E">
          <w:pPr>
            <w:pStyle w:val="INNH3"/>
            <w:rPr>
              <w:rFonts w:asciiTheme="minorHAnsi" w:eastAsiaTheme="minorEastAsia" w:hAnsiTheme="minorHAnsi" w:cstheme="minorBidi"/>
              <w:color w:val="auto"/>
              <w:kern w:val="2"/>
              <w:sz w:val="24"/>
              <w:szCs w:val="24"/>
              <w:lang w:eastAsia="nb-NO"/>
              <w14:ligatures w14:val="standardContextual"/>
            </w:rPr>
          </w:pPr>
          <w:hyperlink w:anchor="_Toc193712354" w:history="1">
            <w:r w:rsidRPr="0059273F">
              <w:rPr>
                <w:rStyle w:val="Hyperkobling"/>
              </w:rPr>
              <w:t>2.11 Trygg i Barnehagen</w:t>
            </w:r>
            <w:r>
              <w:rPr>
                <w:webHidden/>
              </w:rPr>
              <w:tab/>
            </w:r>
            <w:r>
              <w:rPr>
                <w:webHidden/>
              </w:rPr>
              <w:fldChar w:fldCharType="begin"/>
            </w:r>
            <w:r>
              <w:rPr>
                <w:webHidden/>
              </w:rPr>
              <w:instrText xml:space="preserve"> PAGEREF _Toc193712354 \h </w:instrText>
            </w:r>
            <w:r>
              <w:rPr>
                <w:webHidden/>
              </w:rPr>
            </w:r>
            <w:r>
              <w:rPr>
                <w:webHidden/>
              </w:rPr>
              <w:fldChar w:fldCharType="separate"/>
            </w:r>
            <w:r>
              <w:rPr>
                <w:webHidden/>
              </w:rPr>
              <w:t>9</w:t>
            </w:r>
            <w:r>
              <w:rPr>
                <w:webHidden/>
              </w:rPr>
              <w:fldChar w:fldCharType="end"/>
            </w:r>
          </w:hyperlink>
        </w:p>
        <w:p w14:paraId="21C2E049" w14:textId="4BB6AB9D" w:rsidR="0036319E" w:rsidRDefault="0036319E">
          <w:pPr>
            <w:pStyle w:val="INNH3"/>
            <w:rPr>
              <w:rFonts w:asciiTheme="minorHAnsi" w:eastAsiaTheme="minorEastAsia" w:hAnsiTheme="minorHAnsi" w:cstheme="minorBidi"/>
              <w:color w:val="auto"/>
              <w:kern w:val="2"/>
              <w:sz w:val="24"/>
              <w:szCs w:val="24"/>
              <w:lang w:eastAsia="nb-NO"/>
              <w14:ligatures w14:val="standardContextual"/>
            </w:rPr>
          </w:pPr>
          <w:hyperlink w:anchor="_Toc193712355" w:history="1">
            <w:r w:rsidRPr="0059273F">
              <w:rPr>
                <w:rStyle w:val="Hyperkobling"/>
              </w:rPr>
              <w:t>2.12 Trafikksikkerhet i Lørenskogbarnehagene</w:t>
            </w:r>
            <w:r>
              <w:rPr>
                <w:webHidden/>
              </w:rPr>
              <w:tab/>
            </w:r>
            <w:r>
              <w:rPr>
                <w:webHidden/>
              </w:rPr>
              <w:fldChar w:fldCharType="begin"/>
            </w:r>
            <w:r>
              <w:rPr>
                <w:webHidden/>
              </w:rPr>
              <w:instrText xml:space="preserve"> PAGEREF _Toc193712355 \h </w:instrText>
            </w:r>
            <w:r>
              <w:rPr>
                <w:webHidden/>
              </w:rPr>
            </w:r>
            <w:r>
              <w:rPr>
                <w:webHidden/>
              </w:rPr>
              <w:fldChar w:fldCharType="separate"/>
            </w:r>
            <w:r>
              <w:rPr>
                <w:webHidden/>
              </w:rPr>
              <w:t>9</w:t>
            </w:r>
            <w:r>
              <w:rPr>
                <w:webHidden/>
              </w:rPr>
              <w:fldChar w:fldCharType="end"/>
            </w:r>
          </w:hyperlink>
        </w:p>
        <w:p w14:paraId="4C230591" w14:textId="4D5E7332" w:rsidR="0036319E" w:rsidRDefault="0036319E">
          <w:pPr>
            <w:pStyle w:val="INNH1"/>
            <w:rPr>
              <w:rFonts w:asciiTheme="minorHAnsi" w:eastAsiaTheme="minorEastAsia" w:hAnsiTheme="minorHAnsi" w:cstheme="minorBidi"/>
              <w:b w:val="0"/>
              <w:color w:val="auto"/>
              <w:kern w:val="2"/>
              <w:sz w:val="24"/>
              <w:szCs w:val="24"/>
              <w:lang w:eastAsia="nb-NO"/>
              <w14:ligatures w14:val="standardContextual"/>
            </w:rPr>
          </w:pPr>
          <w:hyperlink w:anchor="_Toc193712356" w:history="1">
            <w:r w:rsidRPr="0059273F">
              <w:rPr>
                <w:rStyle w:val="Hyperkobling"/>
              </w:rPr>
              <w:t>3. Barnehagen som pedagogisk virksomhet</w:t>
            </w:r>
            <w:r>
              <w:rPr>
                <w:webHidden/>
              </w:rPr>
              <w:tab/>
            </w:r>
            <w:r>
              <w:rPr>
                <w:webHidden/>
              </w:rPr>
              <w:fldChar w:fldCharType="begin"/>
            </w:r>
            <w:r>
              <w:rPr>
                <w:webHidden/>
              </w:rPr>
              <w:instrText xml:space="preserve"> PAGEREF _Toc193712356 \h </w:instrText>
            </w:r>
            <w:r>
              <w:rPr>
                <w:webHidden/>
              </w:rPr>
            </w:r>
            <w:r>
              <w:rPr>
                <w:webHidden/>
              </w:rPr>
              <w:fldChar w:fldCharType="separate"/>
            </w:r>
            <w:r>
              <w:rPr>
                <w:webHidden/>
              </w:rPr>
              <w:t>10</w:t>
            </w:r>
            <w:r>
              <w:rPr>
                <w:webHidden/>
              </w:rPr>
              <w:fldChar w:fldCharType="end"/>
            </w:r>
          </w:hyperlink>
        </w:p>
        <w:p w14:paraId="76997C97" w14:textId="4B12B1E3" w:rsidR="0036319E" w:rsidRDefault="0036319E">
          <w:pPr>
            <w:pStyle w:val="INNH1"/>
            <w:rPr>
              <w:rFonts w:asciiTheme="minorHAnsi" w:eastAsiaTheme="minorEastAsia" w:hAnsiTheme="minorHAnsi" w:cstheme="minorBidi"/>
              <w:b w:val="0"/>
              <w:color w:val="auto"/>
              <w:kern w:val="2"/>
              <w:sz w:val="24"/>
              <w:szCs w:val="24"/>
              <w:lang w:eastAsia="nb-NO"/>
              <w14:ligatures w14:val="standardContextual"/>
            </w:rPr>
          </w:pPr>
          <w:hyperlink w:anchor="_Toc193712357" w:history="1">
            <w:r w:rsidRPr="0059273F">
              <w:rPr>
                <w:rStyle w:val="Hyperkobling"/>
              </w:rPr>
              <w:t>4. Samarbeid</w:t>
            </w:r>
            <w:r>
              <w:rPr>
                <w:webHidden/>
              </w:rPr>
              <w:tab/>
            </w:r>
            <w:r>
              <w:rPr>
                <w:webHidden/>
              </w:rPr>
              <w:fldChar w:fldCharType="begin"/>
            </w:r>
            <w:r>
              <w:rPr>
                <w:webHidden/>
              </w:rPr>
              <w:instrText xml:space="preserve"> PAGEREF _Toc193712357 \h </w:instrText>
            </w:r>
            <w:r>
              <w:rPr>
                <w:webHidden/>
              </w:rPr>
            </w:r>
            <w:r>
              <w:rPr>
                <w:webHidden/>
              </w:rPr>
              <w:fldChar w:fldCharType="separate"/>
            </w:r>
            <w:r>
              <w:rPr>
                <w:webHidden/>
              </w:rPr>
              <w:t>11</w:t>
            </w:r>
            <w:r>
              <w:rPr>
                <w:webHidden/>
              </w:rPr>
              <w:fldChar w:fldCharType="end"/>
            </w:r>
          </w:hyperlink>
        </w:p>
        <w:p w14:paraId="794DA2CA" w14:textId="519FC72A" w:rsidR="0036319E" w:rsidRDefault="0036319E">
          <w:pPr>
            <w:pStyle w:val="INNH3"/>
            <w:rPr>
              <w:rFonts w:asciiTheme="minorHAnsi" w:eastAsiaTheme="minorEastAsia" w:hAnsiTheme="minorHAnsi" w:cstheme="minorBidi"/>
              <w:color w:val="auto"/>
              <w:kern w:val="2"/>
              <w:sz w:val="24"/>
              <w:szCs w:val="24"/>
              <w:lang w:eastAsia="nb-NO"/>
              <w14:ligatures w14:val="standardContextual"/>
            </w:rPr>
          </w:pPr>
          <w:hyperlink w:anchor="_Toc193712358" w:history="1">
            <w:r w:rsidRPr="0059273F">
              <w:rPr>
                <w:rStyle w:val="Hyperkobling"/>
              </w:rPr>
              <w:t>4.1 Samarbeid hjem og barnehage</w:t>
            </w:r>
            <w:r>
              <w:rPr>
                <w:webHidden/>
              </w:rPr>
              <w:tab/>
            </w:r>
            <w:r>
              <w:rPr>
                <w:webHidden/>
              </w:rPr>
              <w:fldChar w:fldCharType="begin"/>
            </w:r>
            <w:r>
              <w:rPr>
                <w:webHidden/>
              </w:rPr>
              <w:instrText xml:space="preserve"> PAGEREF _Toc193712358 \h </w:instrText>
            </w:r>
            <w:r>
              <w:rPr>
                <w:webHidden/>
              </w:rPr>
            </w:r>
            <w:r>
              <w:rPr>
                <w:webHidden/>
              </w:rPr>
              <w:fldChar w:fldCharType="separate"/>
            </w:r>
            <w:r>
              <w:rPr>
                <w:webHidden/>
              </w:rPr>
              <w:t>11</w:t>
            </w:r>
            <w:r>
              <w:rPr>
                <w:webHidden/>
              </w:rPr>
              <w:fldChar w:fldCharType="end"/>
            </w:r>
          </w:hyperlink>
        </w:p>
        <w:p w14:paraId="326B1BFD" w14:textId="10021CDB" w:rsidR="0036319E" w:rsidRDefault="0036319E">
          <w:pPr>
            <w:pStyle w:val="INNH3"/>
            <w:rPr>
              <w:rFonts w:asciiTheme="minorHAnsi" w:eastAsiaTheme="minorEastAsia" w:hAnsiTheme="minorHAnsi" w:cstheme="minorBidi"/>
              <w:color w:val="auto"/>
              <w:kern w:val="2"/>
              <w:sz w:val="24"/>
              <w:szCs w:val="24"/>
              <w:lang w:eastAsia="nb-NO"/>
              <w14:ligatures w14:val="standardContextual"/>
            </w:rPr>
          </w:pPr>
          <w:hyperlink w:anchor="_Toc193712359" w:history="1">
            <w:r w:rsidRPr="0059273F">
              <w:rPr>
                <w:rStyle w:val="Hyperkobling"/>
              </w:rPr>
              <w:t>4.2 Overganger</w:t>
            </w:r>
            <w:r>
              <w:rPr>
                <w:webHidden/>
              </w:rPr>
              <w:tab/>
            </w:r>
            <w:r>
              <w:rPr>
                <w:webHidden/>
              </w:rPr>
              <w:fldChar w:fldCharType="begin"/>
            </w:r>
            <w:r>
              <w:rPr>
                <w:webHidden/>
              </w:rPr>
              <w:instrText xml:space="preserve"> PAGEREF _Toc193712359 \h </w:instrText>
            </w:r>
            <w:r>
              <w:rPr>
                <w:webHidden/>
              </w:rPr>
            </w:r>
            <w:r>
              <w:rPr>
                <w:webHidden/>
              </w:rPr>
              <w:fldChar w:fldCharType="separate"/>
            </w:r>
            <w:r>
              <w:rPr>
                <w:webHidden/>
              </w:rPr>
              <w:t>11</w:t>
            </w:r>
            <w:r>
              <w:rPr>
                <w:webHidden/>
              </w:rPr>
              <w:fldChar w:fldCharType="end"/>
            </w:r>
          </w:hyperlink>
        </w:p>
        <w:p w14:paraId="521D9572" w14:textId="190B207D" w:rsidR="0036319E" w:rsidRDefault="0036319E">
          <w:pPr>
            <w:pStyle w:val="INNH3"/>
            <w:rPr>
              <w:rFonts w:asciiTheme="minorHAnsi" w:eastAsiaTheme="minorEastAsia" w:hAnsiTheme="minorHAnsi" w:cstheme="minorBidi"/>
              <w:color w:val="auto"/>
              <w:kern w:val="2"/>
              <w:sz w:val="24"/>
              <w:szCs w:val="24"/>
              <w:lang w:eastAsia="nb-NO"/>
              <w14:ligatures w14:val="standardContextual"/>
            </w:rPr>
          </w:pPr>
          <w:hyperlink w:anchor="_Toc193712360" w:history="1">
            <w:r w:rsidRPr="0059273F">
              <w:rPr>
                <w:rStyle w:val="Hyperkobling"/>
              </w:rPr>
              <w:t>4.3 Tverrfaglig samarbeid i barnehagen</w:t>
            </w:r>
            <w:r>
              <w:rPr>
                <w:webHidden/>
              </w:rPr>
              <w:tab/>
            </w:r>
            <w:r>
              <w:rPr>
                <w:webHidden/>
              </w:rPr>
              <w:fldChar w:fldCharType="begin"/>
            </w:r>
            <w:r>
              <w:rPr>
                <w:webHidden/>
              </w:rPr>
              <w:instrText xml:space="preserve"> PAGEREF _Toc193712360 \h </w:instrText>
            </w:r>
            <w:r>
              <w:rPr>
                <w:webHidden/>
              </w:rPr>
            </w:r>
            <w:r>
              <w:rPr>
                <w:webHidden/>
              </w:rPr>
              <w:fldChar w:fldCharType="separate"/>
            </w:r>
            <w:r>
              <w:rPr>
                <w:webHidden/>
              </w:rPr>
              <w:t>11</w:t>
            </w:r>
            <w:r>
              <w:rPr>
                <w:webHidden/>
              </w:rPr>
              <w:fldChar w:fldCharType="end"/>
            </w:r>
          </w:hyperlink>
        </w:p>
        <w:p w14:paraId="53FB1CC4" w14:textId="124627CF" w:rsidR="0036319E" w:rsidRDefault="0036319E">
          <w:pPr>
            <w:pStyle w:val="INNH1"/>
            <w:rPr>
              <w:rFonts w:asciiTheme="minorHAnsi" w:eastAsiaTheme="minorEastAsia" w:hAnsiTheme="minorHAnsi" w:cstheme="minorBidi"/>
              <w:b w:val="0"/>
              <w:color w:val="auto"/>
              <w:kern w:val="2"/>
              <w:sz w:val="24"/>
              <w:szCs w:val="24"/>
              <w:lang w:eastAsia="nb-NO"/>
              <w14:ligatures w14:val="standardContextual"/>
            </w:rPr>
          </w:pPr>
          <w:hyperlink w:anchor="_Toc193712361" w:history="1">
            <w:r w:rsidRPr="0059273F">
              <w:rPr>
                <w:rStyle w:val="Hyperkobling"/>
              </w:rPr>
              <w:t>5. Arbeidsmåter, progresjon og fagområdene hånd i hånd</w:t>
            </w:r>
            <w:r>
              <w:rPr>
                <w:webHidden/>
              </w:rPr>
              <w:tab/>
            </w:r>
            <w:r>
              <w:rPr>
                <w:webHidden/>
              </w:rPr>
              <w:fldChar w:fldCharType="begin"/>
            </w:r>
            <w:r>
              <w:rPr>
                <w:webHidden/>
              </w:rPr>
              <w:instrText xml:space="preserve"> PAGEREF _Toc193712361 \h </w:instrText>
            </w:r>
            <w:r>
              <w:rPr>
                <w:webHidden/>
              </w:rPr>
            </w:r>
            <w:r>
              <w:rPr>
                <w:webHidden/>
              </w:rPr>
              <w:fldChar w:fldCharType="separate"/>
            </w:r>
            <w:r>
              <w:rPr>
                <w:webHidden/>
              </w:rPr>
              <w:t>12</w:t>
            </w:r>
            <w:r>
              <w:rPr>
                <w:webHidden/>
              </w:rPr>
              <w:fldChar w:fldCharType="end"/>
            </w:r>
          </w:hyperlink>
        </w:p>
        <w:p w14:paraId="638B69B0" w14:textId="10E33619" w:rsidR="0036319E" w:rsidRDefault="0036319E">
          <w:pPr>
            <w:pStyle w:val="INNH3"/>
            <w:rPr>
              <w:rFonts w:asciiTheme="minorHAnsi" w:eastAsiaTheme="minorEastAsia" w:hAnsiTheme="minorHAnsi" w:cstheme="minorBidi"/>
              <w:color w:val="auto"/>
              <w:kern w:val="2"/>
              <w:sz w:val="24"/>
              <w:szCs w:val="24"/>
              <w:lang w:eastAsia="nb-NO"/>
              <w14:ligatures w14:val="standardContextual"/>
            </w:rPr>
          </w:pPr>
          <w:hyperlink w:anchor="_Toc193712362" w:history="1">
            <w:r w:rsidRPr="0059273F">
              <w:rPr>
                <w:rStyle w:val="Hyperkobling"/>
              </w:rPr>
              <w:t>5.1 Progresjonsplan - fagområdene</w:t>
            </w:r>
            <w:r>
              <w:rPr>
                <w:webHidden/>
              </w:rPr>
              <w:tab/>
            </w:r>
            <w:r>
              <w:rPr>
                <w:webHidden/>
              </w:rPr>
              <w:fldChar w:fldCharType="begin"/>
            </w:r>
            <w:r>
              <w:rPr>
                <w:webHidden/>
              </w:rPr>
              <w:instrText xml:space="preserve"> PAGEREF _Toc193712362 \h </w:instrText>
            </w:r>
            <w:r>
              <w:rPr>
                <w:webHidden/>
              </w:rPr>
            </w:r>
            <w:r>
              <w:rPr>
                <w:webHidden/>
              </w:rPr>
              <w:fldChar w:fldCharType="separate"/>
            </w:r>
            <w:r>
              <w:rPr>
                <w:webHidden/>
              </w:rPr>
              <w:t>12</w:t>
            </w:r>
            <w:r>
              <w:rPr>
                <w:webHidden/>
              </w:rPr>
              <w:fldChar w:fldCharType="end"/>
            </w:r>
          </w:hyperlink>
        </w:p>
        <w:p w14:paraId="644EAF88" w14:textId="766260A6" w:rsidR="002405CD" w:rsidRPr="003B5FB1" w:rsidRDefault="0055705E" w:rsidP="00AD00F6">
          <w:r w:rsidRPr="003B5FB1">
            <w:rPr>
              <w:b/>
              <w:bCs/>
              <w:sz w:val="20"/>
              <w:szCs w:val="20"/>
            </w:rPr>
            <w:fldChar w:fldCharType="end"/>
          </w:r>
        </w:p>
      </w:sdtContent>
    </w:sdt>
    <w:p w14:paraId="43055DA2" w14:textId="77777777" w:rsidR="00B877F6" w:rsidRPr="003B5FB1" w:rsidRDefault="00B877F6" w:rsidP="00AD00F6">
      <w:pPr>
        <w:pStyle w:val="Innhold-1"/>
      </w:pPr>
    </w:p>
    <w:p w14:paraId="7AE4A127" w14:textId="77777777" w:rsidR="00144C1B" w:rsidRPr="003B5FB1" w:rsidRDefault="00144C1B" w:rsidP="00AD00F6">
      <w:pPr>
        <w:pStyle w:val="Innhold-1"/>
      </w:pPr>
    </w:p>
    <w:p w14:paraId="72A4B893" w14:textId="77777777" w:rsidR="00B877F6" w:rsidRPr="003B5FB1" w:rsidRDefault="00B877F6" w:rsidP="00AD00F6">
      <w:pPr>
        <w:pStyle w:val="Innhold-1"/>
      </w:pPr>
    </w:p>
    <w:p w14:paraId="0D42BB08" w14:textId="77777777" w:rsidR="00B877F6" w:rsidRPr="003B5FB1" w:rsidRDefault="00B877F6" w:rsidP="00AD00F6">
      <w:pPr>
        <w:pStyle w:val="Innhold-1"/>
      </w:pPr>
    </w:p>
    <w:p w14:paraId="2FFC9694" w14:textId="77777777" w:rsidR="00B877F6" w:rsidRPr="003B5FB1" w:rsidRDefault="00B877F6" w:rsidP="00AD00F6">
      <w:pPr>
        <w:pStyle w:val="Innhold-1"/>
      </w:pPr>
    </w:p>
    <w:p w14:paraId="3B1FC6AE" w14:textId="77777777" w:rsidR="00B877F6" w:rsidRPr="003B5FB1" w:rsidRDefault="00B877F6" w:rsidP="00AD00F6">
      <w:pPr>
        <w:pStyle w:val="Innhold-1"/>
      </w:pPr>
    </w:p>
    <w:p w14:paraId="5AC3706B" w14:textId="77777777" w:rsidR="00B877F6" w:rsidRPr="003B5FB1" w:rsidRDefault="00B877F6" w:rsidP="00AD00F6">
      <w:pPr>
        <w:pStyle w:val="Innhold-1"/>
      </w:pPr>
    </w:p>
    <w:p w14:paraId="5E4EDF84" w14:textId="77777777" w:rsidR="00B877F6" w:rsidRPr="003B5FB1" w:rsidRDefault="00B877F6" w:rsidP="00AD00F6">
      <w:pPr>
        <w:pStyle w:val="Innhold-1"/>
      </w:pPr>
    </w:p>
    <w:p w14:paraId="787B4EE3" w14:textId="77777777" w:rsidR="00B877F6" w:rsidRPr="003B5FB1" w:rsidRDefault="00B877F6" w:rsidP="00AD00F6">
      <w:pPr>
        <w:pStyle w:val="Innhold-1"/>
      </w:pPr>
    </w:p>
    <w:p w14:paraId="453CB1B4" w14:textId="302DDE45" w:rsidR="00B877F6" w:rsidRPr="003B5FB1" w:rsidRDefault="00B877F6" w:rsidP="00AD00F6">
      <w:pPr>
        <w:pStyle w:val="Innhold-1"/>
      </w:pPr>
    </w:p>
    <w:p w14:paraId="1CE860F6" w14:textId="77777777" w:rsidR="00B877F6" w:rsidRPr="003B5FB1" w:rsidRDefault="00B877F6" w:rsidP="00AD00F6">
      <w:pPr>
        <w:pStyle w:val="Innhold-1"/>
      </w:pPr>
    </w:p>
    <w:p w14:paraId="3A26B187" w14:textId="77777777" w:rsidR="00B877F6" w:rsidRPr="003B5FB1" w:rsidRDefault="00B877F6" w:rsidP="00AD00F6">
      <w:pPr>
        <w:pStyle w:val="Innhold-1"/>
      </w:pPr>
    </w:p>
    <w:p w14:paraId="265B96BC" w14:textId="78307476" w:rsidR="00B877F6" w:rsidRPr="003B5FB1" w:rsidRDefault="00B877F6" w:rsidP="00AD00F6">
      <w:pPr>
        <w:pStyle w:val="Innhold-1"/>
      </w:pPr>
    </w:p>
    <w:p w14:paraId="5074A695" w14:textId="532FA014" w:rsidR="00B37558" w:rsidRPr="00F11153" w:rsidRDefault="00790BB3" w:rsidP="00AD00F6">
      <w:pPr>
        <w:pStyle w:val="Overskrift1"/>
      </w:pPr>
      <w:bookmarkStart w:id="2" w:name="_Toc193712339"/>
      <w:r w:rsidRPr="00F11153">
        <w:lastRenderedPageBreak/>
        <w:t>Forord</w:t>
      </w:r>
      <w:bookmarkEnd w:id="2"/>
    </w:p>
    <w:p w14:paraId="5E6405C2" w14:textId="52152E28" w:rsidR="009C5A98" w:rsidRPr="00F118D1" w:rsidRDefault="00D605D4" w:rsidP="00AD00F6">
      <w:pPr>
        <w:rPr>
          <w:sz w:val="22"/>
          <w:szCs w:val="22"/>
        </w:rPr>
      </w:pPr>
      <w:r w:rsidRPr="00F118D1">
        <w:rPr>
          <w:sz w:val="22"/>
          <w:szCs w:val="22"/>
        </w:rPr>
        <w:t>Ifølge lov om barnehager skal alle barnehager utarbeide en årsplan. Årsplanen skal inneholde informasjon om hvordan barnehagen skal arbeide med</w:t>
      </w:r>
      <w:r w:rsidR="00025D56" w:rsidRPr="00F118D1">
        <w:rPr>
          <w:sz w:val="22"/>
          <w:szCs w:val="22"/>
        </w:rPr>
        <w:t xml:space="preserve"> </w:t>
      </w:r>
      <w:r w:rsidRPr="00F118D1">
        <w:rPr>
          <w:sz w:val="22"/>
          <w:szCs w:val="22"/>
        </w:rPr>
        <w:t xml:space="preserve">omsorg, danning, lek og læring. Dette for å fremme barnas allsidige utvikling og for å ivareta samarbeid med barnas hjem. </w:t>
      </w:r>
      <w:r w:rsidRPr="00F118D1">
        <w:rPr>
          <w:sz w:val="22"/>
          <w:szCs w:val="22"/>
        </w:rPr>
        <w:br/>
      </w:r>
      <w:r w:rsidRPr="00F118D1">
        <w:rPr>
          <w:sz w:val="22"/>
          <w:szCs w:val="22"/>
        </w:rPr>
        <w:br/>
      </w:r>
      <w:r w:rsidR="00CF2B03" w:rsidRPr="00F118D1">
        <w:rPr>
          <w:sz w:val="22"/>
          <w:szCs w:val="22"/>
        </w:rPr>
        <w:t xml:space="preserve">Årsplanen </w:t>
      </w:r>
      <w:r w:rsidRPr="00F118D1">
        <w:rPr>
          <w:sz w:val="22"/>
          <w:szCs w:val="22"/>
        </w:rPr>
        <w:t>skal også gi informasjon om</w:t>
      </w:r>
      <w:r w:rsidR="00025D56" w:rsidRPr="00F118D1">
        <w:rPr>
          <w:sz w:val="22"/>
          <w:szCs w:val="22"/>
        </w:rPr>
        <w:t xml:space="preserve"> </w:t>
      </w:r>
      <w:r w:rsidRPr="00F118D1">
        <w:rPr>
          <w:sz w:val="22"/>
          <w:szCs w:val="22"/>
        </w:rPr>
        <w:t>hvordan</w:t>
      </w:r>
      <w:r w:rsidR="67095D96" w:rsidRPr="00F118D1">
        <w:rPr>
          <w:sz w:val="22"/>
          <w:szCs w:val="22"/>
        </w:rPr>
        <w:t xml:space="preserve"> barnehage</w:t>
      </w:r>
      <w:r w:rsidRPr="00F118D1">
        <w:rPr>
          <w:sz w:val="22"/>
          <w:szCs w:val="22"/>
        </w:rPr>
        <w:t>lovens bestemmelser om innhold skal følges opp, dokumenteres og vurderes. Konkretisering av barnehagens arbeid for barns medvirkning må</w:t>
      </w:r>
      <w:r w:rsidR="00680F06" w:rsidRPr="00F118D1">
        <w:rPr>
          <w:sz w:val="22"/>
          <w:szCs w:val="22"/>
        </w:rPr>
        <w:t xml:space="preserve"> </w:t>
      </w:r>
      <w:r w:rsidRPr="00F118D1">
        <w:rPr>
          <w:sz w:val="22"/>
          <w:szCs w:val="22"/>
        </w:rPr>
        <w:t>beskrives i årsplanen.</w:t>
      </w:r>
      <w:r w:rsidR="009C5A98" w:rsidRPr="00F118D1">
        <w:rPr>
          <w:sz w:val="22"/>
          <w:szCs w:val="22"/>
        </w:rPr>
        <w:t xml:space="preserve"> Barnehagens årsplan fastsettes av barnehagens samarbeidsutvalg og skal følge kalenderåret. </w:t>
      </w:r>
    </w:p>
    <w:p w14:paraId="3522BBF5" w14:textId="77777777" w:rsidR="003B5FB1" w:rsidRPr="00F118D1" w:rsidRDefault="003B5FB1" w:rsidP="00AD00F6">
      <w:pPr>
        <w:rPr>
          <w:sz w:val="22"/>
          <w:szCs w:val="22"/>
        </w:rPr>
      </w:pPr>
    </w:p>
    <w:p w14:paraId="3E3DCCD4" w14:textId="3DE29164" w:rsidR="009C5A98" w:rsidRPr="00F118D1" w:rsidRDefault="009C5A98" w:rsidP="00AD00F6">
      <w:pPr>
        <w:rPr>
          <w:sz w:val="22"/>
          <w:szCs w:val="22"/>
        </w:rPr>
      </w:pPr>
      <w:r w:rsidRPr="00F118D1">
        <w:rPr>
          <w:sz w:val="22"/>
          <w:szCs w:val="22"/>
        </w:rPr>
        <w:t xml:space="preserve">En felles mal for årsplan for </w:t>
      </w:r>
      <w:r w:rsidR="00BF205D" w:rsidRPr="00F118D1">
        <w:rPr>
          <w:sz w:val="22"/>
          <w:szCs w:val="22"/>
        </w:rPr>
        <w:t xml:space="preserve">de kommunale </w:t>
      </w:r>
      <w:r w:rsidRPr="00F118D1">
        <w:rPr>
          <w:sz w:val="22"/>
          <w:szCs w:val="22"/>
        </w:rPr>
        <w:t xml:space="preserve">barnehagene skal bidra til at det blir et likeverdig og enhetlig barnehagetilbud i alle Lørenskogbarnehager for alle barn og foreldre. Tidlig innsats, mestringsperspektivet og samarbeid og samhandling skal vektlegges i barnehagene i Lørenskog. </w:t>
      </w:r>
    </w:p>
    <w:p w14:paraId="4E5A18DB" w14:textId="77777777" w:rsidR="00680F06" w:rsidRPr="00F118D1" w:rsidRDefault="00680F06" w:rsidP="00AD00F6">
      <w:pPr>
        <w:rPr>
          <w:sz w:val="22"/>
          <w:szCs w:val="22"/>
        </w:rPr>
      </w:pPr>
    </w:p>
    <w:p w14:paraId="15423AE4" w14:textId="77777777" w:rsidR="00D605D4" w:rsidRPr="00F118D1" w:rsidRDefault="00D605D4" w:rsidP="00AD00F6">
      <w:pPr>
        <w:rPr>
          <w:sz w:val="22"/>
          <w:szCs w:val="22"/>
        </w:rPr>
      </w:pPr>
      <w:r w:rsidRPr="00F118D1">
        <w:rPr>
          <w:sz w:val="22"/>
          <w:szCs w:val="22"/>
        </w:rPr>
        <w:t>Årsplanen er utarbeidet på grunnlag av:</w:t>
      </w:r>
    </w:p>
    <w:p w14:paraId="26CB4EEF" w14:textId="77777777" w:rsidR="00372F33" w:rsidRPr="00F118D1" w:rsidRDefault="00D605D4" w:rsidP="00AD00F6">
      <w:pPr>
        <w:pStyle w:val="Listeavsnitt"/>
        <w:numPr>
          <w:ilvl w:val="0"/>
          <w:numId w:val="3"/>
        </w:numPr>
        <w:rPr>
          <w:sz w:val="22"/>
          <w:szCs w:val="22"/>
        </w:rPr>
      </w:pPr>
      <w:r w:rsidRPr="00F118D1">
        <w:rPr>
          <w:sz w:val="22"/>
          <w:szCs w:val="22"/>
        </w:rPr>
        <w:t>Lov om barnehage.</w:t>
      </w:r>
    </w:p>
    <w:p w14:paraId="357EAAB8" w14:textId="77777777" w:rsidR="00372F33" w:rsidRPr="00F118D1" w:rsidRDefault="00D605D4" w:rsidP="00AD00F6">
      <w:pPr>
        <w:pStyle w:val="Listeavsnitt"/>
        <w:numPr>
          <w:ilvl w:val="0"/>
          <w:numId w:val="3"/>
        </w:numPr>
        <w:rPr>
          <w:sz w:val="22"/>
          <w:szCs w:val="22"/>
        </w:rPr>
      </w:pPr>
      <w:r w:rsidRPr="00F118D1">
        <w:rPr>
          <w:sz w:val="22"/>
          <w:szCs w:val="22"/>
        </w:rPr>
        <w:t>Rammeplan for barnehagens innhold og oppgaver.</w:t>
      </w:r>
    </w:p>
    <w:p w14:paraId="0DD3EF05" w14:textId="4163444F" w:rsidR="00372F33" w:rsidRPr="00F118D1" w:rsidRDefault="00F058C9" w:rsidP="00AD00F6">
      <w:pPr>
        <w:pStyle w:val="Listeavsnitt"/>
        <w:numPr>
          <w:ilvl w:val="0"/>
          <w:numId w:val="3"/>
        </w:numPr>
        <w:rPr>
          <w:sz w:val="22"/>
          <w:szCs w:val="22"/>
        </w:rPr>
      </w:pPr>
      <w:r w:rsidRPr="00F118D1">
        <w:rPr>
          <w:sz w:val="22"/>
          <w:szCs w:val="22"/>
        </w:rPr>
        <w:t>Kommuneplan for Lørenskog</w:t>
      </w:r>
      <w:r w:rsidR="00327EEA" w:rsidRPr="00F118D1">
        <w:rPr>
          <w:sz w:val="22"/>
          <w:szCs w:val="22"/>
        </w:rPr>
        <w:t xml:space="preserve"> og </w:t>
      </w:r>
      <w:r w:rsidR="00D70496" w:rsidRPr="00F118D1">
        <w:rPr>
          <w:sz w:val="22"/>
          <w:szCs w:val="22"/>
          <w:lang w:eastAsia="nb-NO"/>
        </w:rPr>
        <w:t>Kvalitet i barnehage og skole – strategisk plan 2018-2026.</w:t>
      </w:r>
    </w:p>
    <w:p w14:paraId="56A4EC3A" w14:textId="77777777" w:rsidR="00372F33" w:rsidRPr="00F118D1" w:rsidRDefault="00327EEA" w:rsidP="00AD00F6">
      <w:pPr>
        <w:pStyle w:val="Listeavsnitt"/>
        <w:numPr>
          <w:ilvl w:val="0"/>
          <w:numId w:val="3"/>
        </w:numPr>
        <w:rPr>
          <w:sz w:val="22"/>
          <w:szCs w:val="22"/>
        </w:rPr>
      </w:pPr>
      <w:r w:rsidRPr="00F118D1">
        <w:rPr>
          <w:sz w:val="22"/>
          <w:szCs w:val="22"/>
        </w:rPr>
        <w:t xml:space="preserve">Lørenskogs </w:t>
      </w:r>
      <w:r w:rsidR="00D605D4" w:rsidRPr="00F118D1">
        <w:rPr>
          <w:sz w:val="22"/>
          <w:szCs w:val="22"/>
        </w:rPr>
        <w:t>standarder for samarbeid og sammenheng mellom barnehage og skole.</w:t>
      </w:r>
    </w:p>
    <w:p w14:paraId="726BB440" w14:textId="24972CF8" w:rsidR="00D605D4" w:rsidRPr="00F118D1" w:rsidRDefault="00D605D4" w:rsidP="00AD00F6">
      <w:pPr>
        <w:pStyle w:val="Listeavsnitt"/>
        <w:numPr>
          <w:ilvl w:val="0"/>
          <w:numId w:val="3"/>
        </w:numPr>
        <w:rPr>
          <w:sz w:val="22"/>
          <w:szCs w:val="22"/>
        </w:rPr>
      </w:pPr>
      <w:r w:rsidRPr="00F118D1">
        <w:rPr>
          <w:sz w:val="22"/>
          <w:szCs w:val="22"/>
        </w:rPr>
        <w:t>Barnehagens vedtekter.</w:t>
      </w:r>
    </w:p>
    <w:p w14:paraId="19CBA2E8" w14:textId="196614C0" w:rsidR="002A5B93" w:rsidRPr="00F118D1" w:rsidRDefault="002A5B93" w:rsidP="00AD00F6">
      <w:pPr>
        <w:pStyle w:val="Listeavsnitt"/>
        <w:numPr>
          <w:ilvl w:val="0"/>
          <w:numId w:val="3"/>
        </w:numPr>
        <w:rPr>
          <w:sz w:val="22"/>
          <w:szCs w:val="22"/>
        </w:rPr>
      </w:pPr>
      <w:r w:rsidRPr="00F118D1">
        <w:rPr>
          <w:sz w:val="22"/>
          <w:szCs w:val="22"/>
        </w:rPr>
        <w:t xml:space="preserve">Lørenskog kommunes verdier. </w:t>
      </w:r>
    </w:p>
    <w:p w14:paraId="6EB9565B" w14:textId="5AF497E1" w:rsidR="00D605D4" w:rsidRPr="00F118D1" w:rsidRDefault="00D605D4" w:rsidP="00AD00F6">
      <w:pPr>
        <w:rPr>
          <w:sz w:val="22"/>
          <w:szCs w:val="22"/>
        </w:rPr>
      </w:pPr>
    </w:p>
    <w:p w14:paraId="5732DE56" w14:textId="77777777" w:rsidR="00D605D4" w:rsidRPr="00F118D1" w:rsidRDefault="00D605D4" w:rsidP="00AD00F6">
      <w:pPr>
        <w:rPr>
          <w:sz w:val="22"/>
          <w:szCs w:val="22"/>
        </w:rPr>
      </w:pPr>
      <w:r w:rsidRPr="00F118D1">
        <w:rPr>
          <w:sz w:val="22"/>
          <w:szCs w:val="22"/>
        </w:rPr>
        <w:t>Årsplanens funksjoner ifølge lov om barnehager:</w:t>
      </w:r>
    </w:p>
    <w:p w14:paraId="15623A22" w14:textId="7F922DCF" w:rsidR="00372F33" w:rsidRPr="00F118D1" w:rsidRDefault="00CF2B03" w:rsidP="00AD00F6">
      <w:pPr>
        <w:pStyle w:val="Listeavsnitt"/>
        <w:numPr>
          <w:ilvl w:val="0"/>
          <w:numId w:val="4"/>
        </w:numPr>
        <w:rPr>
          <w:sz w:val="22"/>
          <w:szCs w:val="22"/>
        </w:rPr>
      </w:pPr>
      <w:r w:rsidRPr="00F118D1">
        <w:rPr>
          <w:sz w:val="22"/>
          <w:szCs w:val="22"/>
        </w:rPr>
        <w:t>Det skal være e</w:t>
      </w:r>
      <w:r w:rsidR="00D605D4" w:rsidRPr="00F118D1">
        <w:rPr>
          <w:sz w:val="22"/>
          <w:szCs w:val="22"/>
        </w:rPr>
        <w:t>t arbeidsverktøy for ansatte.</w:t>
      </w:r>
      <w:r w:rsidR="00D605D4" w:rsidRPr="00F118D1" w:rsidDel="00CF2B03">
        <w:rPr>
          <w:sz w:val="22"/>
          <w:szCs w:val="22"/>
        </w:rPr>
        <w:t xml:space="preserve"> </w:t>
      </w:r>
      <w:r w:rsidRPr="00F118D1">
        <w:rPr>
          <w:sz w:val="22"/>
          <w:szCs w:val="22"/>
        </w:rPr>
        <w:t xml:space="preserve">Det er </w:t>
      </w:r>
      <w:r w:rsidR="00D605D4" w:rsidRPr="00F118D1">
        <w:rPr>
          <w:sz w:val="22"/>
          <w:szCs w:val="22"/>
        </w:rPr>
        <w:t>for å sikre at barnehagens personell styrer barnehagen i en bevisst og uttalt retning. Hver enkelt barnehage</w:t>
      </w:r>
      <w:r w:rsidR="00372F33" w:rsidRPr="00F118D1">
        <w:rPr>
          <w:sz w:val="22"/>
          <w:szCs w:val="22"/>
        </w:rPr>
        <w:t xml:space="preserve"> </w:t>
      </w:r>
      <w:r w:rsidR="00D605D4" w:rsidRPr="00F118D1">
        <w:rPr>
          <w:sz w:val="22"/>
          <w:szCs w:val="22"/>
        </w:rPr>
        <w:t>avgjør hvilke andre konkrete planer de ønsker å utarbeide for kortere eller lengre perioder.</w:t>
      </w:r>
    </w:p>
    <w:p w14:paraId="0054A3BB" w14:textId="199AC86C" w:rsidR="00372F33" w:rsidRPr="00F118D1" w:rsidRDefault="00D605D4" w:rsidP="00AD00F6">
      <w:pPr>
        <w:pStyle w:val="Listeavsnitt"/>
        <w:numPr>
          <w:ilvl w:val="0"/>
          <w:numId w:val="4"/>
        </w:numPr>
        <w:rPr>
          <w:sz w:val="22"/>
          <w:szCs w:val="22"/>
        </w:rPr>
      </w:pPr>
      <w:r w:rsidRPr="00F118D1">
        <w:rPr>
          <w:sz w:val="22"/>
          <w:szCs w:val="22"/>
        </w:rPr>
        <w:t>Gjennom årsplanen får foresatte et godt innblikk i barnehagens arbeid, og kan se en klar sammenheng mellom de konkrete aktivitetene og de</w:t>
      </w:r>
      <w:r w:rsidR="00372F33" w:rsidRPr="00F118D1">
        <w:rPr>
          <w:sz w:val="22"/>
          <w:szCs w:val="22"/>
        </w:rPr>
        <w:t xml:space="preserve"> </w:t>
      </w:r>
      <w:r w:rsidRPr="00F118D1">
        <w:rPr>
          <w:sz w:val="22"/>
          <w:szCs w:val="22"/>
        </w:rPr>
        <w:t>overordnede målene.</w:t>
      </w:r>
      <w:r w:rsidR="00EC027E" w:rsidRPr="00F118D1">
        <w:rPr>
          <w:sz w:val="22"/>
          <w:szCs w:val="22"/>
        </w:rPr>
        <w:t xml:space="preserve"> </w:t>
      </w:r>
      <w:r w:rsidR="00FF7B41" w:rsidRPr="00F118D1">
        <w:rPr>
          <w:sz w:val="22"/>
          <w:szCs w:val="22"/>
        </w:rPr>
        <w:t>Dette gir foresatte en reell mulighet til å påvirke innholdet i barnehagen.</w:t>
      </w:r>
    </w:p>
    <w:p w14:paraId="49AB114E" w14:textId="77777777" w:rsidR="00372F33" w:rsidRPr="00F118D1" w:rsidRDefault="00D605D4" w:rsidP="00AD00F6">
      <w:pPr>
        <w:pStyle w:val="Listeavsnitt"/>
        <w:numPr>
          <w:ilvl w:val="0"/>
          <w:numId w:val="4"/>
        </w:numPr>
        <w:rPr>
          <w:sz w:val="22"/>
          <w:szCs w:val="22"/>
        </w:rPr>
      </w:pPr>
      <w:r w:rsidRPr="00F118D1">
        <w:rPr>
          <w:sz w:val="22"/>
          <w:szCs w:val="22"/>
        </w:rPr>
        <w:t>Et grunnlag for barnehagemyndighetens tilsyn i barnehagen.</w:t>
      </w:r>
    </w:p>
    <w:p w14:paraId="20BD9BA8" w14:textId="08F8BE59" w:rsidR="00D605D4" w:rsidRPr="00F118D1" w:rsidRDefault="00D605D4" w:rsidP="00AD00F6">
      <w:pPr>
        <w:pStyle w:val="Listeavsnitt"/>
        <w:numPr>
          <w:ilvl w:val="0"/>
          <w:numId w:val="4"/>
        </w:numPr>
        <w:rPr>
          <w:sz w:val="22"/>
          <w:szCs w:val="22"/>
        </w:rPr>
      </w:pPr>
      <w:r w:rsidRPr="00F118D1">
        <w:rPr>
          <w:sz w:val="22"/>
          <w:szCs w:val="22"/>
        </w:rPr>
        <w:t>Gir informasjon om barnehagens pedagogiske arbeid til eier, politikere, samarbeidspartnere og andre interesserte.</w:t>
      </w:r>
    </w:p>
    <w:p w14:paraId="50A96608" w14:textId="70B62871" w:rsidR="00790BB3" w:rsidRPr="00F118D1" w:rsidRDefault="00790BB3" w:rsidP="00AD00F6">
      <w:pPr>
        <w:rPr>
          <w:sz w:val="22"/>
          <w:szCs w:val="22"/>
        </w:rPr>
      </w:pPr>
    </w:p>
    <w:p w14:paraId="1538F4C5" w14:textId="0CE69A9E" w:rsidR="00790BB3" w:rsidRPr="00F118D1" w:rsidRDefault="334C8F51" w:rsidP="00AD00F6">
      <w:pPr>
        <w:rPr>
          <w:sz w:val="22"/>
          <w:szCs w:val="22"/>
        </w:rPr>
      </w:pPr>
      <w:r w:rsidRPr="00F118D1">
        <w:rPr>
          <w:sz w:val="22"/>
          <w:szCs w:val="22"/>
        </w:rPr>
        <w:t xml:space="preserve">Barnehagen ses på som en del av utdanningsløpet der lek, språk og god </w:t>
      </w:r>
      <w:r w:rsidR="07B1F32B" w:rsidRPr="00F118D1">
        <w:rPr>
          <w:sz w:val="22"/>
          <w:szCs w:val="22"/>
        </w:rPr>
        <w:t>relasjonskompetanse</w:t>
      </w:r>
      <w:r w:rsidRPr="00F118D1">
        <w:rPr>
          <w:sz w:val="22"/>
          <w:szCs w:val="22"/>
        </w:rPr>
        <w:t xml:space="preserve"> er spesielle faglige utviklingsområder.</w:t>
      </w:r>
    </w:p>
    <w:p w14:paraId="7F35667C" w14:textId="41816B1A" w:rsidR="00790BB3" w:rsidRPr="003B5FB1" w:rsidRDefault="00790BB3" w:rsidP="00AD00F6"/>
    <w:p w14:paraId="14449D02" w14:textId="23A07237" w:rsidR="00947D39" w:rsidRDefault="00947D39" w:rsidP="00ED67AB">
      <w:pPr>
        <w:pStyle w:val="Overskrift1"/>
        <w:ind w:left="0" w:firstLine="0"/>
      </w:pPr>
    </w:p>
    <w:p w14:paraId="5D4A718F" w14:textId="77777777" w:rsidR="00F118D1" w:rsidRDefault="00F118D1" w:rsidP="00F118D1"/>
    <w:p w14:paraId="26B62AA8" w14:textId="77777777" w:rsidR="00D3667A" w:rsidRDefault="00D3667A" w:rsidP="00F118D1"/>
    <w:p w14:paraId="24C72DAC" w14:textId="77777777" w:rsidR="00D3667A" w:rsidRPr="00F118D1" w:rsidRDefault="00D3667A" w:rsidP="00F118D1"/>
    <w:p w14:paraId="5F4EA144" w14:textId="668D96D3" w:rsidR="0059717B" w:rsidRDefault="0059717B" w:rsidP="0059717B"/>
    <w:p w14:paraId="453662AE" w14:textId="77777777" w:rsidR="0059717B" w:rsidRPr="0059717B" w:rsidRDefault="0059717B" w:rsidP="0059717B"/>
    <w:p w14:paraId="52C14F02" w14:textId="77777777" w:rsidR="00726768" w:rsidRPr="00726768" w:rsidRDefault="00726768" w:rsidP="00726768"/>
    <w:p w14:paraId="5922ED65" w14:textId="22899C79" w:rsidR="00050AEA" w:rsidRPr="003B5FB1" w:rsidRDefault="2E75E35E" w:rsidP="00AD00F6">
      <w:pPr>
        <w:pStyle w:val="Overskrift1"/>
        <w:rPr>
          <w:rFonts w:eastAsiaTheme="minorEastAsia"/>
        </w:rPr>
      </w:pPr>
      <w:bookmarkStart w:id="3" w:name="_Toc193712340"/>
      <w:r w:rsidRPr="003B5FB1">
        <w:lastRenderedPageBreak/>
        <w:t xml:space="preserve">1. </w:t>
      </w:r>
      <w:r w:rsidR="00790BB3" w:rsidRPr="003B5FB1">
        <w:t>Innledning</w:t>
      </w:r>
      <w:r w:rsidR="007E10B1" w:rsidRPr="003B5FB1">
        <w:t xml:space="preserve"> – Lørenskogbarnehagene</w:t>
      </w:r>
      <w:bookmarkEnd w:id="3"/>
    </w:p>
    <w:p w14:paraId="697AA4EB" w14:textId="4224A077" w:rsidR="000A6D8E" w:rsidRPr="0095321B" w:rsidRDefault="006E6F5C" w:rsidP="000A6D8E">
      <w:pPr>
        <w:rPr>
          <w:color w:val="auto"/>
          <w:sz w:val="22"/>
          <w:szCs w:val="22"/>
          <w:lang w:eastAsia="nb-NO"/>
        </w:rPr>
      </w:pPr>
      <w:r w:rsidRPr="00F118D1">
        <w:rPr>
          <w:sz w:val="22"/>
          <w:szCs w:val="22"/>
          <w:lang w:eastAsia="nb-NO"/>
        </w:rPr>
        <w:t>Nasjonale</w:t>
      </w:r>
      <w:r w:rsidR="00170B7D" w:rsidRPr="00F118D1">
        <w:rPr>
          <w:sz w:val="22"/>
          <w:szCs w:val="22"/>
          <w:lang w:eastAsia="nb-NO"/>
        </w:rPr>
        <w:t xml:space="preserve">- og kommunale planer </w:t>
      </w:r>
      <w:r w:rsidR="00B55399" w:rsidRPr="00F118D1">
        <w:rPr>
          <w:sz w:val="22"/>
          <w:szCs w:val="22"/>
          <w:lang w:eastAsia="nb-NO"/>
        </w:rPr>
        <w:t>påvirker barnehagens arbeid</w:t>
      </w:r>
      <w:r w:rsidR="00B55399" w:rsidRPr="0095321B">
        <w:rPr>
          <w:color w:val="auto"/>
          <w:sz w:val="22"/>
          <w:szCs w:val="22"/>
          <w:lang w:eastAsia="nb-NO"/>
        </w:rPr>
        <w:t xml:space="preserve">. </w:t>
      </w:r>
      <w:r w:rsidR="006839EA" w:rsidRPr="0095321B">
        <w:rPr>
          <w:color w:val="auto"/>
          <w:sz w:val="22"/>
          <w:szCs w:val="22"/>
          <w:lang w:eastAsia="nb-NO"/>
        </w:rPr>
        <w:t>Kommuneplanen er Lørenskog kommunes overordnede styringsdokument</w:t>
      </w:r>
      <w:r w:rsidR="005B5FB7" w:rsidRPr="0095321B">
        <w:rPr>
          <w:color w:val="auto"/>
          <w:sz w:val="22"/>
          <w:szCs w:val="22"/>
          <w:lang w:eastAsia="nb-NO"/>
        </w:rPr>
        <w:t xml:space="preserve">. </w:t>
      </w:r>
      <w:r w:rsidR="00B929C8" w:rsidRPr="0095321B">
        <w:rPr>
          <w:color w:val="auto"/>
          <w:sz w:val="22"/>
          <w:szCs w:val="22"/>
          <w:lang w:eastAsia="nb-NO"/>
        </w:rPr>
        <w:t xml:space="preserve">Kommuneplanen </w:t>
      </w:r>
      <w:r w:rsidR="006C5384" w:rsidRPr="0095321B">
        <w:rPr>
          <w:color w:val="auto"/>
          <w:sz w:val="22"/>
          <w:szCs w:val="22"/>
          <w:lang w:eastAsia="nb-NO"/>
        </w:rPr>
        <w:t>tar utgangspunkt i F</w:t>
      </w:r>
      <w:r w:rsidR="00AF1459" w:rsidRPr="0095321B">
        <w:rPr>
          <w:color w:val="auto"/>
          <w:sz w:val="22"/>
          <w:szCs w:val="22"/>
          <w:lang w:eastAsia="nb-NO"/>
        </w:rPr>
        <w:t xml:space="preserve">Ns bærekraftmål. </w:t>
      </w:r>
      <w:r w:rsidR="006839EA" w:rsidRPr="0095321B">
        <w:rPr>
          <w:color w:val="auto"/>
          <w:sz w:val="22"/>
          <w:szCs w:val="22"/>
          <w:lang w:eastAsia="nb-NO"/>
        </w:rPr>
        <w:t xml:space="preserve"> </w:t>
      </w:r>
      <w:r w:rsidR="000A6D8E" w:rsidRPr="0095321B">
        <w:rPr>
          <w:color w:val="auto"/>
          <w:sz w:val="22"/>
          <w:szCs w:val="22"/>
          <w:lang w:eastAsia="nb-NO"/>
        </w:rPr>
        <w:t xml:space="preserve">FNs bærekraftmål </w:t>
      </w:r>
      <w:r w:rsidR="00B35C97" w:rsidRPr="0095321B">
        <w:rPr>
          <w:color w:val="auto"/>
          <w:sz w:val="22"/>
          <w:szCs w:val="22"/>
          <w:lang w:eastAsia="nb-NO"/>
        </w:rPr>
        <w:t xml:space="preserve">skal </w:t>
      </w:r>
      <w:r w:rsidR="000A6D8E" w:rsidRPr="0095321B">
        <w:rPr>
          <w:color w:val="auto"/>
          <w:sz w:val="22"/>
          <w:szCs w:val="22"/>
          <w:lang w:eastAsia="nb-NO"/>
        </w:rPr>
        <w:t>sikre sosial rettferdighet og god helse og stanse tap av</w:t>
      </w:r>
      <w:r w:rsidR="00B35C97" w:rsidRPr="0095321B">
        <w:rPr>
          <w:color w:val="auto"/>
          <w:sz w:val="22"/>
          <w:szCs w:val="22"/>
          <w:lang w:eastAsia="nb-NO"/>
        </w:rPr>
        <w:t xml:space="preserve"> </w:t>
      </w:r>
      <w:r w:rsidR="000A6D8E" w:rsidRPr="0095321B">
        <w:rPr>
          <w:color w:val="auto"/>
          <w:sz w:val="22"/>
          <w:szCs w:val="22"/>
          <w:lang w:eastAsia="nb-NO"/>
        </w:rPr>
        <w:t>naturmangfold og klimaendringer. Målene skal vise vei mot en bærekraftig</w:t>
      </w:r>
    </w:p>
    <w:p w14:paraId="056B8EBB" w14:textId="2115B1A7" w:rsidR="003B6C7C" w:rsidRPr="0095321B" w:rsidRDefault="000A6D8E" w:rsidP="000A6D8E">
      <w:pPr>
        <w:rPr>
          <w:color w:val="auto"/>
          <w:sz w:val="22"/>
          <w:szCs w:val="22"/>
          <w:lang w:eastAsia="nb-NO"/>
        </w:rPr>
      </w:pPr>
      <w:r w:rsidRPr="0095321B">
        <w:rPr>
          <w:color w:val="auto"/>
          <w:sz w:val="22"/>
          <w:szCs w:val="22"/>
          <w:lang w:eastAsia="nb-NO"/>
        </w:rPr>
        <w:t>utvikling på kort og lang sikt.</w:t>
      </w:r>
    </w:p>
    <w:p w14:paraId="41BAE19B" w14:textId="77777777" w:rsidR="00565766" w:rsidRPr="0095321B" w:rsidRDefault="00565766" w:rsidP="00565766">
      <w:pPr>
        <w:rPr>
          <w:strike/>
          <w:color w:val="auto"/>
          <w:sz w:val="22"/>
          <w:szCs w:val="22"/>
          <w:lang w:eastAsia="nb-NO"/>
        </w:rPr>
      </w:pPr>
    </w:p>
    <w:p w14:paraId="1B36999E" w14:textId="77777777" w:rsidR="00DE630D" w:rsidRPr="0095321B" w:rsidRDefault="00263342" w:rsidP="00AD00F6">
      <w:pPr>
        <w:rPr>
          <w:color w:val="auto"/>
          <w:sz w:val="22"/>
          <w:szCs w:val="22"/>
          <w:lang w:eastAsia="nb-NO"/>
        </w:rPr>
      </w:pPr>
      <w:r w:rsidRPr="0095321B">
        <w:rPr>
          <w:i/>
          <w:iCs/>
          <w:color w:val="auto"/>
          <w:sz w:val="22"/>
          <w:szCs w:val="22"/>
          <w:lang w:eastAsia="nb-NO"/>
        </w:rPr>
        <w:t>S</w:t>
      </w:r>
      <w:r w:rsidR="005036B8" w:rsidRPr="0095321B">
        <w:rPr>
          <w:i/>
          <w:iCs/>
          <w:color w:val="auto"/>
          <w:sz w:val="22"/>
          <w:szCs w:val="22"/>
          <w:lang w:eastAsia="nb-NO"/>
        </w:rPr>
        <w:t xml:space="preserve">trategisk plan </w:t>
      </w:r>
      <w:r w:rsidR="0089663C" w:rsidRPr="0095321B">
        <w:rPr>
          <w:i/>
          <w:iCs/>
          <w:color w:val="auto"/>
          <w:sz w:val="22"/>
          <w:szCs w:val="22"/>
          <w:lang w:eastAsia="nb-NO"/>
        </w:rPr>
        <w:t>for kvalitet i barnehage og skole</w:t>
      </w:r>
      <w:r w:rsidR="0089663C" w:rsidRPr="0095321B">
        <w:rPr>
          <w:color w:val="auto"/>
          <w:sz w:val="22"/>
          <w:szCs w:val="22"/>
          <w:lang w:eastAsia="nb-NO"/>
        </w:rPr>
        <w:t xml:space="preserve"> </w:t>
      </w:r>
      <w:r w:rsidR="00ED5B8C" w:rsidRPr="0095321B">
        <w:rPr>
          <w:color w:val="auto"/>
          <w:sz w:val="22"/>
          <w:szCs w:val="22"/>
          <w:lang w:eastAsia="nb-NO"/>
        </w:rPr>
        <w:t xml:space="preserve">bygger på vedtatt kommuneplan, og den tilhører et strategisk nivå mellom kommuneplan og økonomiplan. Hensikten med planen er å bygge bro mellom kommuneplanens og oppvekstplanens overordnede mål og strategier til mer konkrete satsinger i barnehager og skoler. </w:t>
      </w:r>
    </w:p>
    <w:p w14:paraId="353598FB" w14:textId="77777777" w:rsidR="00DE630D" w:rsidRPr="0095321B" w:rsidRDefault="00DE630D" w:rsidP="00AD00F6">
      <w:pPr>
        <w:rPr>
          <w:color w:val="auto"/>
          <w:sz w:val="22"/>
          <w:szCs w:val="22"/>
          <w:lang w:eastAsia="nb-NO"/>
        </w:rPr>
      </w:pPr>
    </w:p>
    <w:p w14:paraId="43282866" w14:textId="2B67A092" w:rsidR="002E1838" w:rsidRPr="0095321B" w:rsidRDefault="005036B8" w:rsidP="00AD00F6">
      <w:pPr>
        <w:rPr>
          <w:color w:val="auto"/>
          <w:sz w:val="22"/>
          <w:szCs w:val="22"/>
          <w:lang w:eastAsia="nb-NO"/>
        </w:rPr>
      </w:pPr>
      <w:r w:rsidRPr="0095321B">
        <w:rPr>
          <w:color w:val="auto"/>
          <w:sz w:val="22"/>
          <w:szCs w:val="22"/>
          <w:lang w:eastAsia="nb-NO"/>
        </w:rPr>
        <w:t>Strategien omhandler fire hovedområder</w:t>
      </w:r>
      <w:r w:rsidR="007105B3" w:rsidRPr="0095321B">
        <w:rPr>
          <w:color w:val="auto"/>
          <w:sz w:val="22"/>
          <w:szCs w:val="22"/>
          <w:lang w:eastAsia="nb-NO"/>
        </w:rPr>
        <w:t xml:space="preserve">. </w:t>
      </w:r>
      <w:r w:rsidR="0071722B" w:rsidRPr="0095321B">
        <w:rPr>
          <w:color w:val="auto"/>
          <w:sz w:val="22"/>
          <w:szCs w:val="22"/>
          <w:lang w:eastAsia="nb-NO"/>
        </w:rPr>
        <w:t>De fire hovedområdene</w:t>
      </w:r>
      <w:r w:rsidR="009B39CD" w:rsidRPr="0095321B">
        <w:rPr>
          <w:color w:val="auto"/>
          <w:sz w:val="22"/>
          <w:szCs w:val="22"/>
          <w:lang w:eastAsia="nb-NO"/>
        </w:rPr>
        <w:t xml:space="preserve"> er </w:t>
      </w:r>
      <w:r w:rsidRPr="0095321B">
        <w:rPr>
          <w:color w:val="auto"/>
          <w:sz w:val="22"/>
          <w:szCs w:val="22"/>
          <w:lang w:eastAsia="nb-NO"/>
        </w:rPr>
        <w:t xml:space="preserve">danning og læring, </w:t>
      </w:r>
      <w:r w:rsidR="00C2232D" w:rsidRPr="0095321B">
        <w:rPr>
          <w:color w:val="auto"/>
          <w:sz w:val="22"/>
          <w:szCs w:val="22"/>
          <w:lang w:eastAsia="nb-NO"/>
        </w:rPr>
        <w:t xml:space="preserve">mangfold og inkludering, </w:t>
      </w:r>
      <w:r w:rsidRPr="0095321B">
        <w:rPr>
          <w:color w:val="auto"/>
          <w:sz w:val="22"/>
          <w:szCs w:val="22"/>
          <w:lang w:eastAsia="nb-NO"/>
        </w:rPr>
        <w:t>ledelse</w:t>
      </w:r>
      <w:r w:rsidR="00C2232D" w:rsidRPr="0095321B">
        <w:rPr>
          <w:color w:val="auto"/>
          <w:sz w:val="22"/>
          <w:szCs w:val="22"/>
          <w:lang w:eastAsia="nb-NO"/>
        </w:rPr>
        <w:t xml:space="preserve"> og profesjonsutvikling og </w:t>
      </w:r>
      <w:r w:rsidR="007F65F8" w:rsidRPr="0095321B">
        <w:rPr>
          <w:color w:val="auto"/>
          <w:sz w:val="22"/>
          <w:szCs w:val="22"/>
          <w:lang w:eastAsia="nb-NO"/>
        </w:rPr>
        <w:t xml:space="preserve">helhet og samhandling. </w:t>
      </w:r>
      <w:r w:rsidR="00E34CCA" w:rsidRPr="0095321B">
        <w:rPr>
          <w:color w:val="auto"/>
          <w:sz w:val="22"/>
          <w:szCs w:val="22"/>
          <w:lang w:eastAsia="nb-NO"/>
        </w:rPr>
        <w:t xml:space="preserve"> </w:t>
      </w:r>
    </w:p>
    <w:p w14:paraId="5AEE0EA0" w14:textId="4A6423B0" w:rsidR="00FD31C6" w:rsidRPr="00521B31" w:rsidRDefault="003D2E49" w:rsidP="00AD00F6">
      <w:pPr>
        <w:rPr>
          <w:color w:val="FF0000"/>
          <w:sz w:val="22"/>
          <w:szCs w:val="22"/>
        </w:rPr>
      </w:pPr>
      <w:r w:rsidRPr="00521B31">
        <w:rPr>
          <w:color w:val="FF0000"/>
          <w:sz w:val="22"/>
          <w:szCs w:val="22"/>
        </w:rPr>
        <w:t xml:space="preserve"> </w:t>
      </w:r>
    </w:p>
    <w:p w14:paraId="13F1A8C8" w14:textId="77777777" w:rsidR="00726768" w:rsidRDefault="00726768" w:rsidP="00AD00F6"/>
    <w:p w14:paraId="503B5C48" w14:textId="77777777" w:rsidR="006F567F" w:rsidRDefault="006F567F" w:rsidP="00AD00F6"/>
    <w:p w14:paraId="0F67ED19" w14:textId="33ADDE19" w:rsidR="00947D39" w:rsidRDefault="009372BF" w:rsidP="00AD00F6">
      <w:r>
        <w:rPr>
          <w:noProof/>
        </w:rPr>
        <w:drawing>
          <wp:inline distT="0" distB="0" distL="0" distR="0" wp14:anchorId="7476C3B1" wp14:editId="7F11328C">
            <wp:extent cx="5281493" cy="3017259"/>
            <wp:effectExtent l="0" t="0" r="0" b="0"/>
            <wp:docPr id="146169458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0420" cy="3039498"/>
                    </a:xfrm>
                    <a:prstGeom prst="rect">
                      <a:avLst/>
                    </a:prstGeom>
                    <a:noFill/>
                  </pic:spPr>
                </pic:pic>
              </a:graphicData>
            </a:graphic>
          </wp:inline>
        </w:drawing>
      </w:r>
    </w:p>
    <w:p w14:paraId="085BF6AC" w14:textId="4B12ECA4" w:rsidR="00726768" w:rsidRDefault="00726768" w:rsidP="00AD00F6"/>
    <w:p w14:paraId="300D2659" w14:textId="3D4F29E6" w:rsidR="00726768" w:rsidRDefault="00726768" w:rsidP="00AD00F6"/>
    <w:p w14:paraId="21073D5E" w14:textId="0207769A" w:rsidR="00726768" w:rsidRDefault="00726768" w:rsidP="00AD00F6"/>
    <w:p w14:paraId="408A0A41" w14:textId="77777777" w:rsidR="00ED2ED9" w:rsidRDefault="00ED2ED9" w:rsidP="00AD00F6"/>
    <w:p w14:paraId="5744B70A" w14:textId="77777777" w:rsidR="00ED2ED9" w:rsidRDefault="00ED2ED9" w:rsidP="00AD00F6"/>
    <w:p w14:paraId="30075EA8" w14:textId="77777777" w:rsidR="00D3667A" w:rsidRDefault="00D3667A" w:rsidP="00AD00F6"/>
    <w:p w14:paraId="3F5F3569" w14:textId="77777777" w:rsidR="000A1643" w:rsidRDefault="000A1643" w:rsidP="00AD00F6"/>
    <w:p w14:paraId="486680CC" w14:textId="77777777" w:rsidR="000A1643" w:rsidRDefault="000A1643" w:rsidP="00AD00F6"/>
    <w:p w14:paraId="657E73C4" w14:textId="77777777" w:rsidR="00D3667A" w:rsidRDefault="00D3667A" w:rsidP="00AD00F6"/>
    <w:p w14:paraId="587A848F" w14:textId="77777777" w:rsidR="00ED2ED9" w:rsidRDefault="00ED2ED9" w:rsidP="00AD00F6"/>
    <w:p w14:paraId="7901ACB0" w14:textId="77777777" w:rsidR="00ED2ED9" w:rsidRDefault="00ED2ED9" w:rsidP="00AD00F6"/>
    <w:p w14:paraId="735D9875" w14:textId="77777777" w:rsidR="00F118D1" w:rsidRPr="00DE2EF0" w:rsidRDefault="00F118D1" w:rsidP="00AD00F6"/>
    <w:p w14:paraId="72E94607" w14:textId="62C369E7" w:rsidR="00C25DF0" w:rsidRPr="00AB5557" w:rsidRDefault="007F190A" w:rsidP="00A632D0">
      <w:pPr>
        <w:pStyle w:val="Overskrift3"/>
      </w:pPr>
      <w:bookmarkStart w:id="4" w:name="_Toc193712341"/>
      <w:r w:rsidRPr="00AB5557">
        <w:lastRenderedPageBreak/>
        <w:t>Vår</w:t>
      </w:r>
      <w:r w:rsidR="00D950EC" w:rsidRPr="00AB5557">
        <w:t>t</w:t>
      </w:r>
      <w:r w:rsidRPr="00AB5557">
        <w:t xml:space="preserve"> v</w:t>
      </w:r>
      <w:r w:rsidR="00C25DF0" w:rsidRPr="00AB5557">
        <w:t>erdigrunnlag</w:t>
      </w:r>
      <w:bookmarkEnd w:id="4"/>
    </w:p>
    <w:p w14:paraId="02924898" w14:textId="57CBF5FA" w:rsidR="00794FF9" w:rsidRPr="003B5FB1" w:rsidRDefault="00794FF9" w:rsidP="00AD00F6"/>
    <w:p w14:paraId="5D2DFEDC" w14:textId="2716914B" w:rsidR="044F4565" w:rsidRPr="00F118D1" w:rsidRDefault="044F4565" w:rsidP="7EED61BC">
      <w:pPr>
        <w:pStyle w:val="Ingenmellomrom"/>
        <w:rPr>
          <w:rFonts w:cs="Arial"/>
        </w:rPr>
      </w:pPr>
      <w:r w:rsidRPr="00F118D1">
        <w:rPr>
          <w:rFonts w:cs="Arial"/>
        </w:rPr>
        <w:t>Barnehagens verdigrunnlag skal formidles, praktiseres og oppleves i alle deler av barnehagens pedagogiske arbeid. Personalet har som rollemodeller et særlig ansvar for at barnehagens verdigrunnlag etterleves i praksis. Refleksjoner over egne verdier og handlinger inngår i personalets pedagogiske drøftinger.</w:t>
      </w:r>
      <w:r w:rsidRPr="00F118D1">
        <w:rPr>
          <w:rFonts w:eastAsia="Arial" w:cs="Arial"/>
        </w:rPr>
        <w:t xml:space="preserve"> </w:t>
      </w:r>
    </w:p>
    <w:p w14:paraId="0400AEBE" w14:textId="066F29A8" w:rsidR="7EED61BC" w:rsidRPr="00F118D1" w:rsidRDefault="7EED61BC" w:rsidP="7EED61BC">
      <w:pPr>
        <w:pStyle w:val="Ingenmellomrom"/>
        <w:rPr>
          <w:rFonts w:eastAsia="Arial" w:cs="Arial"/>
        </w:rPr>
      </w:pPr>
    </w:p>
    <w:p w14:paraId="5A8E7F50" w14:textId="34705AE7" w:rsidR="044F4565" w:rsidRPr="00F118D1" w:rsidRDefault="044F4565" w:rsidP="7EED61BC">
      <w:pPr>
        <w:pStyle w:val="Ingenmellomrom"/>
        <w:rPr>
          <w:rFonts w:eastAsia="Arial" w:cs="Arial"/>
        </w:rPr>
      </w:pPr>
      <w:r w:rsidRPr="00F118D1">
        <w:rPr>
          <w:rFonts w:eastAsia="Arial" w:cs="Arial"/>
        </w:rPr>
        <w:t xml:space="preserve">Barnehagens verdigrunnlag bygger </w:t>
      </w:r>
      <w:r w:rsidR="760C5E5A" w:rsidRPr="00F118D1">
        <w:rPr>
          <w:rFonts w:eastAsia="Arial" w:cs="Arial"/>
        </w:rPr>
        <w:t xml:space="preserve">blant annet </w:t>
      </w:r>
      <w:r w:rsidRPr="00F118D1">
        <w:rPr>
          <w:rFonts w:eastAsia="Arial" w:cs="Arial"/>
        </w:rPr>
        <w:t>på:</w:t>
      </w:r>
    </w:p>
    <w:p w14:paraId="74F842EE" w14:textId="0B336007" w:rsidR="7EED61BC" w:rsidRPr="00F118D1" w:rsidRDefault="7EED61BC" w:rsidP="7EED61BC">
      <w:pPr>
        <w:pStyle w:val="Ingenmellomrom"/>
        <w:rPr>
          <w:rFonts w:eastAsia="Arial" w:cs="Arial"/>
        </w:rPr>
      </w:pPr>
    </w:p>
    <w:p w14:paraId="28653FD3" w14:textId="682C1DB0" w:rsidR="00780E64" w:rsidRPr="00F118D1" w:rsidRDefault="00780E64" w:rsidP="00373189">
      <w:pPr>
        <w:pStyle w:val="Ingenmellomrom"/>
        <w:numPr>
          <w:ilvl w:val="0"/>
          <w:numId w:val="9"/>
        </w:numPr>
        <w:rPr>
          <w:rFonts w:eastAsia="Arial" w:cs="Arial"/>
        </w:rPr>
      </w:pPr>
      <w:r w:rsidRPr="00F118D1">
        <w:rPr>
          <w:rFonts w:eastAsia="Arial" w:cs="Arial"/>
        </w:rPr>
        <w:t xml:space="preserve">«Barnehagen skal møte barna med tillit og respekt, og anerkjenne barndommens </w:t>
      </w:r>
      <w:r w:rsidR="1A179921" w:rsidRPr="00F118D1">
        <w:rPr>
          <w:rFonts w:eastAsia="Arial" w:cs="Arial"/>
        </w:rPr>
        <w:t>egenverdi» (</w:t>
      </w:r>
      <w:r w:rsidR="003C2944" w:rsidRPr="00F118D1">
        <w:rPr>
          <w:rFonts w:eastAsia="Arial" w:cs="Arial"/>
        </w:rPr>
        <w:t>Lov om barnehage</w:t>
      </w:r>
      <w:r w:rsidR="07FE96BF" w:rsidRPr="00F118D1">
        <w:rPr>
          <w:rFonts w:eastAsia="Arial" w:cs="Arial"/>
        </w:rPr>
        <w:t>r</w:t>
      </w:r>
      <w:r w:rsidR="003C2944" w:rsidRPr="00F118D1">
        <w:rPr>
          <w:rFonts w:eastAsia="Arial" w:cs="Arial"/>
        </w:rPr>
        <w:t xml:space="preserve">). </w:t>
      </w:r>
      <w:r w:rsidRPr="00F118D1">
        <w:rPr>
          <w:rFonts w:eastAsia="Arial" w:cs="Arial"/>
        </w:rPr>
        <w:t xml:space="preserve"> </w:t>
      </w:r>
      <w:r w:rsidRPr="00F118D1">
        <w:rPr>
          <w:rFonts w:cs="Arial"/>
        </w:rPr>
        <w:br/>
      </w:r>
    </w:p>
    <w:p w14:paraId="0BFDA922" w14:textId="1D5E7DB2" w:rsidR="00780E64" w:rsidRPr="00F118D1" w:rsidRDefault="10B6E7D7" w:rsidP="00373189">
      <w:pPr>
        <w:pStyle w:val="Ingenmellomrom"/>
        <w:numPr>
          <w:ilvl w:val="0"/>
          <w:numId w:val="9"/>
        </w:numPr>
        <w:rPr>
          <w:rFonts w:eastAsiaTheme="minorEastAsia" w:cs="Arial"/>
        </w:rPr>
      </w:pPr>
      <w:r w:rsidRPr="00F118D1">
        <w:rPr>
          <w:rFonts w:cs="Arial"/>
        </w:rPr>
        <w:t>“</w:t>
      </w:r>
      <w:r w:rsidR="00780E64" w:rsidRPr="00F118D1">
        <w:rPr>
          <w:rFonts w:cs="Arial"/>
        </w:rPr>
        <w:t xml:space="preserve">Barnehagen skal fremme demokrati, mangfold og gjensidig respekt, likestilling, bærekraftig utvikling, livsmestring og helse.» </w:t>
      </w:r>
      <w:r w:rsidR="4AC629BF" w:rsidRPr="00F118D1">
        <w:rPr>
          <w:rFonts w:cs="Arial"/>
        </w:rPr>
        <w:t>(</w:t>
      </w:r>
      <w:r w:rsidR="00780E64" w:rsidRPr="00F118D1">
        <w:rPr>
          <w:rFonts w:cs="Arial"/>
        </w:rPr>
        <w:t>Rammeplan for barnehagen</w:t>
      </w:r>
      <w:r w:rsidR="0E7C6349" w:rsidRPr="00F118D1">
        <w:rPr>
          <w:rFonts w:cs="Arial"/>
        </w:rPr>
        <w:t>)</w:t>
      </w:r>
      <w:r w:rsidR="00780E64" w:rsidRPr="00F118D1">
        <w:rPr>
          <w:rFonts w:cs="Arial"/>
        </w:rPr>
        <w:t xml:space="preserve">  </w:t>
      </w:r>
    </w:p>
    <w:p w14:paraId="5AC5716C" w14:textId="3B14C96B" w:rsidR="00780E64" w:rsidRPr="00F118D1" w:rsidRDefault="00780E64" w:rsidP="00642FB5">
      <w:pPr>
        <w:pStyle w:val="Ingenmellomrom"/>
        <w:rPr>
          <w:rFonts w:cs="Arial"/>
        </w:rPr>
      </w:pPr>
    </w:p>
    <w:p w14:paraId="746131DC" w14:textId="451FE281" w:rsidR="601E96A4" w:rsidRPr="00F118D1" w:rsidRDefault="601E96A4" w:rsidP="00AD00F6">
      <w:pPr>
        <w:pStyle w:val="Listeavsnitt"/>
        <w:numPr>
          <w:ilvl w:val="0"/>
          <w:numId w:val="9"/>
        </w:numPr>
        <w:rPr>
          <w:sz w:val="22"/>
          <w:szCs w:val="22"/>
        </w:rPr>
      </w:pPr>
      <w:r w:rsidRPr="00F118D1">
        <w:rPr>
          <w:sz w:val="22"/>
          <w:szCs w:val="22"/>
        </w:rPr>
        <w:t>«Å møte individets behov for omsorg, trygghet, tilhørighet og anerkjennelse og sikre at barna får ta del i og medvirke i fellesskapet»</w:t>
      </w:r>
      <w:r w:rsidR="083EEDA1" w:rsidRPr="00F118D1">
        <w:rPr>
          <w:sz w:val="22"/>
          <w:szCs w:val="22"/>
        </w:rPr>
        <w:t xml:space="preserve"> (</w:t>
      </w:r>
      <w:r w:rsidRPr="00F118D1">
        <w:rPr>
          <w:sz w:val="22"/>
          <w:szCs w:val="22"/>
        </w:rPr>
        <w:t>Rammeplan for barnehagen</w:t>
      </w:r>
      <w:r w:rsidR="0C6CC693" w:rsidRPr="00F118D1">
        <w:rPr>
          <w:sz w:val="22"/>
          <w:szCs w:val="22"/>
        </w:rPr>
        <w:t xml:space="preserve">) </w:t>
      </w:r>
    </w:p>
    <w:p w14:paraId="3D181EA9" w14:textId="7F83C898" w:rsidR="00C45B02" w:rsidRPr="00F118D1" w:rsidRDefault="00C45B02" w:rsidP="00AD00F6">
      <w:pPr>
        <w:pStyle w:val="NormalWeb"/>
        <w:rPr>
          <w:rFonts w:ascii="Arial" w:hAnsi="Arial" w:cs="Arial"/>
          <w:sz w:val="22"/>
          <w:szCs w:val="22"/>
        </w:rPr>
      </w:pPr>
    </w:p>
    <w:p w14:paraId="7B97FF31" w14:textId="2A66A608" w:rsidR="00647BC4" w:rsidRDefault="00111906" w:rsidP="00AD00F6">
      <w:pPr>
        <w:pStyle w:val="NormalWeb"/>
        <w:rPr>
          <w:rFonts w:ascii="Arial" w:hAnsi="Arial" w:cs="Arial"/>
          <w:sz w:val="22"/>
          <w:szCs w:val="22"/>
        </w:rPr>
      </w:pPr>
      <w:r w:rsidRPr="00F118D1">
        <w:rPr>
          <w:rFonts w:ascii="Arial" w:hAnsi="Arial" w:cs="Arial"/>
          <w:sz w:val="22"/>
          <w:szCs w:val="22"/>
        </w:rPr>
        <w:t>Lørenskog k</w:t>
      </w:r>
      <w:r w:rsidR="00647BC4" w:rsidRPr="00F118D1">
        <w:rPr>
          <w:rFonts w:ascii="Arial" w:hAnsi="Arial" w:cs="Arial"/>
          <w:sz w:val="22"/>
          <w:szCs w:val="22"/>
        </w:rPr>
        <w:t>ommunen har tre verdier som gjelder for alle ansatte i kommunen. Verdiene skal kjennetegne kommunen i vårt møte med innbyggere og brukere av kommunale tjenester.</w:t>
      </w:r>
      <w:r w:rsidR="001537EA" w:rsidRPr="00F118D1">
        <w:rPr>
          <w:rFonts w:ascii="Arial" w:hAnsi="Arial" w:cs="Arial"/>
          <w:sz w:val="22"/>
          <w:szCs w:val="22"/>
        </w:rPr>
        <w:t xml:space="preserve"> </w:t>
      </w:r>
    </w:p>
    <w:p w14:paraId="785611CE" w14:textId="5F243413" w:rsidR="008C1646" w:rsidRDefault="001537EA" w:rsidP="00AD00F6">
      <w:pPr>
        <w:pStyle w:val="NormalWeb"/>
        <w:rPr>
          <w:rFonts w:ascii="Arial" w:hAnsi="Arial" w:cs="Arial"/>
          <w:sz w:val="22"/>
          <w:szCs w:val="22"/>
        </w:rPr>
      </w:pPr>
      <w:r w:rsidRPr="00F118D1">
        <w:rPr>
          <w:rFonts w:ascii="Arial" w:hAnsi="Arial" w:cs="Arial"/>
          <w:sz w:val="22"/>
          <w:szCs w:val="22"/>
        </w:rPr>
        <w:t>V</w:t>
      </w:r>
      <w:r w:rsidR="00874578">
        <w:rPr>
          <w:rFonts w:ascii="Arial" w:hAnsi="Arial" w:cs="Arial"/>
          <w:sz w:val="22"/>
          <w:szCs w:val="22"/>
        </w:rPr>
        <w:t xml:space="preserve">åre verdier og hva de betyr for oss: </w:t>
      </w:r>
    </w:p>
    <w:p w14:paraId="3C3C735F" w14:textId="0C92BB2D" w:rsidR="001C22D7" w:rsidRDefault="00874578" w:rsidP="00D60A5C">
      <w:pPr>
        <w:pStyle w:val="NormalWeb"/>
        <w:rPr>
          <w:rFonts w:ascii="Arial" w:hAnsi="Arial" w:cs="Arial"/>
          <w:sz w:val="22"/>
          <w:szCs w:val="22"/>
        </w:rPr>
      </w:pPr>
      <w:r>
        <w:rPr>
          <w:rStyle w:val="Sterk"/>
        </w:rPr>
        <w:t>Å</w:t>
      </w:r>
      <w:r w:rsidR="00647BC4" w:rsidRPr="006B3455">
        <w:rPr>
          <w:rStyle w:val="Sterk"/>
        </w:rPr>
        <w:t>pen:</w:t>
      </w:r>
      <w:r w:rsidR="00647BC4" w:rsidRPr="003B5FB1">
        <w:br/>
      </w:r>
      <w:r w:rsidR="00647BC4" w:rsidRPr="00CE237C">
        <w:rPr>
          <w:rFonts w:ascii="Arial" w:hAnsi="Arial" w:cs="Arial"/>
          <w:sz w:val="22"/>
          <w:szCs w:val="22"/>
        </w:rPr>
        <w:t>Vi møter innbyggerne og hverandre med åpenhet, tillit og toleranse.</w:t>
      </w:r>
      <w:r w:rsidR="00647BC4" w:rsidRPr="00CE237C">
        <w:rPr>
          <w:rFonts w:ascii="Arial" w:hAnsi="Arial" w:cs="Arial"/>
          <w:sz w:val="22"/>
          <w:szCs w:val="22"/>
        </w:rPr>
        <w:br/>
        <w:t>Vi er romslige og gir plass for forskjellighet.</w:t>
      </w:r>
      <w:r w:rsidR="00647BC4" w:rsidRPr="003B5FB1">
        <w:br/>
      </w:r>
      <w:r w:rsidR="00647BC4" w:rsidRPr="003B5FB1">
        <w:br/>
      </w:r>
      <w:r w:rsidR="00647BC4" w:rsidRPr="006B3455">
        <w:rPr>
          <w:rStyle w:val="Sterk"/>
        </w:rPr>
        <w:t>Troverdig:</w:t>
      </w:r>
      <w:r w:rsidR="00647BC4" w:rsidRPr="003B5FB1">
        <w:br/>
      </w:r>
      <w:r w:rsidR="00647BC4" w:rsidRPr="00A74C40">
        <w:rPr>
          <w:rFonts w:ascii="Arial" w:hAnsi="Arial" w:cs="Arial"/>
          <w:sz w:val="22"/>
          <w:szCs w:val="22"/>
        </w:rPr>
        <w:t>Vi holder det vi lover</w:t>
      </w:r>
      <w:r w:rsidR="00647BC4" w:rsidRPr="00A74C40">
        <w:rPr>
          <w:rFonts w:ascii="Arial" w:hAnsi="Arial" w:cs="Arial"/>
          <w:sz w:val="22"/>
          <w:szCs w:val="22"/>
        </w:rPr>
        <w:br/>
        <w:t>Vi behandler alle profesjonelt.</w:t>
      </w:r>
      <w:r w:rsidR="00647BC4" w:rsidRPr="00A74C40">
        <w:rPr>
          <w:rFonts w:ascii="Arial" w:hAnsi="Arial" w:cs="Arial"/>
          <w:sz w:val="22"/>
          <w:szCs w:val="22"/>
        </w:rPr>
        <w:br/>
        <w:t>Vi gir presis og objektiv informasjon.</w:t>
      </w:r>
      <w:r w:rsidR="00647BC4" w:rsidRPr="003B5FB1">
        <w:br/>
      </w:r>
      <w:r w:rsidR="00647BC4" w:rsidRPr="003B5FB1">
        <w:br/>
      </w:r>
      <w:r w:rsidR="00647BC4" w:rsidRPr="003B5FB1">
        <w:rPr>
          <w:rStyle w:val="Sterk"/>
        </w:rPr>
        <w:t>Engasjert:</w:t>
      </w:r>
      <w:r w:rsidR="00647BC4" w:rsidRPr="003B5FB1">
        <w:br/>
      </w:r>
      <w:r w:rsidR="00647BC4" w:rsidRPr="00A74C40">
        <w:rPr>
          <w:rFonts w:ascii="Arial" w:hAnsi="Arial" w:cs="Arial"/>
          <w:sz w:val="22"/>
          <w:szCs w:val="22"/>
        </w:rPr>
        <w:t>Vi engasjerer oss faglig og personlig og streber etter å utgjøre en forskjell.</w:t>
      </w:r>
      <w:r w:rsidR="00647BC4" w:rsidRPr="00A74C40">
        <w:rPr>
          <w:rFonts w:ascii="Arial" w:hAnsi="Arial" w:cs="Arial"/>
          <w:sz w:val="22"/>
          <w:szCs w:val="22"/>
        </w:rPr>
        <w:br/>
        <w:t>Vi er fleksible og forandringsvillige, og setter pris på nye ideer og initiativ.</w:t>
      </w:r>
      <w:r w:rsidR="00F069D8">
        <w:rPr>
          <w:rFonts w:ascii="Arial" w:hAnsi="Arial" w:cs="Arial"/>
          <w:noProof/>
          <w:sz w:val="22"/>
          <w:szCs w:val="22"/>
        </w:rPr>
        <w:drawing>
          <wp:inline distT="0" distB="0" distL="0" distR="0" wp14:anchorId="012B9074" wp14:editId="322DD970">
            <wp:extent cx="2989089" cy="2259331"/>
            <wp:effectExtent l="0" t="0" r="1905" b="7620"/>
            <wp:docPr id="1028308301"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7817" cy="2288604"/>
                    </a:xfrm>
                    <a:prstGeom prst="rect">
                      <a:avLst/>
                    </a:prstGeom>
                    <a:noFill/>
                  </pic:spPr>
                </pic:pic>
              </a:graphicData>
            </a:graphic>
          </wp:inline>
        </w:drawing>
      </w:r>
    </w:p>
    <w:p w14:paraId="0A5FF667" w14:textId="6CD09135" w:rsidR="00F0588E" w:rsidRPr="003B5FB1" w:rsidRDefault="31BE0A59" w:rsidP="00942231">
      <w:pPr>
        <w:pStyle w:val="Overskrift3"/>
        <w:numPr>
          <w:ilvl w:val="0"/>
          <w:numId w:val="0"/>
        </w:numPr>
      </w:pPr>
      <w:bookmarkStart w:id="5" w:name="_Toc193712342"/>
      <w:r w:rsidRPr="003B5FB1">
        <w:lastRenderedPageBreak/>
        <w:t xml:space="preserve">1.2 </w:t>
      </w:r>
      <w:r w:rsidR="6F50EA58" w:rsidRPr="003B5FB1">
        <w:t xml:space="preserve">Presentasjon av </w:t>
      </w:r>
      <w:r w:rsidR="00111439" w:rsidRPr="00EA04B2">
        <w:t xml:space="preserve">navn </w:t>
      </w:r>
      <w:r w:rsidR="6F50EA58" w:rsidRPr="003B5FB1">
        <w:t>barnehage</w:t>
      </w:r>
      <w:bookmarkEnd w:id="5"/>
    </w:p>
    <w:p w14:paraId="114BE44E" w14:textId="27824C0B" w:rsidR="00D928ED" w:rsidRDefault="00D928ED" w:rsidP="00AD00F6"/>
    <w:tbl>
      <w:tblPr>
        <w:tblStyle w:val="Tabellrutenett"/>
        <w:tblW w:w="0" w:type="auto"/>
        <w:tblLook w:val="04A0" w:firstRow="1" w:lastRow="0" w:firstColumn="1" w:lastColumn="0" w:noHBand="0" w:noVBand="1"/>
      </w:tblPr>
      <w:tblGrid>
        <w:gridCol w:w="9060"/>
      </w:tblGrid>
      <w:tr w:rsidR="006040AA" w:rsidRPr="003F7D18" w14:paraId="67CB19B8" w14:textId="77777777" w:rsidTr="006040AA">
        <w:tc>
          <w:tcPr>
            <w:tcW w:w="9060" w:type="dxa"/>
          </w:tcPr>
          <w:p w14:paraId="1DBCC8D9" w14:textId="77777777" w:rsidR="003F7D18" w:rsidRPr="003F7D18" w:rsidRDefault="003F7D18" w:rsidP="003F7D18">
            <w:pPr>
              <w:pStyle w:val="pf0"/>
              <w:rPr>
                <w:rFonts w:ascii="Arial" w:hAnsi="Arial" w:cs="Arial"/>
                <w:sz w:val="22"/>
                <w:szCs w:val="22"/>
              </w:rPr>
            </w:pPr>
            <w:r w:rsidRPr="003F7D18">
              <w:rPr>
                <w:rStyle w:val="cf01"/>
                <w:rFonts w:ascii="Arial" w:hAnsi="Arial" w:cs="Arial"/>
                <w:sz w:val="22"/>
                <w:szCs w:val="22"/>
              </w:rPr>
              <w:t>Det er 134 barn og 31 ansatte i Fjellhamarveien fra høsten 2024</w:t>
            </w:r>
          </w:p>
          <w:p w14:paraId="6E72010D" w14:textId="77777777" w:rsidR="003F7D18" w:rsidRPr="003F7D18" w:rsidRDefault="003F7D18" w:rsidP="003F7D18">
            <w:pPr>
              <w:pStyle w:val="pf0"/>
              <w:rPr>
                <w:rFonts w:ascii="Arial" w:hAnsi="Arial" w:cs="Arial"/>
                <w:sz w:val="22"/>
                <w:szCs w:val="22"/>
              </w:rPr>
            </w:pPr>
            <w:r w:rsidRPr="003F7D18">
              <w:rPr>
                <w:rStyle w:val="cf01"/>
                <w:rFonts w:ascii="Arial" w:hAnsi="Arial" w:cs="Arial"/>
                <w:sz w:val="22"/>
                <w:szCs w:val="22"/>
              </w:rPr>
              <w:t>Vi har 3 småbarnsavdelinger med 12 barn på hver avdeling. Barna er i alderen 1-3 år.</w:t>
            </w:r>
          </w:p>
          <w:p w14:paraId="269F2FDC" w14:textId="77777777" w:rsidR="003F7D18" w:rsidRPr="003F7D18" w:rsidRDefault="003F7D18" w:rsidP="003F7D18">
            <w:pPr>
              <w:pStyle w:val="pf0"/>
              <w:rPr>
                <w:rFonts w:ascii="Arial" w:hAnsi="Arial" w:cs="Arial"/>
                <w:sz w:val="22"/>
                <w:szCs w:val="22"/>
              </w:rPr>
            </w:pPr>
            <w:r w:rsidRPr="003F7D18">
              <w:rPr>
                <w:rStyle w:val="cf01"/>
                <w:rFonts w:ascii="Arial" w:hAnsi="Arial" w:cs="Arial"/>
                <w:sz w:val="22"/>
                <w:szCs w:val="22"/>
              </w:rPr>
              <w:t>Det er 4 storebarnsavdelinger med 24 barn på hver avdeling. Barna der er fra 3 – 6 år.</w:t>
            </w:r>
          </w:p>
          <w:p w14:paraId="43FBC032" w14:textId="1A83A215" w:rsidR="003F7D18" w:rsidRPr="003F7D18" w:rsidRDefault="003F7D18" w:rsidP="003F7D18">
            <w:pPr>
              <w:pStyle w:val="pf0"/>
              <w:rPr>
                <w:rFonts w:ascii="Arial" w:hAnsi="Arial" w:cs="Arial"/>
                <w:sz w:val="22"/>
                <w:szCs w:val="22"/>
              </w:rPr>
            </w:pPr>
            <w:r w:rsidRPr="003F7D18">
              <w:rPr>
                <w:rStyle w:val="cf01"/>
                <w:rFonts w:ascii="Arial" w:hAnsi="Arial" w:cs="Arial"/>
                <w:sz w:val="22"/>
                <w:szCs w:val="22"/>
              </w:rPr>
              <w:t>En av småbarnsavdelingene har en pe</w:t>
            </w:r>
            <w:r w:rsidR="00621856">
              <w:rPr>
                <w:rStyle w:val="cf01"/>
                <w:rFonts w:ascii="Arial" w:hAnsi="Arial" w:cs="Arial"/>
                <w:sz w:val="22"/>
                <w:szCs w:val="22"/>
              </w:rPr>
              <w:t>dagogisk leder</w:t>
            </w:r>
            <w:r w:rsidRPr="003F7D18">
              <w:rPr>
                <w:rStyle w:val="cf01"/>
                <w:rFonts w:ascii="Arial" w:hAnsi="Arial" w:cs="Arial"/>
                <w:sz w:val="22"/>
                <w:szCs w:val="22"/>
              </w:rPr>
              <w:t xml:space="preserve"> og en barnehagelærer, samt to fagarbeidere. De andre avdelingene har to </w:t>
            </w:r>
            <w:r w:rsidR="00621856" w:rsidRPr="003F7D18">
              <w:rPr>
                <w:rStyle w:val="cf01"/>
                <w:rFonts w:ascii="Arial" w:hAnsi="Arial" w:cs="Arial"/>
                <w:sz w:val="22"/>
                <w:szCs w:val="22"/>
              </w:rPr>
              <w:t>ped</w:t>
            </w:r>
            <w:r w:rsidR="00621856">
              <w:rPr>
                <w:rStyle w:val="cf01"/>
                <w:rFonts w:ascii="Arial" w:hAnsi="Arial" w:cs="Arial"/>
                <w:sz w:val="22"/>
                <w:szCs w:val="22"/>
              </w:rPr>
              <w:t xml:space="preserve">agogiske ledere </w:t>
            </w:r>
            <w:r w:rsidRPr="003F7D18">
              <w:rPr>
                <w:rStyle w:val="cf01"/>
                <w:rFonts w:ascii="Arial" w:hAnsi="Arial" w:cs="Arial"/>
                <w:sz w:val="22"/>
                <w:szCs w:val="22"/>
              </w:rPr>
              <w:t>og to fagarbeidere på hver avdeling.</w:t>
            </w:r>
          </w:p>
          <w:p w14:paraId="2C091DA0" w14:textId="77777777" w:rsidR="003F7D18" w:rsidRPr="003F7D18" w:rsidRDefault="003F7D18" w:rsidP="003F7D18">
            <w:pPr>
              <w:pStyle w:val="pf0"/>
              <w:rPr>
                <w:rFonts w:ascii="Arial" w:hAnsi="Arial" w:cs="Arial"/>
                <w:sz w:val="22"/>
                <w:szCs w:val="22"/>
              </w:rPr>
            </w:pPr>
            <w:r w:rsidRPr="003F7D18">
              <w:rPr>
                <w:rStyle w:val="cf01"/>
                <w:rFonts w:ascii="Arial" w:hAnsi="Arial" w:cs="Arial"/>
                <w:sz w:val="22"/>
                <w:szCs w:val="22"/>
              </w:rPr>
              <w:t>Fjellhamarveien barnehage tar utgangspunkt i barnas ideer og undring. Vi utformer lekemiljøet på bakgrunn av hva barna er opptatt av, og utvikler dette videre sammen med barna.</w:t>
            </w:r>
          </w:p>
          <w:p w14:paraId="74C24655" w14:textId="58CB681F" w:rsidR="003F7D18" w:rsidRPr="003F7D18" w:rsidRDefault="003F7D18" w:rsidP="003F7D18">
            <w:pPr>
              <w:pStyle w:val="pf0"/>
              <w:rPr>
                <w:rFonts w:ascii="Arial" w:hAnsi="Arial" w:cs="Arial"/>
                <w:sz w:val="22"/>
                <w:szCs w:val="22"/>
              </w:rPr>
            </w:pPr>
            <w:r w:rsidRPr="003F7D18">
              <w:rPr>
                <w:rStyle w:val="cf01"/>
                <w:rFonts w:ascii="Arial" w:hAnsi="Arial" w:cs="Arial"/>
                <w:sz w:val="22"/>
                <w:szCs w:val="22"/>
              </w:rPr>
              <w:t>Fjellhamarveien er en</w:t>
            </w:r>
            <w:r w:rsidR="003C3635">
              <w:rPr>
                <w:rStyle w:val="cf01"/>
                <w:rFonts w:ascii="Arial" w:hAnsi="Arial" w:cs="Arial"/>
                <w:sz w:val="22"/>
                <w:szCs w:val="22"/>
              </w:rPr>
              <w:t xml:space="preserve"> </w:t>
            </w:r>
            <w:r w:rsidRPr="003F7D18">
              <w:rPr>
                <w:rStyle w:val="cf01"/>
                <w:rFonts w:ascii="Arial" w:hAnsi="Arial" w:cs="Arial"/>
                <w:sz w:val="22"/>
                <w:szCs w:val="22"/>
              </w:rPr>
              <w:t xml:space="preserve">ny barnehage. Nye barn og nye voksne skal finne frem til gode måter å være sammen på. Vi skal lære mye av hverandre, utvikle oss og strekke oss mot nye mål. </w:t>
            </w:r>
          </w:p>
          <w:p w14:paraId="4ED54BD5" w14:textId="77777777" w:rsidR="006040AA" w:rsidRPr="003F7D18" w:rsidRDefault="006040AA" w:rsidP="003F7D18"/>
        </w:tc>
      </w:tr>
    </w:tbl>
    <w:p w14:paraId="4CAC1551" w14:textId="00BA9DAB" w:rsidR="00D928ED" w:rsidRDefault="00D928ED" w:rsidP="00AD00F6"/>
    <w:p w14:paraId="2B1920A9" w14:textId="77777777" w:rsidR="00621856" w:rsidRDefault="00621856" w:rsidP="00AD00F6">
      <w:pPr>
        <w:pStyle w:val="Overskrift1"/>
      </w:pPr>
      <w:bookmarkStart w:id="6" w:name="_Toc193712343"/>
    </w:p>
    <w:p w14:paraId="2475456E" w14:textId="46EDC7DC" w:rsidR="004473DE" w:rsidRPr="00255C59" w:rsidRDefault="6703C808" w:rsidP="00AD00F6">
      <w:pPr>
        <w:pStyle w:val="Overskrift1"/>
      </w:pPr>
      <w:r w:rsidRPr="00255C59">
        <w:t xml:space="preserve">2. </w:t>
      </w:r>
      <w:r w:rsidR="006B7B33" w:rsidRPr="00255C59">
        <w:t>Barnehagens innhold og oppgave</w:t>
      </w:r>
      <w:bookmarkEnd w:id="6"/>
    </w:p>
    <w:p w14:paraId="63D2A79B" w14:textId="750F0F68" w:rsidR="00E260AD" w:rsidRPr="003B5FB1" w:rsidRDefault="052C3019" w:rsidP="009575A8">
      <w:pPr>
        <w:pStyle w:val="Overskrift3"/>
        <w:numPr>
          <w:ilvl w:val="0"/>
          <w:numId w:val="0"/>
        </w:numPr>
        <w:ind w:left="375" w:hanging="375"/>
      </w:pPr>
      <w:bookmarkStart w:id="7" w:name="_Toc193712344"/>
      <w:r w:rsidRPr="003B5FB1">
        <w:t xml:space="preserve">2.1 </w:t>
      </w:r>
      <w:r w:rsidR="00BE3BEC" w:rsidRPr="003B5FB1">
        <w:t>O</w:t>
      </w:r>
      <w:r w:rsidR="00E260AD" w:rsidRPr="003B5FB1">
        <w:t>msorg</w:t>
      </w:r>
      <w:bookmarkEnd w:id="7"/>
    </w:p>
    <w:p w14:paraId="1CA1633D" w14:textId="2CDB7A9E" w:rsidR="000B78D7" w:rsidRDefault="740F4C46" w:rsidP="00AD00F6">
      <w:pPr>
        <w:rPr>
          <w:sz w:val="22"/>
          <w:szCs w:val="22"/>
        </w:rPr>
      </w:pPr>
      <w:r w:rsidRPr="00CE237C">
        <w:rPr>
          <w:sz w:val="22"/>
          <w:szCs w:val="22"/>
        </w:rPr>
        <w:t>Alle barn bli</w:t>
      </w:r>
      <w:r w:rsidR="4ABD51A4" w:rsidRPr="00CE237C">
        <w:rPr>
          <w:sz w:val="22"/>
          <w:szCs w:val="22"/>
        </w:rPr>
        <w:t>r</w:t>
      </w:r>
      <w:r w:rsidRPr="00CE237C">
        <w:rPr>
          <w:sz w:val="22"/>
          <w:szCs w:val="22"/>
        </w:rPr>
        <w:t xml:space="preserve"> sett og få</w:t>
      </w:r>
      <w:r w:rsidR="111072E3" w:rsidRPr="00CE237C">
        <w:rPr>
          <w:sz w:val="22"/>
          <w:szCs w:val="22"/>
        </w:rPr>
        <w:t>r</w:t>
      </w:r>
      <w:r w:rsidRPr="00CE237C">
        <w:rPr>
          <w:sz w:val="22"/>
          <w:szCs w:val="22"/>
        </w:rPr>
        <w:t xml:space="preserve"> hjelp og støtte til det de har behov for. </w:t>
      </w:r>
      <w:r w:rsidR="4C1A576C" w:rsidRPr="00CE237C">
        <w:rPr>
          <w:sz w:val="22"/>
          <w:szCs w:val="22"/>
        </w:rPr>
        <w:t xml:space="preserve">Omsorg handler både om forholdet mellom barna og personalet og barnas omsorg for hverandre. </w:t>
      </w:r>
    </w:p>
    <w:p w14:paraId="7C662D5B" w14:textId="77777777" w:rsidR="006021FA" w:rsidRPr="00CE237C" w:rsidRDefault="006021FA" w:rsidP="00AD00F6">
      <w:pPr>
        <w:rPr>
          <w:sz w:val="22"/>
          <w:szCs w:val="22"/>
        </w:rPr>
      </w:pPr>
    </w:p>
    <w:tbl>
      <w:tblPr>
        <w:tblStyle w:val="Tabellrutenett"/>
        <w:tblW w:w="0" w:type="auto"/>
        <w:tblLook w:val="04A0" w:firstRow="1" w:lastRow="0" w:firstColumn="1" w:lastColumn="0" w:noHBand="0" w:noVBand="1"/>
      </w:tblPr>
      <w:tblGrid>
        <w:gridCol w:w="9060"/>
      </w:tblGrid>
      <w:tr w:rsidR="006021FA" w14:paraId="1D893E13" w14:textId="77777777" w:rsidTr="006021FA">
        <w:tc>
          <w:tcPr>
            <w:tcW w:w="9060" w:type="dxa"/>
          </w:tcPr>
          <w:p w14:paraId="1766A2B6" w14:textId="77777777" w:rsidR="003F7D18" w:rsidRPr="00125599" w:rsidRDefault="003F7D18" w:rsidP="003F7D18">
            <w:pPr>
              <w:rPr>
                <w:b/>
                <w:bCs/>
                <w:sz w:val="22"/>
                <w:szCs w:val="22"/>
              </w:rPr>
            </w:pPr>
            <w:r w:rsidRPr="00125599">
              <w:rPr>
                <w:b/>
                <w:bCs/>
                <w:sz w:val="22"/>
                <w:szCs w:val="22"/>
              </w:rPr>
              <w:t xml:space="preserve">Slik jobber vi med omsorg: </w:t>
            </w:r>
          </w:p>
          <w:p w14:paraId="577CD218" w14:textId="77777777" w:rsidR="003F7D18" w:rsidRDefault="003F7D18" w:rsidP="003F7D18">
            <w:pPr>
              <w:pStyle w:val="Listeavsnitt"/>
              <w:numPr>
                <w:ilvl w:val="0"/>
                <w:numId w:val="11"/>
              </w:numPr>
              <w:rPr>
                <w:sz w:val="22"/>
                <w:szCs w:val="22"/>
              </w:rPr>
            </w:pPr>
            <w:r>
              <w:rPr>
                <w:sz w:val="22"/>
                <w:szCs w:val="22"/>
              </w:rPr>
              <w:t xml:space="preserve">Personalet viser anerkjennelse og forståelse for barnas følelser </w:t>
            </w:r>
          </w:p>
          <w:p w14:paraId="6A94C27A" w14:textId="77777777" w:rsidR="003F7D18" w:rsidRDefault="003F7D18" w:rsidP="003F7D18">
            <w:pPr>
              <w:pStyle w:val="Listeavsnitt"/>
              <w:numPr>
                <w:ilvl w:val="0"/>
                <w:numId w:val="11"/>
              </w:numPr>
              <w:rPr>
                <w:sz w:val="22"/>
                <w:szCs w:val="22"/>
              </w:rPr>
            </w:pPr>
            <w:r>
              <w:rPr>
                <w:sz w:val="22"/>
                <w:szCs w:val="22"/>
              </w:rPr>
              <w:t xml:space="preserve">Personalet ivareta barnets individuelle behov </w:t>
            </w:r>
          </w:p>
          <w:p w14:paraId="67F5A167" w14:textId="77777777" w:rsidR="003F7D18" w:rsidRDefault="003F7D18" w:rsidP="003F7D18">
            <w:pPr>
              <w:pStyle w:val="Listeavsnitt"/>
              <w:numPr>
                <w:ilvl w:val="0"/>
                <w:numId w:val="11"/>
              </w:numPr>
              <w:rPr>
                <w:sz w:val="22"/>
                <w:szCs w:val="22"/>
              </w:rPr>
            </w:pPr>
            <w:r>
              <w:rPr>
                <w:sz w:val="22"/>
                <w:szCs w:val="22"/>
              </w:rPr>
              <w:t xml:space="preserve">Personalet er varme, rause og gode </w:t>
            </w:r>
          </w:p>
          <w:p w14:paraId="553DD983" w14:textId="77777777" w:rsidR="003F7D18" w:rsidRDefault="003F7D18" w:rsidP="003F7D18">
            <w:pPr>
              <w:pStyle w:val="Listeavsnitt"/>
              <w:numPr>
                <w:ilvl w:val="0"/>
                <w:numId w:val="11"/>
              </w:numPr>
              <w:rPr>
                <w:sz w:val="22"/>
                <w:szCs w:val="22"/>
              </w:rPr>
            </w:pPr>
            <w:r w:rsidRPr="599E6C3A">
              <w:rPr>
                <w:sz w:val="22"/>
                <w:szCs w:val="22"/>
              </w:rPr>
              <w:t>Personalet bruker trygghetssirkelen i sitt daglige arbeid (større, sterkere, klokere og god)</w:t>
            </w:r>
          </w:p>
          <w:p w14:paraId="40CE6269" w14:textId="77777777" w:rsidR="003F7D18" w:rsidRDefault="003F7D18" w:rsidP="003F7D18">
            <w:pPr>
              <w:pStyle w:val="Listeavsnitt"/>
              <w:rPr>
                <w:sz w:val="22"/>
                <w:szCs w:val="22"/>
              </w:rPr>
            </w:pPr>
          </w:p>
          <w:p w14:paraId="48A23E98" w14:textId="77777777" w:rsidR="003F7D18" w:rsidRPr="00125599" w:rsidRDefault="003F7D18" w:rsidP="003F7D18">
            <w:pPr>
              <w:rPr>
                <w:b/>
                <w:bCs/>
                <w:sz w:val="22"/>
                <w:szCs w:val="22"/>
              </w:rPr>
            </w:pPr>
            <w:r w:rsidRPr="00125599">
              <w:rPr>
                <w:b/>
                <w:bCs/>
                <w:sz w:val="22"/>
                <w:szCs w:val="22"/>
              </w:rPr>
              <w:t>Alle barn blir sett, forstått og respektert</w:t>
            </w:r>
          </w:p>
          <w:p w14:paraId="13482F01" w14:textId="77777777" w:rsidR="003F7D18" w:rsidRDefault="003F7D18" w:rsidP="003F7D18">
            <w:pPr>
              <w:pStyle w:val="Listeavsnitt"/>
              <w:numPr>
                <w:ilvl w:val="0"/>
                <w:numId w:val="12"/>
              </w:numPr>
              <w:rPr>
                <w:sz w:val="22"/>
                <w:szCs w:val="22"/>
              </w:rPr>
            </w:pPr>
            <w:r>
              <w:rPr>
                <w:sz w:val="22"/>
                <w:szCs w:val="22"/>
              </w:rPr>
              <w:t>Barna blir delt i smågrupper og lekegrupper</w:t>
            </w:r>
          </w:p>
          <w:p w14:paraId="5CCEE30E" w14:textId="77777777" w:rsidR="003F7D18" w:rsidRDefault="003F7D18" w:rsidP="003F7D18">
            <w:pPr>
              <w:pStyle w:val="Listeavsnitt"/>
              <w:numPr>
                <w:ilvl w:val="0"/>
                <w:numId w:val="12"/>
              </w:numPr>
              <w:rPr>
                <w:sz w:val="22"/>
                <w:szCs w:val="22"/>
              </w:rPr>
            </w:pPr>
            <w:r>
              <w:rPr>
                <w:sz w:val="22"/>
                <w:szCs w:val="22"/>
              </w:rPr>
              <w:t xml:space="preserve">Personalet møter hvert enkelt barn ut ifra sine behov- ser både enkelt barnet og barnegruppen </w:t>
            </w:r>
          </w:p>
          <w:p w14:paraId="5B990768" w14:textId="619CF0CD" w:rsidR="003F7D18" w:rsidRDefault="003F7D18" w:rsidP="003F7D18">
            <w:pPr>
              <w:pStyle w:val="Listeavsnitt"/>
              <w:numPr>
                <w:ilvl w:val="0"/>
                <w:numId w:val="12"/>
              </w:numPr>
              <w:rPr>
                <w:sz w:val="22"/>
                <w:szCs w:val="22"/>
              </w:rPr>
            </w:pPr>
            <w:r>
              <w:rPr>
                <w:sz w:val="22"/>
                <w:szCs w:val="22"/>
              </w:rPr>
              <w:t xml:space="preserve">Personalet bruker ulike observasjonsmetoder </w:t>
            </w:r>
          </w:p>
          <w:p w14:paraId="18BE06C3" w14:textId="77777777" w:rsidR="003F7D18" w:rsidRDefault="003F7D18" w:rsidP="003F7D18">
            <w:pPr>
              <w:pStyle w:val="Listeavsnitt"/>
              <w:rPr>
                <w:sz w:val="22"/>
                <w:szCs w:val="22"/>
              </w:rPr>
            </w:pPr>
          </w:p>
          <w:p w14:paraId="4D16227B" w14:textId="77777777" w:rsidR="003F7D18" w:rsidRPr="00125599" w:rsidRDefault="003F7D18" w:rsidP="003F7D18">
            <w:pPr>
              <w:rPr>
                <w:b/>
                <w:bCs/>
                <w:sz w:val="22"/>
                <w:szCs w:val="22"/>
              </w:rPr>
            </w:pPr>
            <w:r w:rsidRPr="00125599">
              <w:rPr>
                <w:b/>
                <w:bCs/>
                <w:sz w:val="22"/>
                <w:szCs w:val="22"/>
              </w:rPr>
              <w:t xml:space="preserve">Vi fremmer omsorgsfulle relasjoner </w:t>
            </w:r>
          </w:p>
          <w:p w14:paraId="6535B900" w14:textId="77777777" w:rsidR="003F7D18" w:rsidRDefault="003F7D18" w:rsidP="003F7D18">
            <w:pPr>
              <w:pStyle w:val="Listeavsnitt"/>
              <w:numPr>
                <w:ilvl w:val="0"/>
                <w:numId w:val="13"/>
              </w:numPr>
              <w:rPr>
                <w:sz w:val="22"/>
                <w:szCs w:val="22"/>
              </w:rPr>
            </w:pPr>
            <w:r>
              <w:rPr>
                <w:sz w:val="22"/>
                <w:szCs w:val="22"/>
              </w:rPr>
              <w:t xml:space="preserve">Personalet er gode rollemodeller – både i ord og handlinger </w:t>
            </w:r>
          </w:p>
          <w:p w14:paraId="5907198D" w14:textId="77777777" w:rsidR="003F7D18" w:rsidRDefault="003F7D18" w:rsidP="003F7D18">
            <w:pPr>
              <w:pStyle w:val="Listeavsnitt"/>
              <w:numPr>
                <w:ilvl w:val="0"/>
                <w:numId w:val="13"/>
              </w:numPr>
              <w:rPr>
                <w:sz w:val="22"/>
                <w:szCs w:val="22"/>
              </w:rPr>
            </w:pPr>
            <w:r>
              <w:rPr>
                <w:sz w:val="22"/>
                <w:szCs w:val="22"/>
              </w:rPr>
              <w:t>Personalet prater med barna om deres interesser og følelser</w:t>
            </w:r>
          </w:p>
          <w:p w14:paraId="006C2D4A" w14:textId="77777777" w:rsidR="003F7D18" w:rsidRDefault="003F7D18" w:rsidP="003F7D18">
            <w:pPr>
              <w:pStyle w:val="Listeavsnitt"/>
              <w:numPr>
                <w:ilvl w:val="0"/>
                <w:numId w:val="13"/>
              </w:numPr>
              <w:rPr>
                <w:sz w:val="22"/>
                <w:szCs w:val="22"/>
              </w:rPr>
            </w:pPr>
            <w:r w:rsidRPr="599E6C3A">
              <w:rPr>
                <w:sz w:val="22"/>
                <w:szCs w:val="22"/>
              </w:rPr>
              <w:t xml:space="preserve">Personalet møter barn og foresatte positivt og interessert hver dag </w:t>
            </w:r>
          </w:p>
          <w:p w14:paraId="5112150C" w14:textId="77777777" w:rsidR="003F7D18" w:rsidRDefault="003F7D18" w:rsidP="003F7D18">
            <w:pPr>
              <w:rPr>
                <w:sz w:val="22"/>
                <w:szCs w:val="22"/>
              </w:rPr>
            </w:pPr>
          </w:p>
          <w:p w14:paraId="3DBE4ACC" w14:textId="77777777" w:rsidR="003F7D18" w:rsidRPr="00125599" w:rsidRDefault="003F7D18" w:rsidP="003F7D18">
            <w:pPr>
              <w:rPr>
                <w:b/>
                <w:bCs/>
                <w:sz w:val="22"/>
                <w:szCs w:val="22"/>
              </w:rPr>
            </w:pPr>
            <w:r w:rsidRPr="00125599">
              <w:rPr>
                <w:b/>
                <w:bCs/>
                <w:sz w:val="22"/>
                <w:szCs w:val="22"/>
              </w:rPr>
              <w:t xml:space="preserve">Barnehagen tilrettelegger for ro og hvile </w:t>
            </w:r>
          </w:p>
          <w:p w14:paraId="48484675" w14:textId="77777777" w:rsidR="003F7D18" w:rsidRDefault="003F7D18" w:rsidP="003F7D18">
            <w:pPr>
              <w:pStyle w:val="Listeavsnitt"/>
              <w:numPr>
                <w:ilvl w:val="0"/>
                <w:numId w:val="13"/>
              </w:numPr>
              <w:rPr>
                <w:sz w:val="22"/>
                <w:szCs w:val="22"/>
              </w:rPr>
            </w:pPr>
            <w:r>
              <w:rPr>
                <w:sz w:val="22"/>
                <w:szCs w:val="22"/>
              </w:rPr>
              <w:lastRenderedPageBreak/>
              <w:t xml:space="preserve">Barn på småbarnsavdelingene sover inne egne soverom- hvert barn har egen madrass. En voksen sitter sovevakt mens barna sover. </w:t>
            </w:r>
          </w:p>
          <w:p w14:paraId="533FEE69" w14:textId="6C57C4E3" w:rsidR="003F7D18" w:rsidRPr="003F7D18" w:rsidRDefault="003F7D18" w:rsidP="003F7D18">
            <w:pPr>
              <w:pStyle w:val="Listeavsnitt"/>
              <w:numPr>
                <w:ilvl w:val="0"/>
                <w:numId w:val="13"/>
              </w:numPr>
              <w:rPr>
                <w:sz w:val="22"/>
                <w:szCs w:val="22"/>
              </w:rPr>
            </w:pPr>
            <w:r>
              <w:rPr>
                <w:sz w:val="22"/>
                <w:szCs w:val="22"/>
              </w:rPr>
              <w:t xml:space="preserve">Barn som ikke sover, har hvilestund </w:t>
            </w:r>
          </w:p>
          <w:p w14:paraId="6C83F635" w14:textId="77777777" w:rsidR="006021FA" w:rsidRDefault="006021FA" w:rsidP="003F7D18"/>
        </w:tc>
      </w:tr>
    </w:tbl>
    <w:p w14:paraId="61929B4B" w14:textId="77777777" w:rsidR="00621856" w:rsidRDefault="00621856" w:rsidP="00AB65B7">
      <w:pPr>
        <w:pStyle w:val="Overskrift3"/>
        <w:numPr>
          <w:ilvl w:val="0"/>
          <w:numId w:val="0"/>
        </w:numPr>
      </w:pPr>
      <w:bookmarkStart w:id="8" w:name="_Toc193712345"/>
    </w:p>
    <w:p w14:paraId="04F5DDF6" w14:textId="77777777" w:rsidR="00621856" w:rsidRDefault="00621856" w:rsidP="00AB65B7">
      <w:pPr>
        <w:pStyle w:val="Overskrift3"/>
        <w:numPr>
          <w:ilvl w:val="0"/>
          <w:numId w:val="0"/>
        </w:numPr>
      </w:pPr>
    </w:p>
    <w:p w14:paraId="0D17BA76" w14:textId="505C6E07" w:rsidR="007563C8" w:rsidRPr="00F16B1C" w:rsidRDefault="0CAE29A8" w:rsidP="00AB65B7">
      <w:pPr>
        <w:pStyle w:val="Overskrift3"/>
        <w:numPr>
          <w:ilvl w:val="0"/>
          <w:numId w:val="0"/>
        </w:numPr>
        <w:rPr>
          <w:color w:val="auto"/>
        </w:rPr>
      </w:pPr>
      <w:r w:rsidRPr="003B5FB1">
        <w:t xml:space="preserve">2.2 </w:t>
      </w:r>
      <w:r w:rsidR="007563C8" w:rsidRPr="003B5FB1">
        <w:t>Lek</w:t>
      </w:r>
      <w:r w:rsidR="00CB1634" w:rsidRPr="003B5FB1">
        <w:t xml:space="preserve"> - ven</w:t>
      </w:r>
      <w:r w:rsidR="003F1D55" w:rsidRPr="003B5FB1">
        <w:t>n</w:t>
      </w:r>
      <w:r w:rsidR="00CB1634" w:rsidRPr="003B5FB1">
        <w:t>skap</w:t>
      </w:r>
      <w:bookmarkEnd w:id="8"/>
    </w:p>
    <w:p w14:paraId="328D4A5A" w14:textId="082876BE" w:rsidR="00BE3BEC" w:rsidRDefault="007563C8" w:rsidP="00AD00F6">
      <w:pPr>
        <w:rPr>
          <w:sz w:val="22"/>
          <w:szCs w:val="22"/>
        </w:rPr>
      </w:pPr>
      <w:r w:rsidRPr="00CE237C">
        <w:rPr>
          <w:sz w:val="22"/>
          <w:szCs w:val="22"/>
        </w:rPr>
        <w:t>Barn deltar i variert lek der de utvikler kompetanse og danner gode relasjoner.</w:t>
      </w:r>
    </w:p>
    <w:p w14:paraId="452280D6" w14:textId="77777777" w:rsidR="006C38B7" w:rsidRDefault="006C38B7" w:rsidP="00AD00F6">
      <w:pPr>
        <w:rPr>
          <w:sz w:val="22"/>
          <w:szCs w:val="22"/>
        </w:rPr>
      </w:pPr>
    </w:p>
    <w:tbl>
      <w:tblPr>
        <w:tblStyle w:val="Tabellrutenett"/>
        <w:tblW w:w="0" w:type="auto"/>
        <w:tblLook w:val="04A0" w:firstRow="1" w:lastRow="0" w:firstColumn="1" w:lastColumn="0" w:noHBand="0" w:noVBand="1"/>
      </w:tblPr>
      <w:tblGrid>
        <w:gridCol w:w="9060"/>
      </w:tblGrid>
      <w:tr w:rsidR="009A4AB0" w14:paraId="1D364D5B" w14:textId="77777777" w:rsidTr="009A4AB0">
        <w:tc>
          <w:tcPr>
            <w:tcW w:w="9060" w:type="dxa"/>
          </w:tcPr>
          <w:p w14:paraId="542171B3" w14:textId="77777777" w:rsidR="003F7D18" w:rsidRPr="00E03DB5" w:rsidRDefault="003F7D18" w:rsidP="003F7D18">
            <w:pPr>
              <w:pStyle w:val="Default"/>
              <w:rPr>
                <w:rFonts w:ascii="Arial" w:eastAsiaTheme="minorEastAsia" w:hAnsi="Arial" w:cs="Arial"/>
                <w:sz w:val="22"/>
                <w:szCs w:val="22"/>
              </w:rPr>
            </w:pPr>
            <w:r w:rsidRPr="3C4E3DF8">
              <w:rPr>
                <w:rFonts w:ascii="Arial" w:eastAsiaTheme="minorEastAsia" w:hAnsi="Arial" w:cs="Arial"/>
                <w:sz w:val="22"/>
                <w:szCs w:val="22"/>
              </w:rPr>
              <w:t xml:space="preserve">Vi jobber med </w:t>
            </w:r>
            <w:r>
              <w:rPr>
                <w:rFonts w:ascii="Arial" w:eastAsiaTheme="minorEastAsia" w:hAnsi="Arial" w:cs="Arial"/>
                <w:sz w:val="22"/>
                <w:szCs w:val="22"/>
              </w:rPr>
              <w:t xml:space="preserve">aktivt </w:t>
            </w:r>
            <w:r w:rsidRPr="3C4E3DF8">
              <w:rPr>
                <w:rFonts w:ascii="Arial" w:eastAsiaTheme="minorEastAsia" w:hAnsi="Arial" w:cs="Arial"/>
                <w:sz w:val="22"/>
                <w:szCs w:val="22"/>
              </w:rPr>
              <w:t>mobbeplanen for å forebygge mobbing og krenkelser.</w:t>
            </w:r>
          </w:p>
          <w:p w14:paraId="2213BFCA" w14:textId="77777777" w:rsidR="003F7D18" w:rsidRDefault="003F7D18" w:rsidP="003F7D18">
            <w:pPr>
              <w:rPr>
                <w:sz w:val="22"/>
                <w:szCs w:val="22"/>
              </w:rPr>
            </w:pPr>
          </w:p>
          <w:p w14:paraId="6AB1611A" w14:textId="77777777" w:rsidR="003F7D18" w:rsidRPr="00957CC5" w:rsidRDefault="003F7D18" w:rsidP="003F7D18">
            <w:pPr>
              <w:rPr>
                <w:b/>
                <w:bCs/>
                <w:sz w:val="22"/>
                <w:szCs w:val="22"/>
              </w:rPr>
            </w:pPr>
            <w:r w:rsidRPr="00957CC5">
              <w:rPr>
                <w:b/>
                <w:bCs/>
                <w:sz w:val="22"/>
                <w:szCs w:val="22"/>
              </w:rPr>
              <w:t>Hvordan det tilrettelegges for variert lek ute og inne.</w:t>
            </w:r>
          </w:p>
          <w:p w14:paraId="31E70F8B" w14:textId="77777777" w:rsidR="003F7D18" w:rsidRPr="0039421D" w:rsidRDefault="003F7D18" w:rsidP="003F7D18">
            <w:pPr>
              <w:pStyle w:val="Listeavsnitt"/>
              <w:numPr>
                <w:ilvl w:val="0"/>
                <w:numId w:val="14"/>
              </w:numPr>
              <w:rPr>
                <w:sz w:val="22"/>
                <w:szCs w:val="22"/>
              </w:rPr>
            </w:pPr>
            <w:r w:rsidRPr="0039421D">
              <w:rPr>
                <w:sz w:val="22"/>
                <w:szCs w:val="22"/>
              </w:rPr>
              <w:t xml:space="preserve">Vi tilrettelegger lek </w:t>
            </w:r>
            <w:r>
              <w:rPr>
                <w:sz w:val="22"/>
                <w:szCs w:val="22"/>
              </w:rPr>
              <w:t>ut ifra de</w:t>
            </w:r>
            <w:r w:rsidRPr="0039421D">
              <w:rPr>
                <w:sz w:val="22"/>
                <w:szCs w:val="22"/>
              </w:rPr>
              <w:t xml:space="preserve"> ulik</w:t>
            </w:r>
            <w:r>
              <w:rPr>
                <w:sz w:val="22"/>
                <w:szCs w:val="22"/>
              </w:rPr>
              <w:t>e</w:t>
            </w:r>
            <w:r w:rsidRPr="0039421D">
              <w:rPr>
                <w:sz w:val="22"/>
                <w:szCs w:val="22"/>
              </w:rPr>
              <w:t xml:space="preserve"> årstid</w:t>
            </w:r>
            <w:r>
              <w:rPr>
                <w:sz w:val="22"/>
                <w:szCs w:val="22"/>
              </w:rPr>
              <w:t>ene</w:t>
            </w:r>
            <w:r w:rsidRPr="0039421D">
              <w:rPr>
                <w:sz w:val="22"/>
                <w:szCs w:val="22"/>
              </w:rPr>
              <w:t xml:space="preserve"> og</w:t>
            </w:r>
            <w:r>
              <w:rPr>
                <w:sz w:val="22"/>
                <w:szCs w:val="22"/>
              </w:rPr>
              <w:t xml:space="preserve"> temaer</w:t>
            </w:r>
            <w:r w:rsidRPr="0039421D">
              <w:rPr>
                <w:sz w:val="22"/>
                <w:szCs w:val="22"/>
              </w:rPr>
              <w:t>.</w:t>
            </w:r>
          </w:p>
          <w:p w14:paraId="084C0CF5" w14:textId="77777777" w:rsidR="003F7D18" w:rsidRPr="0039421D" w:rsidRDefault="003F7D18" w:rsidP="003F7D18">
            <w:pPr>
              <w:pStyle w:val="Listeavsnitt"/>
              <w:numPr>
                <w:ilvl w:val="0"/>
                <w:numId w:val="14"/>
              </w:numPr>
              <w:rPr>
                <w:sz w:val="22"/>
                <w:szCs w:val="22"/>
              </w:rPr>
            </w:pPr>
            <w:r w:rsidRPr="0039421D">
              <w:rPr>
                <w:sz w:val="22"/>
                <w:szCs w:val="22"/>
              </w:rPr>
              <w:t>Vi går tur i nærmiljø og oppsøker park, skog, bibliotek og fotballbaner og andre arenaer.</w:t>
            </w:r>
          </w:p>
          <w:p w14:paraId="6899D517" w14:textId="77777777" w:rsidR="003F7D18" w:rsidRPr="0039421D" w:rsidRDefault="003F7D18" w:rsidP="003F7D18">
            <w:pPr>
              <w:pStyle w:val="Listeavsnitt"/>
              <w:numPr>
                <w:ilvl w:val="0"/>
                <w:numId w:val="14"/>
              </w:numPr>
              <w:rPr>
                <w:sz w:val="22"/>
                <w:szCs w:val="22"/>
              </w:rPr>
            </w:pPr>
            <w:r w:rsidRPr="0039421D">
              <w:rPr>
                <w:sz w:val="22"/>
                <w:szCs w:val="22"/>
              </w:rPr>
              <w:t xml:space="preserve">Vi har </w:t>
            </w:r>
            <w:proofErr w:type="gramStart"/>
            <w:r w:rsidRPr="0039421D">
              <w:rPr>
                <w:sz w:val="22"/>
                <w:szCs w:val="22"/>
              </w:rPr>
              <w:t>fokus</w:t>
            </w:r>
            <w:proofErr w:type="gramEnd"/>
            <w:r w:rsidRPr="0039421D">
              <w:rPr>
                <w:sz w:val="22"/>
                <w:szCs w:val="22"/>
              </w:rPr>
              <w:t xml:space="preserve"> på det fysiske rommet der det innbys til bordaktivitet som konstruksjonslek, digital lek og forming og fysisk lek som rollelek, hoppe og danselek.</w:t>
            </w:r>
          </w:p>
          <w:p w14:paraId="7090B522" w14:textId="77777777" w:rsidR="003F7D18" w:rsidRPr="00D6132A" w:rsidRDefault="003F7D18" w:rsidP="003F7D18">
            <w:pPr>
              <w:rPr>
                <w:b/>
                <w:bCs/>
                <w:sz w:val="22"/>
                <w:szCs w:val="22"/>
              </w:rPr>
            </w:pPr>
          </w:p>
          <w:p w14:paraId="7A81DB20" w14:textId="77777777" w:rsidR="003F7D18" w:rsidRDefault="003F7D18" w:rsidP="003F7D18">
            <w:pPr>
              <w:rPr>
                <w:b/>
                <w:bCs/>
                <w:sz w:val="22"/>
                <w:szCs w:val="22"/>
              </w:rPr>
            </w:pPr>
            <w:r w:rsidRPr="00D6132A">
              <w:rPr>
                <w:b/>
                <w:bCs/>
                <w:sz w:val="22"/>
                <w:szCs w:val="22"/>
              </w:rPr>
              <w:t xml:space="preserve">De voksenes rolle og hvordan de aktivt deltar i leken. </w:t>
            </w:r>
          </w:p>
          <w:p w14:paraId="62C04B8A" w14:textId="77777777" w:rsidR="003F7D18" w:rsidRPr="000340C6" w:rsidRDefault="003F7D18" w:rsidP="003F7D18">
            <w:pPr>
              <w:pStyle w:val="Listeavsnitt"/>
              <w:numPr>
                <w:ilvl w:val="0"/>
                <w:numId w:val="18"/>
              </w:numPr>
              <w:rPr>
                <w:b/>
                <w:bCs/>
                <w:sz w:val="22"/>
                <w:szCs w:val="22"/>
              </w:rPr>
            </w:pPr>
            <w:r>
              <w:rPr>
                <w:sz w:val="22"/>
                <w:szCs w:val="22"/>
              </w:rPr>
              <w:t xml:space="preserve">Personalet legger til rette for aktiviteter som samlingsstund og frilek. Det gis felles opplevelser som barna bruker i leken  </w:t>
            </w:r>
          </w:p>
          <w:p w14:paraId="061EE326" w14:textId="77777777" w:rsidR="003F7D18" w:rsidRPr="0039421D" w:rsidRDefault="003F7D18" w:rsidP="003F7D18">
            <w:pPr>
              <w:pStyle w:val="Listeavsnitt"/>
              <w:numPr>
                <w:ilvl w:val="0"/>
                <w:numId w:val="15"/>
              </w:numPr>
              <w:rPr>
                <w:sz w:val="22"/>
                <w:szCs w:val="22"/>
              </w:rPr>
            </w:pPr>
            <w:r w:rsidRPr="0039421D">
              <w:rPr>
                <w:sz w:val="22"/>
                <w:szCs w:val="22"/>
              </w:rPr>
              <w:t>Vi støtter, anerkjenner og observerer leken. Vi tar del i barnas lek på barnas premisser.</w:t>
            </w:r>
          </w:p>
          <w:p w14:paraId="69FCDF80" w14:textId="77777777" w:rsidR="003F7D18" w:rsidRPr="0039421D" w:rsidRDefault="003F7D18" w:rsidP="003F7D18">
            <w:pPr>
              <w:pStyle w:val="Listeavsnitt"/>
              <w:numPr>
                <w:ilvl w:val="0"/>
                <w:numId w:val="15"/>
              </w:numPr>
              <w:rPr>
                <w:sz w:val="22"/>
                <w:szCs w:val="22"/>
              </w:rPr>
            </w:pPr>
            <w:r w:rsidRPr="0039421D">
              <w:rPr>
                <w:sz w:val="22"/>
                <w:szCs w:val="22"/>
              </w:rPr>
              <w:t>Vi inspirerer ved og introduserer til ulike temaer og arenaer som videre inspirere til ulik lek og kreativitet som forming, konstruksjonslek og fantasilek.</w:t>
            </w:r>
          </w:p>
          <w:p w14:paraId="25172245" w14:textId="77777777" w:rsidR="003F7D18" w:rsidRPr="0039421D" w:rsidRDefault="003F7D18" w:rsidP="003F7D18">
            <w:pPr>
              <w:pStyle w:val="Listeavsnitt"/>
              <w:numPr>
                <w:ilvl w:val="0"/>
                <w:numId w:val="15"/>
              </w:numPr>
              <w:rPr>
                <w:sz w:val="22"/>
                <w:szCs w:val="22"/>
              </w:rPr>
            </w:pPr>
            <w:r w:rsidRPr="0039421D">
              <w:rPr>
                <w:sz w:val="22"/>
                <w:szCs w:val="22"/>
              </w:rPr>
              <w:t>Vi gir tid og rom for den frie leken. Vi lar miljøer få stå noen dager for å fremme videre lek.</w:t>
            </w:r>
          </w:p>
          <w:p w14:paraId="038A72B5" w14:textId="77777777" w:rsidR="003F7D18" w:rsidRDefault="003F7D18" w:rsidP="003F7D18">
            <w:pPr>
              <w:pStyle w:val="Listeavsnitt"/>
              <w:numPr>
                <w:ilvl w:val="0"/>
                <w:numId w:val="15"/>
              </w:numPr>
              <w:rPr>
                <w:sz w:val="22"/>
                <w:szCs w:val="22"/>
              </w:rPr>
            </w:pPr>
            <w:r w:rsidRPr="01E8E1AB">
              <w:rPr>
                <w:sz w:val="22"/>
                <w:szCs w:val="22"/>
              </w:rPr>
              <w:t xml:space="preserve">Personalet har respekt for barnas initiativ og barns medvirkning. </w:t>
            </w:r>
          </w:p>
          <w:p w14:paraId="715F41B9" w14:textId="77777777" w:rsidR="003F7D18" w:rsidRPr="0039421D" w:rsidRDefault="003F7D18" w:rsidP="003F7D18">
            <w:pPr>
              <w:pStyle w:val="Listeavsnitt"/>
              <w:rPr>
                <w:sz w:val="22"/>
                <w:szCs w:val="22"/>
              </w:rPr>
            </w:pPr>
          </w:p>
          <w:p w14:paraId="6E694A58" w14:textId="77777777" w:rsidR="003F7D18" w:rsidRPr="009520BF" w:rsidRDefault="003F7D18" w:rsidP="003F7D18">
            <w:pPr>
              <w:rPr>
                <w:b/>
                <w:bCs/>
                <w:sz w:val="22"/>
                <w:szCs w:val="22"/>
              </w:rPr>
            </w:pPr>
            <w:r w:rsidRPr="009520BF">
              <w:rPr>
                <w:b/>
                <w:bCs/>
                <w:sz w:val="22"/>
                <w:szCs w:val="22"/>
              </w:rPr>
              <w:t>Hvordan den frie leken organiseres.</w:t>
            </w:r>
          </w:p>
          <w:p w14:paraId="585600C9" w14:textId="77777777" w:rsidR="003F7D18" w:rsidRDefault="003F7D18" w:rsidP="003F7D18">
            <w:pPr>
              <w:pStyle w:val="Listeavsnitt"/>
              <w:numPr>
                <w:ilvl w:val="0"/>
                <w:numId w:val="16"/>
              </w:numPr>
              <w:rPr>
                <w:sz w:val="22"/>
                <w:szCs w:val="22"/>
              </w:rPr>
            </w:pPr>
            <w:r w:rsidRPr="0039421D">
              <w:rPr>
                <w:sz w:val="22"/>
                <w:szCs w:val="22"/>
              </w:rPr>
              <w:t xml:space="preserve">Barna har tilgjengelighet til ulike leker og materialer. </w:t>
            </w:r>
          </w:p>
          <w:p w14:paraId="766911BB" w14:textId="77777777" w:rsidR="003F7D18" w:rsidRDefault="003F7D18" w:rsidP="003F7D18">
            <w:pPr>
              <w:pStyle w:val="Listeavsnitt"/>
              <w:numPr>
                <w:ilvl w:val="0"/>
                <w:numId w:val="16"/>
              </w:numPr>
              <w:rPr>
                <w:sz w:val="22"/>
                <w:szCs w:val="22"/>
              </w:rPr>
            </w:pPr>
            <w:r w:rsidRPr="0039421D">
              <w:rPr>
                <w:sz w:val="22"/>
                <w:szCs w:val="22"/>
              </w:rPr>
              <w:t xml:space="preserve">Barna kan selv velge etter eget ønske. Vi gir barna tid og rom til lek til eget initiativ inne og ute. </w:t>
            </w:r>
          </w:p>
          <w:p w14:paraId="37DA36A9" w14:textId="77777777" w:rsidR="003F7D18" w:rsidRDefault="003F7D18" w:rsidP="003F7D18">
            <w:pPr>
              <w:pStyle w:val="Listeavsnitt"/>
              <w:numPr>
                <w:ilvl w:val="0"/>
                <w:numId w:val="16"/>
              </w:numPr>
              <w:rPr>
                <w:sz w:val="22"/>
                <w:szCs w:val="22"/>
              </w:rPr>
            </w:pPr>
            <w:r w:rsidRPr="0039421D">
              <w:rPr>
                <w:sz w:val="22"/>
                <w:szCs w:val="22"/>
              </w:rPr>
              <w:t xml:space="preserve">Personalet er lydhøre for barnas ønsker og tilrettelegger. </w:t>
            </w:r>
          </w:p>
          <w:p w14:paraId="496FB175" w14:textId="77777777" w:rsidR="003F7D18" w:rsidRPr="0039421D" w:rsidRDefault="003F7D18" w:rsidP="003F7D18">
            <w:pPr>
              <w:pStyle w:val="Listeavsnitt"/>
              <w:numPr>
                <w:ilvl w:val="0"/>
                <w:numId w:val="16"/>
              </w:numPr>
              <w:rPr>
                <w:sz w:val="22"/>
                <w:szCs w:val="22"/>
              </w:rPr>
            </w:pPr>
            <w:r w:rsidRPr="0039421D">
              <w:rPr>
                <w:sz w:val="22"/>
                <w:szCs w:val="22"/>
              </w:rPr>
              <w:t xml:space="preserve">Personalet skal bidra til at barna opplever glede og engasjement gjennom lek. </w:t>
            </w:r>
          </w:p>
          <w:p w14:paraId="5CF7BAF5" w14:textId="77777777" w:rsidR="003F7D18" w:rsidRPr="00CE237C" w:rsidRDefault="003F7D18" w:rsidP="003F7D18">
            <w:pPr>
              <w:rPr>
                <w:sz w:val="22"/>
                <w:szCs w:val="22"/>
              </w:rPr>
            </w:pPr>
          </w:p>
          <w:p w14:paraId="26CC2099" w14:textId="77777777" w:rsidR="003F7D18" w:rsidRPr="009520BF" w:rsidRDefault="003F7D18" w:rsidP="003F7D18">
            <w:pPr>
              <w:rPr>
                <w:b/>
                <w:bCs/>
                <w:sz w:val="22"/>
                <w:szCs w:val="22"/>
              </w:rPr>
            </w:pPr>
            <w:r w:rsidRPr="009520BF">
              <w:rPr>
                <w:b/>
                <w:bCs/>
                <w:sz w:val="22"/>
                <w:szCs w:val="22"/>
              </w:rPr>
              <w:t>Hvordan legges det til rette for at alle barn har venner?</w:t>
            </w:r>
          </w:p>
          <w:p w14:paraId="000B4E06" w14:textId="77777777" w:rsidR="003F7D18" w:rsidRPr="00EC5691" w:rsidRDefault="003F7D18" w:rsidP="003F7D18">
            <w:pPr>
              <w:pStyle w:val="Listeavsnitt"/>
              <w:numPr>
                <w:ilvl w:val="0"/>
                <w:numId w:val="17"/>
              </w:numPr>
              <w:rPr>
                <w:sz w:val="22"/>
                <w:szCs w:val="22"/>
              </w:rPr>
            </w:pPr>
            <w:r w:rsidRPr="00EC5691">
              <w:rPr>
                <w:sz w:val="22"/>
                <w:szCs w:val="22"/>
              </w:rPr>
              <w:t xml:space="preserve">Personalet arrangerer lekegrupper og bruker pedagogisk materiell om vennskap gjennom sang, musikk og rollespill. </w:t>
            </w:r>
          </w:p>
          <w:p w14:paraId="665B1481" w14:textId="77777777" w:rsidR="003F7D18" w:rsidRDefault="003F7D18" w:rsidP="003F7D18">
            <w:pPr>
              <w:pStyle w:val="Listeavsnitt"/>
              <w:numPr>
                <w:ilvl w:val="0"/>
                <w:numId w:val="17"/>
              </w:numPr>
              <w:rPr>
                <w:sz w:val="22"/>
                <w:szCs w:val="22"/>
              </w:rPr>
            </w:pPr>
            <w:r w:rsidRPr="00EC5691">
              <w:rPr>
                <w:sz w:val="22"/>
                <w:szCs w:val="22"/>
              </w:rPr>
              <w:t xml:space="preserve">Vi snakker om følelser og lærer om empati, respekt, toleranse, konfliktløsning og likeverd.  </w:t>
            </w:r>
          </w:p>
          <w:p w14:paraId="7A4226A1" w14:textId="2F9AF2A3" w:rsidR="003F7D18" w:rsidRPr="00EC5691" w:rsidRDefault="003F7D18" w:rsidP="003F7D18">
            <w:pPr>
              <w:pStyle w:val="Listeavsnitt"/>
              <w:numPr>
                <w:ilvl w:val="0"/>
                <w:numId w:val="17"/>
              </w:numPr>
              <w:rPr>
                <w:sz w:val="22"/>
                <w:szCs w:val="22"/>
              </w:rPr>
            </w:pPr>
            <w:r w:rsidRPr="00EC5691">
              <w:rPr>
                <w:sz w:val="22"/>
                <w:szCs w:val="22"/>
              </w:rPr>
              <w:t xml:space="preserve">Vi skal støtte barna i å forstå egne og andres følelser og respektere andres følelser og andres grenser. </w:t>
            </w:r>
          </w:p>
          <w:p w14:paraId="56D0F91B" w14:textId="179629D4" w:rsidR="003F7D18" w:rsidRDefault="003F7D18" w:rsidP="003F7D18">
            <w:pPr>
              <w:pStyle w:val="Listeavsnitt"/>
              <w:numPr>
                <w:ilvl w:val="0"/>
                <w:numId w:val="17"/>
              </w:numPr>
            </w:pPr>
            <w:r w:rsidRPr="3C4E3DF8">
              <w:rPr>
                <w:sz w:val="22"/>
                <w:szCs w:val="22"/>
              </w:rPr>
              <w:t>Vi skal finne løsninger i konfliktsituasjoner</w:t>
            </w:r>
            <w:r>
              <w:rPr>
                <w:sz w:val="22"/>
                <w:szCs w:val="22"/>
              </w:rPr>
              <w:t xml:space="preserve"> og lære barna ulike strategier for å håndtere ulike synspunkt og meninger. </w:t>
            </w:r>
          </w:p>
          <w:p w14:paraId="29F16789" w14:textId="77777777" w:rsidR="003F7D18" w:rsidRDefault="003F7D18" w:rsidP="003F7D18">
            <w:pPr>
              <w:pStyle w:val="Listeavsnitt"/>
            </w:pPr>
          </w:p>
          <w:p w14:paraId="2D1DCDBC" w14:textId="77777777" w:rsidR="003F7D18" w:rsidRDefault="003F7D18" w:rsidP="003F7D18">
            <w:pPr>
              <w:pStyle w:val="Listeavsnitt"/>
            </w:pPr>
          </w:p>
          <w:p w14:paraId="6B6A6C67" w14:textId="77777777" w:rsidR="003F7D18" w:rsidRDefault="003F7D18" w:rsidP="003F7D18">
            <w:pPr>
              <w:pStyle w:val="Listeavsnitt"/>
            </w:pPr>
          </w:p>
          <w:p w14:paraId="6CCD93B7" w14:textId="77777777" w:rsidR="003F7D18" w:rsidRDefault="003F7D18" w:rsidP="003F7D18">
            <w:pPr>
              <w:rPr>
                <w:rFonts w:eastAsia="Calibri"/>
                <w:b/>
                <w:bCs/>
                <w:color w:val="auto"/>
                <w:sz w:val="22"/>
                <w:szCs w:val="22"/>
              </w:rPr>
            </w:pPr>
            <w:r w:rsidRPr="00383EC4">
              <w:rPr>
                <w:rFonts w:eastAsia="Calibri"/>
                <w:b/>
                <w:bCs/>
                <w:color w:val="auto"/>
                <w:sz w:val="22"/>
                <w:szCs w:val="22"/>
              </w:rPr>
              <w:t xml:space="preserve">Barnehagen arbeider konkret med forståelse av og tilrettelegging for ekens egenverdi i alle aldersgrupper. </w:t>
            </w:r>
          </w:p>
          <w:p w14:paraId="25A8CDB1" w14:textId="77777777" w:rsidR="003F7D18" w:rsidRDefault="003F7D18" w:rsidP="003F7D18">
            <w:pPr>
              <w:rPr>
                <w:rFonts w:eastAsia="Calibri"/>
                <w:b/>
                <w:bCs/>
                <w:color w:val="auto"/>
                <w:sz w:val="22"/>
                <w:szCs w:val="22"/>
              </w:rPr>
            </w:pPr>
          </w:p>
          <w:p w14:paraId="57E7BCAA" w14:textId="77777777" w:rsidR="003F7D18" w:rsidRDefault="003F7D18" w:rsidP="003F7D18">
            <w:pPr>
              <w:pStyle w:val="Listeavsnitt"/>
              <w:numPr>
                <w:ilvl w:val="0"/>
                <w:numId w:val="19"/>
              </w:numPr>
              <w:rPr>
                <w:rFonts w:eastAsia="Calibri"/>
                <w:color w:val="auto"/>
                <w:sz w:val="22"/>
                <w:szCs w:val="22"/>
              </w:rPr>
            </w:pPr>
            <w:r w:rsidRPr="0047296D">
              <w:rPr>
                <w:rFonts w:eastAsia="Calibri"/>
                <w:color w:val="auto"/>
                <w:sz w:val="22"/>
                <w:szCs w:val="22"/>
              </w:rPr>
              <w:t>Personalet drøfter betydningen og egenverdien i refl</w:t>
            </w:r>
            <w:r>
              <w:rPr>
                <w:rFonts w:eastAsia="Calibri"/>
                <w:color w:val="auto"/>
                <w:sz w:val="22"/>
                <w:szCs w:val="22"/>
              </w:rPr>
              <w:t>ek</w:t>
            </w:r>
            <w:r w:rsidRPr="0047296D">
              <w:rPr>
                <w:rFonts w:eastAsia="Calibri"/>
                <w:color w:val="auto"/>
                <w:sz w:val="22"/>
                <w:szCs w:val="22"/>
              </w:rPr>
              <w:t>sjonsgrupper,</w:t>
            </w:r>
            <w:r>
              <w:rPr>
                <w:rFonts w:eastAsia="Calibri"/>
                <w:color w:val="auto"/>
                <w:sz w:val="22"/>
                <w:szCs w:val="22"/>
              </w:rPr>
              <w:t xml:space="preserve"> på ledermøter og avdelingsmøter.</w:t>
            </w:r>
          </w:p>
          <w:p w14:paraId="4CBCF7BF" w14:textId="703DBCE4" w:rsidR="003F7D18" w:rsidRPr="00EC5691" w:rsidRDefault="003F7D18" w:rsidP="003F7D18">
            <w:pPr>
              <w:pStyle w:val="Listeavsnitt"/>
              <w:numPr>
                <w:ilvl w:val="0"/>
                <w:numId w:val="17"/>
              </w:numPr>
              <w:rPr>
                <w:sz w:val="22"/>
                <w:szCs w:val="22"/>
              </w:rPr>
            </w:pPr>
            <w:r>
              <w:rPr>
                <w:rFonts w:eastAsia="Calibri"/>
                <w:color w:val="auto"/>
                <w:sz w:val="22"/>
                <w:szCs w:val="22"/>
              </w:rPr>
              <w:t>Personalet presenterer leker i henhold til alder og utvikling</w:t>
            </w:r>
          </w:p>
          <w:p w14:paraId="15D165AD" w14:textId="7E292E79" w:rsidR="009A4AB0" w:rsidRPr="00B10FCA" w:rsidRDefault="009A4AB0" w:rsidP="00AD00F6">
            <w:pPr>
              <w:rPr>
                <w:sz w:val="22"/>
                <w:szCs w:val="22"/>
              </w:rPr>
            </w:pPr>
          </w:p>
        </w:tc>
      </w:tr>
    </w:tbl>
    <w:p w14:paraId="71308954" w14:textId="476BF437" w:rsidR="00F12EB5" w:rsidRPr="00206A73" w:rsidRDefault="00F12EB5" w:rsidP="00AB65B7">
      <w:pPr>
        <w:pStyle w:val="Overskrift3"/>
        <w:numPr>
          <w:ilvl w:val="0"/>
          <w:numId w:val="0"/>
        </w:numPr>
        <w:ind w:left="375" w:hanging="375"/>
      </w:pPr>
      <w:bookmarkStart w:id="9" w:name="_Toc193712346"/>
      <w:r w:rsidRPr="00206A73">
        <w:lastRenderedPageBreak/>
        <w:t>2.3 Danning og lærin</w:t>
      </w:r>
      <w:r w:rsidR="00206A73">
        <w:t>g</w:t>
      </w:r>
      <w:bookmarkEnd w:id="9"/>
    </w:p>
    <w:p w14:paraId="7AEEB47A" w14:textId="1DB9D4DD" w:rsidR="00444404" w:rsidRDefault="001E55C6" w:rsidP="00AD00F6">
      <w:pPr>
        <w:rPr>
          <w:sz w:val="22"/>
          <w:szCs w:val="22"/>
        </w:rPr>
      </w:pPr>
      <w:r w:rsidRPr="00CE237C">
        <w:rPr>
          <w:sz w:val="22"/>
          <w:szCs w:val="22"/>
        </w:rPr>
        <w:t>Danning bidra</w:t>
      </w:r>
      <w:r w:rsidR="003B4094" w:rsidRPr="00CE237C">
        <w:rPr>
          <w:sz w:val="22"/>
          <w:szCs w:val="22"/>
        </w:rPr>
        <w:t>r</w:t>
      </w:r>
      <w:r w:rsidRPr="00CE237C">
        <w:rPr>
          <w:sz w:val="22"/>
          <w:szCs w:val="22"/>
        </w:rPr>
        <w:t xml:space="preserve"> til at barna forstå</w:t>
      </w:r>
      <w:r w:rsidR="003B4094" w:rsidRPr="00CE237C">
        <w:rPr>
          <w:sz w:val="22"/>
          <w:szCs w:val="22"/>
        </w:rPr>
        <w:t>r</w:t>
      </w:r>
      <w:r w:rsidRPr="00CE237C">
        <w:rPr>
          <w:sz w:val="22"/>
          <w:szCs w:val="22"/>
        </w:rPr>
        <w:t xml:space="preserve"> felles verdier og normer som er viktige</w:t>
      </w:r>
      <w:r w:rsidR="007E10B1" w:rsidRPr="00CE237C">
        <w:rPr>
          <w:sz w:val="22"/>
          <w:szCs w:val="22"/>
        </w:rPr>
        <w:t xml:space="preserve"> for demokratisk fellesskap</w:t>
      </w:r>
      <w:r w:rsidR="00DB3B6A" w:rsidRPr="00CE237C">
        <w:rPr>
          <w:sz w:val="22"/>
          <w:szCs w:val="22"/>
        </w:rPr>
        <w:t>.</w:t>
      </w:r>
      <w:r w:rsidR="00390D3B" w:rsidRPr="00CE237C">
        <w:rPr>
          <w:sz w:val="22"/>
          <w:szCs w:val="22"/>
        </w:rPr>
        <w:t xml:space="preserve"> </w:t>
      </w:r>
      <w:r w:rsidR="007F23CC" w:rsidRPr="00CE237C">
        <w:rPr>
          <w:sz w:val="22"/>
          <w:szCs w:val="22"/>
        </w:rPr>
        <w:t>Barnehagen</w:t>
      </w:r>
      <w:r w:rsidR="009070F0" w:rsidRPr="00CE237C">
        <w:rPr>
          <w:sz w:val="22"/>
          <w:szCs w:val="22"/>
        </w:rPr>
        <w:t xml:space="preserve"> skal støtte</w:t>
      </w:r>
      <w:r w:rsidR="00386B50" w:rsidRPr="00CE237C">
        <w:rPr>
          <w:sz w:val="22"/>
          <w:szCs w:val="22"/>
        </w:rPr>
        <w:t xml:space="preserve"> barna i å forholde seg prøvende og n</w:t>
      </w:r>
      <w:r w:rsidR="004A399A" w:rsidRPr="00CE237C">
        <w:rPr>
          <w:sz w:val="22"/>
          <w:szCs w:val="22"/>
        </w:rPr>
        <w:t xml:space="preserve">ysgjerrig til </w:t>
      </w:r>
      <w:r w:rsidR="6BC26338" w:rsidRPr="00CE237C">
        <w:rPr>
          <w:sz w:val="22"/>
          <w:szCs w:val="22"/>
        </w:rPr>
        <w:t>omverdenen</w:t>
      </w:r>
      <w:r w:rsidR="004A399A" w:rsidRPr="00CE237C">
        <w:rPr>
          <w:sz w:val="22"/>
          <w:szCs w:val="22"/>
        </w:rPr>
        <w:t xml:space="preserve"> og bidra til å legge grunnlag for modig, selvstendig og ansvar</w:t>
      </w:r>
      <w:r w:rsidR="002D4A0A" w:rsidRPr="00CE237C">
        <w:rPr>
          <w:sz w:val="22"/>
          <w:szCs w:val="22"/>
        </w:rPr>
        <w:t xml:space="preserve">lig deltakelse i </w:t>
      </w:r>
      <w:r w:rsidR="17E19F66" w:rsidRPr="00CE237C">
        <w:rPr>
          <w:sz w:val="22"/>
          <w:szCs w:val="22"/>
        </w:rPr>
        <w:t>demokratiske</w:t>
      </w:r>
      <w:r w:rsidR="002D4A0A" w:rsidRPr="00CE237C">
        <w:rPr>
          <w:sz w:val="22"/>
          <w:szCs w:val="22"/>
        </w:rPr>
        <w:t xml:space="preserve"> fellesskap. </w:t>
      </w:r>
      <w:r w:rsidR="007F3B6F" w:rsidRPr="00CE237C">
        <w:rPr>
          <w:sz w:val="22"/>
          <w:szCs w:val="22"/>
        </w:rPr>
        <w:t>Barnehagen skal tilrettelegge</w:t>
      </w:r>
      <w:r w:rsidR="00806B3F" w:rsidRPr="00CE237C">
        <w:rPr>
          <w:sz w:val="22"/>
          <w:szCs w:val="22"/>
        </w:rPr>
        <w:t xml:space="preserve"> for meningsfulle opplevelser og støtte barnas</w:t>
      </w:r>
      <w:r w:rsidR="00E717B8" w:rsidRPr="00CE237C">
        <w:rPr>
          <w:sz w:val="22"/>
          <w:szCs w:val="22"/>
        </w:rPr>
        <w:t xml:space="preserve"> identitetsutvikling og positiv selvforståelse.</w:t>
      </w:r>
      <w:r w:rsidR="007F23CC" w:rsidRPr="00CE237C">
        <w:rPr>
          <w:sz w:val="22"/>
          <w:szCs w:val="22"/>
        </w:rPr>
        <w:t xml:space="preserve"> </w:t>
      </w:r>
      <w:r w:rsidR="0016619C" w:rsidRPr="00CE237C">
        <w:rPr>
          <w:sz w:val="22"/>
          <w:szCs w:val="22"/>
        </w:rPr>
        <w:t>Barna oppleve</w:t>
      </w:r>
      <w:r w:rsidR="00B12B72" w:rsidRPr="00CE237C">
        <w:rPr>
          <w:sz w:val="22"/>
          <w:szCs w:val="22"/>
        </w:rPr>
        <w:t>r</w:t>
      </w:r>
      <w:r w:rsidR="0016619C" w:rsidRPr="00CE237C">
        <w:rPr>
          <w:sz w:val="22"/>
          <w:szCs w:val="22"/>
        </w:rPr>
        <w:t xml:space="preserve"> et stimulerende miljø som støtter opp om deres lyst til å leke, utforske, lære og mest</w:t>
      </w:r>
      <w:r w:rsidR="004F20F7" w:rsidRPr="00CE237C">
        <w:rPr>
          <w:sz w:val="22"/>
          <w:szCs w:val="22"/>
        </w:rPr>
        <w:t>r</w:t>
      </w:r>
      <w:r w:rsidR="0016619C" w:rsidRPr="00CE237C">
        <w:rPr>
          <w:sz w:val="22"/>
          <w:szCs w:val="22"/>
        </w:rPr>
        <w:t>e</w:t>
      </w:r>
      <w:r w:rsidR="00EC3560" w:rsidRPr="00CE237C">
        <w:rPr>
          <w:sz w:val="22"/>
          <w:szCs w:val="22"/>
        </w:rPr>
        <w:t>.</w:t>
      </w:r>
    </w:p>
    <w:p w14:paraId="42FD8384" w14:textId="77777777" w:rsidR="009A4AB0" w:rsidRPr="00CE237C" w:rsidRDefault="009A4AB0" w:rsidP="00AD00F6">
      <w:pPr>
        <w:rPr>
          <w:sz w:val="22"/>
          <w:szCs w:val="22"/>
        </w:rPr>
      </w:pPr>
    </w:p>
    <w:tbl>
      <w:tblPr>
        <w:tblStyle w:val="Tabellrutenett"/>
        <w:tblW w:w="0" w:type="auto"/>
        <w:tblLook w:val="04A0" w:firstRow="1" w:lastRow="0" w:firstColumn="1" w:lastColumn="0" w:noHBand="0" w:noVBand="1"/>
      </w:tblPr>
      <w:tblGrid>
        <w:gridCol w:w="9060"/>
      </w:tblGrid>
      <w:tr w:rsidR="009A4AB0" w:rsidRPr="00621856" w14:paraId="70A7BF2D" w14:textId="77777777" w:rsidTr="009A4AB0">
        <w:tc>
          <w:tcPr>
            <w:tcW w:w="9060" w:type="dxa"/>
          </w:tcPr>
          <w:p w14:paraId="6C547B6A" w14:textId="77777777" w:rsidR="003F7D18" w:rsidRPr="00621856" w:rsidRDefault="003F7D18" w:rsidP="003F7D18">
            <w:pPr>
              <w:rPr>
                <w:sz w:val="22"/>
                <w:szCs w:val="22"/>
              </w:rPr>
            </w:pPr>
            <w:r w:rsidRPr="00621856">
              <w:rPr>
                <w:sz w:val="22"/>
                <w:szCs w:val="22"/>
              </w:rPr>
              <w:t>Danning skjer igjennom hele livet, og alle erfaringer bidrar til læring og utvikling.</w:t>
            </w:r>
          </w:p>
          <w:p w14:paraId="000F8AF9" w14:textId="77777777" w:rsidR="003F7D18" w:rsidRPr="00621856" w:rsidRDefault="003F7D18" w:rsidP="003F7D18">
            <w:pPr>
              <w:rPr>
                <w:sz w:val="22"/>
                <w:szCs w:val="22"/>
              </w:rPr>
            </w:pPr>
          </w:p>
          <w:p w14:paraId="6F531080" w14:textId="77777777" w:rsidR="003F7D18" w:rsidRPr="00621856" w:rsidRDefault="003F7D18" w:rsidP="003F7D18">
            <w:pPr>
              <w:rPr>
                <w:sz w:val="22"/>
                <w:szCs w:val="22"/>
              </w:rPr>
            </w:pPr>
            <w:r w:rsidRPr="00621856">
              <w:rPr>
                <w:i/>
                <w:iCs/>
                <w:sz w:val="22"/>
                <w:szCs w:val="22"/>
              </w:rPr>
              <w:t>«Danning er en livslang prosess som blant annet handler om å utvikle evne til å reflektere over egne handlinger og væremåter. Danning er mer enn utvikling, mer enn læring, mer enn omsorg, mer enn oppdragelse og mer enn sosialisering. Samtidig rommer danning alt dette. Gjennom danning legges grunnlaget for barnets allsidige utvikling.»</w:t>
            </w:r>
            <w:r w:rsidRPr="00621856">
              <w:rPr>
                <w:sz w:val="22"/>
                <w:szCs w:val="22"/>
              </w:rPr>
              <w:t xml:space="preserve"> Rammeplan for barnehage </w:t>
            </w:r>
          </w:p>
          <w:p w14:paraId="60ACF87C" w14:textId="77777777" w:rsidR="003F7D18" w:rsidRPr="00621856" w:rsidRDefault="003F7D18" w:rsidP="003F7D18">
            <w:pPr>
              <w:rPr>
                <w:sz w:val="22"/>
                <w:szCs w:val="22"/>
              </w:rPr>
            </w:pPr>
          </w:p>
          <w:p w14:paraId="66C58995" w14:textId="77777777" w:rsidR="003F7D18" w:rsidRPr="00621856" w:rsidRDefault="003F7D18" w:rsidP="003F7D18">
            <w:pPr>
              <w:rPr>
                <w:sz w:val="22"/>
                <w:szCs w:val="22"/>
              </w:rPr>
            </w:pPr>
            <w:r w:rsidRPr="00621856">
              <w:rPr>
                <w:sz w:val="22"/>
                <w:szCs w:val="22"/>
              </w:rPr>
              <w:t>Barnehagen har et viktig ansvar i forhold til barnas dannelsesprosess, det er i møte med andre man speiles, og danning oppstår. Samtidig må man huske på at oppdrageransvaret ligger hos foreldrene. Et nært samarbeid rundt barnet, er helt nødvendig.</w:t>
            </w:r>
          </w:p>
          <w:p w14:paraId="433BFF7B" w14:textId="77777777" w:rsidR="003F7D18" w:rsidRPr="00621856" w:rsidRDefault="003F7D18" w:rsidP="003F7D18">
            <w:pPr>
              <w:rPr>
                <w:sz w:val="22"/>
                <w:szCs w:val="22"/>
              </w:rPr>
            </w:pPr>
          </w:p>
          <w:p w14:paraId="6FC4F02A" w14:textId="77777777" w:rsidR="003F7D18" w:rsidRPr="00621856" w:rsidRDefault="003F7D18" w:rsidP="003F7D18">
            <w:pPr>
              <w:pStyle w:val="Listeavsnitt"/>
              <w:numPr>
                <w:ilvl w:val="0"/>
                <w:numId w:val="20"/>
              </w:numPr>
              <w:rPr>
                <w:sz w:val="22"/>
                <w:szCs w:val="22"/>
              </w:rPr>
            </w:pPr>
            <w:r w:rsidRPr="00621856">
              <w:rPr>
                <w:sz w:val="22"/>
                <w:szCs w:val="22"/>
              </w:rPr>
              <w:t>Vi tror på barn og voksne i små grupper. Der muligheten til det nære samspill i situasjoner mellom mennesker er viktig.</w:t>
            </w:r>
          </w:p>
          <w:p w14:paraId="713E7D55" w14:textId="77777777" w:rsidR="003F7D18" w:rsidRPr="00621856" w:rsidRDefault="003F7D18" w:rsidP="003F7D18">
            <w:pPr>
              <w:pStyle w:val="Listeavsnitt"/>
              <w:numPr>
                <w:ilvl w:val="0"/>
                <w:numId w:val="20"/>
              </w:numPr>
              <w:rPr>
                <w:sz w:val="22"/>
                <w:szCs w:val="22"/>
              </w:rPr>
            </w:pPr>
            <w:r w:rsidRPr="00621856">
              <w:rPr>
                <w:sz w:val="22"/>
                <w:szCs w:val="22"/>
              </w:rPr>
              <w:t>Vi tror på barnesamtaler, både om det som er fint, men også om det som er vondt og vanskelig.</w:t>
            </w:r>
          </w:p>
          <w:p w14:paraId="055B0C4F" w14:textId="77777777" w:rsidR="003F7D18" w:rsidRPr="00621856" w:rsidRDefault="003F7D18" w:rsidP="003F7D18">
            <w:pPr>
              <w:pStyle w:val="Listeavsnitt"/>
              <w:numPr>
                <w:ilvl w:val="0"/>
                <w:numId w:val="20"/>
              </w:numPr>
              <w:rPr>
                <w:sz w:val="22"/>
                <w:szCs w:val="22"/>
              </w:rPr>
            </w:pPr>
            <w:r w:rsidRPr="00621856">
              <w:rPr>
                <w:sz w:val="22"/>
                <w:szCs w:val="22"/>
              </w:rPr>
              <w:t>Vi tror på at det ikke finnes vanskelige barn, men barn som har det vanskelig.</w:t>
            </w:r>
          </w:p>
          <w:p w14:paraId="10F3F1DE" w14:textId="77777777" w:rsidR="003F7D18" w:rsidRPr="00621856" w:rsidRDefault="003F7D18" w:rsidP="003F7D18">
            <w:pPr>
              <w:pStyle w:val="Listeavsnitt"/>
              <w:numPr>
                <w:ilvl w:val="0"/>
                <w:numId w:val="20"/>
              </w:numPr>
              <w:rPr>
                <w:sz w:val="22"/>
                <w:szCs w:val="22"/>
              </w:rPr>
            </w:pPr>
            <w:r w:rsidRPr="00621856">
              <w:rPr>
                <w:sz w:val="22"/>
                <w:szCs w:val="22"/>
              </w:rPr>
              <w:t>Vi tror på nære voksne med gode relasjoner til alle barn.</w:t>
            </w:r>
          </w:p>
          <w:p w14:paraId="799289D7" w14:textId="77777777" w:rsidR="003F7D18" w:rsidRPr="00621856" w:rsidRDefault="003F7D18" w:rsidP="003F7D18">
            <w:pPr>
              <w:pStyle w:val="Listeavsnitt"/>
              <w:numPr>
                <w:ilvl w:val="0"/>
                <w:numId w:val="20"/>
              </w:numPr>
              <w:rPr>
                <w:sz w:val="22"/>
                <w:szCs w:val="22"/>
              </w:rPr>
            </w:pPr>
            <w:r w:rsidRPr="00621856">
              <w:rPr>
                <w:sz w:val="22"/>
                <w:szCs w:val="22"/>
              </w:rPr>
              <w:t>Vi tror på meningen med å se hvert enkelt barn, ut fra den de er.</w:t>
            </w:r>
          </w:p>
          <w:p w14:paraId="05BF0627" w14:textId="77777777" w:rsidR="003F7D18" w:rsidRPr="00621856" w:rsidRDefault="003F7D18" w:rsidP="003F7D18">
            <w:pPr>
              <w:pStyle w:val="Listeavsnitt"/>
              <w:numPr>
                <w:ilvl w:val="0"/>
                <w:numId w:val="20"/>
              </w:numPr>
              <w:rPr>
                <w:sz w:val="22"/>
                <w:szCs w:val="22"/>
              </w:rPr>
            </w:pPr>
            <w:r w:rsidRPr="00621856">
              <w:rPr>
                <w:sz w:val="22"/>
                <w:szCs w:val="22"/>
              </w:rPr>
              <w:t>Vi tror på vennskap</w:t>
            </w:r>
          </w:p>
          <w:p w14:paraId="0C5BC230" w14:textId="77777777" w:rsidR="003F7D18" w:rsidRPr="00621856" w:rsidRDefault="003F7D18" w:rsidP="003F7D18">
            <w:pPr>
              <w:rPr>
                <w:sz w:val="22"/>
                <w:szCs w:val="22"/>
              </w:rPr>
            </w:pPr>
          </w:p>
          <w:p w14:paraId="6145C8AF" w14:textId="77777777" w:rsidR="009A4AB0" w:rsidRPr="00621856" w:rsidRDefault="003F7D18" w:rsidP="003F7D18">
            <w:pPr>
              <w:rPr>
                <w:sz w:val="22"/>
                <w:szCs w:val="22"/>
              </w:rPr>
            </w:pPr>
            <w:r w:rsidRPr="00621856">
              <w:rPr>
                <w:sz w:val="22"/>
                <w:szCs w:val="22"/>
              </w:rPr>
              <w:t>Vi gir barna mulighet til utforskning, selvstendig lek og legger til rette for organiserte aktiviteter. Vi jobber med sosial kompetanse, og lærer barna om for eksempel å vente på</w:t>
            </w:r>
          </w:p>
          <w:p w14:paraId="589B6C73" w14:textId="77777777" w:rsidR="00DE088B" w:rsidRPr="00621856" w:rsidRDefault="00DE088B" w:rsidP="00DE088B">
            <w:pPr>
              <w:rPr>
                <w:sz w:val="22"/>
                <w:szCs w:val="22"/>
              </w:rPr>
            </w:pPr>
            <w:r w:rsidRPr="00621856">
              <w:rPr>
                <w:sz w:val="22"/>
                <w:szCs w:val="22"/>
              </w:rPr>
              <w:t>tur, dele og omgås andre. Vi oppfordrer barna til å gi uttrykk for egne behov, ønsker og meninger, men samtidig ta hensyn til og vise omsorg for andre.</w:t>
            </w:r>
          </w:p>
          <w:p w14:paraId="5D9C5583" w14:textId="77777777" w:rsidR="00DE088B" w:rsidRPr="00621856" w:rsidRDefault="00DE088B" w:rsidP="00DE088B">
            <w:pPr>
              <w:rPr>
                <w:sz w:val="22"/>
                <w:szCs w:val="22"/>
              </w:rPr>
            </w:pPr>
          </w:p>
          <w:p w14:paraId="51896558" w14:textId="77777777" w:rsidR="00DE088B" w:rsidRPr="00621856" w:rsidRDefault="00DE088B" w:rsidP="00DE088B">
            <w:pPr>
              <w:rPr>
                <w:sz w:val="22"/>
                <w:szCs w:val="22"/>
              </w:rPr>
            </w:pPr>
            <w:r w:rsidRPr="00621856">
              <w:rPr>
                <w:sz w:val="22"/>
                <w:szCs w:val="22"/>
              </w:rPr>
              <w:t>Vi markerer de kristne høytidene som jul og påske, og snakker om høytidene fra de andre religionene som er representert på avdelingen. Vi feirer 17. mai, og markerer samenes nasjonaldag.</w:t>
            </w:r>
          </w:p>
          <w:p w14:paraId="1F01CA3F" w14:textId="77777777" w:rsidR="00DE088B" w:rsidRPr="00621856" w:rsidRDefault="00DE088B" w:rsidP="00DE088B">
            <w:pPr>
              <w:rPr>
                <w:sz w:val="22"/>
                <w:szCs w:val="22"/>
              </w:rPr>
            </w:pPr>
          </w:p>
          <w:p w14:paraId="22B88E3B" w14:textId="7D96137E" w:rsidR="00DE088B" w:rsidRPr="00621856" w:rsidRDefault="00DE088B" w:rsidP="00DE088B">
            <w:pPr>
              <w:rPr>
                <w:sz w:val="22"/>
                <w:szCs w:val="22"/>
              </w:rPr>
            </w:pPr>
            <w:r w:rsidRPr="00621856">
              <w:rPr>
                <w:sz w:val="22"/>
                <w:szCs w:val="22"/>
              </w:rPr>
              <w:t>Vi synliggjør mangfoldet i barnehagen ved å henge opp bilder av barna, flagg fra ulike land som er representert, og lese bøker og bruke sanger, tall og bokstaver på ulike språk. Vi lærer om andre kulturer blant annet i forbindelse med markering av FN-dagen og markering av morsmålsdagen og høytider representert av det mangfoldet vi har i vår barnehage.</w:t>
            </w:r>
          </w:p>
          <w:p w14:paraId="1D3541E1" w14:textId="77777777" w:rsidR="00DE088B" w:rsidRPr="00621856" w:rsidRDefault="00DE088B" w:rsidP="00DE088B">
            <w:pPr>
              <w:rPr>
                <w:sz w:val="22"/>
                <w:szCs w:val="22"/>
              </w:rPr>
            </w:pPr>
          </w:p>
          <w:p w14:paraId="1F2D236A" w14:textId="3FE0F33D" w:rsidR="00DE088B" w:rsidRPr="00621856" w:rsidRDefault="00DE088B" w:rsidP="00DE088B">
            <w:pPr>
              <w:rPr>
                <w:sz w:val="22"/>
                <w:szCs w:val="22"/>
              </w:rPr>
            </w:pPr>
            <w:r w:rsidRPr="00621856">
              <w:rPr>
                <w:sz w:val="22"/>
                <w:szCs w:val="22"/>
              </w:rPr>
              <w:t xml:space="preserve">Det blir brukt ulike temabøker og filmer i ulike temaer, samt at personalet får mulighet til å trekke frem sine tradisjoner og kulturer og deler med oss i barnehagen. </w:t>
            </w:r>
          </w:p>
          <w:p w14:paraId="21B468B6" w14:textId="77777777" w:rsidR="00DE088B" w:rsidRPr="00621856" w:rsidRDefault="00DE088B" w:rsidP="00DE088B">
            <w:pPr>
              <w:rPr>
                <w:sz w:val="22"/>
                <w:szCs w:val="22"/>
              </w:rPr>
            </w:pPr>
          </w:p>
          <w:p w14:paraId="2121C15F" w14:textId="77777777" w:rsidR="00DE088B" w:rsidRPr="00621856" w:rsidRDefault="00DE088B" w:rsidP="00DE088B">
            <w:pPr>
              <w:rPr>
                <w:sz w:val="22"/>
                <w:szCs w:val="22"/>
              </w:rPr>
            </w:pPr>
            <w:r w:rsidRPr="00621856">
              <w:rPr>
                <w:sz w:val="22"/>
                <w:szCs w:val="22"/>
              </w:rPr>
              <w:t>Personalet skal:</w:t>
            </w:r>
          </w:p>
          <w:p w14:paraId="27041648" w14:textId="77777777" w:rsidR="00DE088B" w:rsidRPr="00621856" w:rsidRDefault="00DE088B" w:rsidP="00DE088B">
            <w:pPr>
              <w:rPr>
                <w:sz w:val="22"/>
                <w:szCs w:val="22"/>
              </w:rPr>
            </w:pPr>
            <w:r w:rsidRPr="00621856">
              <w:rPr>
                <w:sz w:val="22"/>
                <w:szCs w:val="22"/>
              </w:rPr>
              <w:t xml:space="preserve"> • lar barna få kjenne mestringsfølelse (mestring)</w:t>
            </w:r>
          </w:p>
          <w:p w14:paraId="62D7878B" w14:textId="77777777" w:rsidR="00DE088B" w:rsidRPr="00621856" w:rsidRDefault="00DE088B" w:rsidP="00DE088B">
            <w:pPr>
              <w:rPr>
                <w:sz w:val="22"/>
                <w:szCs w:val="22"/>
              </w:rPr>
            </w:pPr>
            <w:r w:rsidRPr="00621856">
              <w:rPr>
                <w:sz w:val="22"/>
                <w:szCs w:val="22"/>
              </w:rPr>
              <w:t xml:space="preserve"> • anerkjenner og følger opp barnas perspektiver og handlinger (anerkjennelse)</w:t>
            </w:r>
          </w:p>
          <w:p w14:paraId="0177D2F7" w14:textId="77777777" w:rsidR="00DE088B" w:rsidRPr="00621856" w:rsidRDefault="00DE088B" w:rsidP="00DE088B">
            <w:pPr>
              <w:rPr>
                <w:sz w:val="22"/>
                <w:szCs w:val="22"/>
              </w:rPr>
            </w:pPr>
            <w:r w:rsidRPr="00621856">
              <w:rPr>
                <w:sz w:val="22"/>
                <w:szCs w:val="22"/>
              </w:rPr>
              <w:t xml:space="preserve"> • viser respekt for den kommunikasjonen som barna har, og vise interesse for det de sier (inkludering-barns medbestemmelse) </w:t>
            </w:r>
          </w:p>
          <w:p w14:paraId="6CE4FDAF" w14:textId="77777777" w:rsidR="00DE088B" w:rsidRPr="00621856" w:rsidRDefault="00DE088B" w:rsidP="00DE088B">
            <w:pPr>
              <w:rPr>
                <w:sz w:val="22"/>
                <w:szCs w:val="22"/>
              </w:rPr>
            </w:pPr>
            <w:r w:rsidRPr="00621856">
              <w:rPr>
                <w:sz w:val="22"/>
                <w:szCs w:val="22"/>
              </w:rPr>
              <w:t>• er en god voksen som barna kommer til med sine tanker, ideer og følelser (anerkjennelse)</w:t>
            </w:r>
          </w:p>
          <w:p w14:paraId="27E50602" w14:textId="77777777" w:rsidR="00DE088B" w:rsidRPr="00621856" w:rsidRDefault="00DE088B" w:rsidP="00DE088B">
            <w:pPr>
              <w:rPr>
                <w:sz w:val="22"/>
                <w:szCs w:val="22"/>
              </w:rPr>
            </w:pPr>
            <w:r w:rsidRPr="00621856">
              <w:rPr>
                <w:sz w:val="22"/>
                <w:szCs w:val="22"/>
              </w:rPr>
              <w:t xml:space="preserve"> • reflekterer sammen med barna, blant annet i form av likheter og ulikheter</w:t>
            </w:r>
          </w:p>
          <w:p w14:paraId="34D1D366" w14:textId="373571DF" w:rsidR="003F7D18" w:rsidRPr="00621856" w:rsidRDefault="003F7D18" w:rsidP="003F7D18">
            <w:pPr>
              <w:rPr>
                <w:sz w:val="22"/>
                <w:szCs w:val="22"/>
              </w:rPr>
            </w:pPr>
          </w:p>
        </w:tc>
      </w:tr>
    </w:tbl>
    <w:p w14:paraId="4BAB16D7" w14:textId="77777777" w:rsidR="00D37BCD" w:rsidRPr="00621856" w:rsidRDefault="00D37BCD" w:rsidP="00AD00F6">
      <w:pPr>
        <w:rPr>
          <w:sz w:val="22"/>
          <w:szCs w:val="22"/>
        </w:rPr>
      </w:pPr>
    </w:p>
    <w:p w14:paraId="1C937B2D" w14:textId="77777777" w:rsidR="002803FE" w:rsidRDefault="002803FE" w:rsidP="00AD00F6"/>
    <w:p w14:paraId="6D65F040" w14:textId="77777777" w:rsidR="002803FE" w:rsidRDefault="002803FE" w:rsidP="00AD00F6"/>
    <w:p w14:paraId="331932C6" w14:textId="2D97F453" w:rsidR="00D26D27" w:rsidRPr="00A632D0" w:rsidRDefault="7F2DB541" w:rsidP="00AD00F6">
      <w:pPr>
        <w:rPr>
          <w:rStyle w:val="Overskrift3Tegn"/>
        </w:rPr>
      </w:pPr>
      <w:bookmarkStart w:id="10" w:name="_Toc193712347"/>
      <w:r w:rsidRPr="00A632D0">
        <w:rPr>
          <w:rStyle w:val="Overskrift3Tegn"/>
        </w:rPr>
        <w:t xml:space="preserve">2.4 </w:t>
      </w:r>
      <w:r w:rsidR="00E260AD" w:rsidRPr="00A632D0">
        <w:rPr>
          <w:rStyle w:val="Overskrift3Tegn"/>
        </w:rPr>
        <w:t>Barns medvirkning</w:t>
      </w:r>
      <w:bookmarkEnd w:id="10"/>
      <w:r w:rsidR="00D26D27" w:rsidRPr="00A632D0">
        <w:rPr>
          <w:rStyle w:val="Overskrift3Tegn"/>
        </w:rPr>
        <w:t xml:space="preserve"> </w:t>
      </w:r>
    </w:p>
    <w:p w14:paraId="1843263E" w14:textId="2BE49D35" w:rsidR="00D26D27" w:rsidRDefault="00D26D27" w:rsidP="00AD00F6">
      <w:pPr>
        <w:rPr>
          <w:sz w:val="22"/>
          <w:szCs w:val="22"/>
        </w:rPr>
      </w:pPr>
      <w:r w:rsidRPr="00CE237C">
        <w:rPr>
          <w:sz w:val="22"/>
          <w:szCs w:val="22"/>
        </w:rPr>
        <w:t>Barnehagen ivaretar barnas rett til medvirkning ved å legge til rette for og oppmuntre til at barna får gitt uttrykk for sitt syn på barnehagens daglige virksomhet.</w:t>
      </w:r>
    </w:p>
    <w:p w14:paraId="5BF412D2" w14:textId="77777777" w:rsidR="00785481" w:rsidRDefault="00785481" w:rsidP="00AD00F6">
      <w:pPr>
        <w:rPr>
          <w:sz w:val="22"/>
          <w:szCs w:val="22"/>
        </w:rPr>
      </w:pPr>
    </w:p>
    <w:p w14:paraId="64EC99FD" w14:textId="77777777" w:rsidR="00785481" w:rsidRPr="00CE237C" w:rsidRDefault="00785481" w:rsidP="00AD00F6">
      <w:pPr>
        <w:rPr>
          <w:sz w:val="22"/>
          <w:szCs w:val="22"/>
        </w:rPr>
      </w:pPr>
    </w:p>
    <w:p w14:paraId="7FFC05BA" w14:textId="557574D7" w:rsidR="00942231" w:rsidRDefault="00942231" w:rsidP="008E5AE0"/>
    <w:tbl>
      <w:tblPr>
        <w:tblStyle w:val="Tabellrutenett"/>
        <w:tblW w:w="0" w:type="auto"/>
        <w:tblLook w:val="04A0" w:firstRow="1" w:lastRow="0" w:firstColumn="1" w:lastColumn="0" w:noHBand="0" w:noVBand="1"/>
      </w:tblPr>
      <w:tblGrid>
        <w:gridCol w:w="9060"/>
      </w:tblGrid>
      <w:tr w:rsidR="008E5AE0" w14:paraId="33532A41" w14:textId="77777777" w:rsidTr="008E5AE0">
        <w:tc>
          <w:tcPr>
            <w:tcW w:w="9060" w:type="dxa"/>
          </w:tcPr>
          <w:p w14:paraId="643BB87A" w14:textId="77777777" w:rsidR="00DE088B" w:rsidRPr="00621856" w:rsidRDefault="00DE088B" w:rsidP="00621856">
            <w:pPr>
              <w:pStyle w:val="pf0"/>
              <w:numPr>
                <w:ilvl w:val="0"/>
                <w:numId w:val="35"/>
              </w:numPr>
              <w:rPr>
                <w:rFonts w:ascii="Arial" w:hAnsi="Arial" w:cs="Arial"/>
                <w:sz w:val="22"/>
                <w:szCs w:val="22"/>
              </w:rPr>
            </w:pPr>
            <w:r w:rsidRPr="00621856">
              <w:rPr>
                <w:rFonts w:ascii="Arial" w:hAnsi="Arial" w:cs="Arial"/>
                <w:sz w:val="22"/>
                <w:szCs w:val="22"/>
              </w:rPr>
              <w:t>Barna får være med på å avgjøre det som handler om deres hverdag i barnehagen</w:t>
            </w:r>
          </w:p>
          <w:p w14:paraId="62210DF0" w14:textId="77777777" w:rsidR="00DE088B" w:rsidRPr="00621856" w:rsidRDefault="00DE088B" w:rsidP="00621856">
            <w:pPr>
              <w:pStyle w:val="pf0"/>
              <w:numPr>
                <w:ilvl w:val="0"/>
                <w:numId w:val="35"/>
              </w:numPr>
              <w:rPr>
                <w:rFonts w:ascii="Arial" w:hAnsi="Arial" w:cs="Arial"/>
                <w:sz w:val="22"/>
                <w:szCs w:val="22"/>
              </w:rPr>
            </w:pPr>
            <w:r w:rsidRPr="00621856">
              <w:rPr>
                <w:rFonts w:ascii="Arial" w:hAnsi="Arial" w:cs="Arial"/>
                <w:sz w:val="22"/>
                <w:szCs w:val="22"/>
              </w:rPr>
              <w:t>Barna er med i planlegging av aktiviteter og tas med på råd underveis i prosessen</w:t>
            </w:r>
          </w:p>
          <w:p w14:paraId="2920A66D" w14:textId="77777777" w:rsidR="00DE088B" w:rsidRPr="00621856" w:rsidRDefault="00DE088B" w:rsidP="00621856">
            <w:pPr>
              <w:pStyle w:val="pf0"/>
              <w:numPr>
                <w:ilvl w:val="0"/>
                <w:numId w:val="35"/>
              </w:numPr>
              <w:rPr>
                <w:rFonts w:ascii="Arial" w:hAnsi="Arial" w:cs="Arial"/>
                <w:sz w:val="22"/>
                <w:szCs w:val="22"/>
              </w:rPr>
            </w:pPr>
            <w:r w:rsidRPr="00621856">
              <w:rPr>
                <w:rFonts w:ascii="Arial" w:hAnsi="Arial" w:cs="Arial"/>
                <w:sz w:val="22"/>
                <w:szCs w:val="22"/>
              </w:rPr>
              <w:t xml:space="preserve">Barna får valgmuligheter i </w:t>
            </w:r>
            <w:proofErr w:type="spellStart"/>
            <w:r w:rsidRPr="00621856">
              <w:rPr>
                <w:rFonts w:ascii="Arial" w:hAnsi="Arial" w:cs="Arial"/>
                <w:sz w:val="22"/>
                <w:szCs w:val="22"/>
              </w:rPr>
              <w:t>fht</w:t>
            </w:r>
            <w:proofErr w:type="spellEnd"/>
            <w:r w:rsidRPr="00621856">
              <w:rPr>
                <w:rFonts w:ascii="Arial" w:hAnsi="Arial" w:cs="Arial"/>
                <w:sz w:val="22"/>
                <w:szCs w:val="22"/>
              </w:rPr>
              <w:t>. alder og utvikling</w:t>
            </w:r>
          </w:p>
          <w:p w14:paraId="649D6F33" w14:textId="77777777" w:rsidR="00DE088B" w:rsidRPr="00621856" w:rsidRDefault="00DE088B" w:rsidP="00621856">
            <w:pPr>
              <w:pStyle w:val="pf0"/>
              <w:numPr>
                <w:ilvl w:val="0"/>
                <w:numId w:val="35"/>
              </w:numPr>
              <w:rPr>
                <w:rStyle w:val="cf01"/>
                <w:rFonts w:ascii="Arial" w:hAnsi="Arial" w:cs="Arial"/>
                <w:sz w:val="22"/>
                <w:szCs w:val="22"/>
              </w:rPr>
            </w:pPr>
            <w:r w:rsidRPr="00621856">
              <w:rPr>
                <w:rFonts w:ascii="Arial" w:hAnsi="Arial" w:cs="Arial"/>
                <w:sz w:val="22"/>
                <w:szCs w:val="22"/>
              </w:rPr>
              <w:t>Barna får bruke sin kreativitet og skaperevne</w:t>
            </w:r>
            <w:r w:rsidRPr="00621856">
              <w:rPr>
                <w:rStyle w:val="cf01"/>
                <w:rFonts w:ascii="Arial" w:hAnsi="Arial" w:cs="Arial"/>
                <w:sz w:val="22"/>
                <w:szCs w:val="22"/>
              </w:rPr>
              <w:t xml:space="preserve"> </w:t>
            </w:r>
          </w:p>
          <w:p w14:paraId="06BFDBEF" w14:textId="77777777" w:rsidR="00DE088B" w:rsidRPr="00621856" w:rsidRDefault="00DE088B" w:rsidP="00621856">
            <w:pPr>
              <w:pStyle w:val="pf0"/>
              <w:numPr>
                <w:ilvl w:val="0"/>
                <w:numId w:val="35"/>
              </w:numPr>
              <w:rPr>
                <w:rStyle w:val="cf01"/>
                <w:rFonts w:ascii="Arial" w:hAnsi="Arial" w:cs="Arial"/>
                <w:sz w:val="22"/>
                <w:szCs w:val="22"/>
              </w:rPr>
            </w:pPr>
            <w:r w:rsidRPr="00621856">
              <w:rPr>
                <w:rStyle w:val="cf01"/>
                <w:rFonts w:ascii="Arial" w:hAnsi="Arial" w:cs="Arial"/>
                <w:sz w:val="22"/>
                <w:szCs w:val="22"/>
              </w:rPr>
              <w:t xml:space="preserve">Voksne lytter aktivt til det barnet formidler og støtter barnet i å uttrykke seg på deres egen måte. </w:t>
            </w:r>
          </w:p>
          <w:p w14:paraId="09652297" w14:textId="77777777" w:rsidR="00DE088B" w:rsidRPr="00621856" w:rsidRDefault="00DE088B" w:rsidP="00621856">
            <w:pPr>
              <w:pStyle w:val="pf0"/>
              <w:numPr>
                <w:ilvl w:val="0"/>
                <w:numId w:val="35"/>
              </w:numPr>
              <w:rPr>
                <w:rFonts w:ascii="Arial" w:hAnsi="Arial" w:cs="Arial"/>
                <w:sz w:val="22"/>
                <w:szCs w:val="22"/>
              </w:rPr>
            </w:pPr>
            <w:r w:rsidRPr="00621856">
              <w:rPr>
                <w:rStyle w:val="cf01"/>
                <w:rFonts w:ascii="Arial" w:hAnsi="Arial" w:cs="Arial"/>
                <w:sz w:val="22"/>
                <w:szCs w:val="22"/>
              </w:rPr>
              <w:t>Voksne har kunnskap om barnas måter å uttrykke seg på, både verbalt og andre måter</w:t>
            </w:r>
          </w:p>
          <w:p w14:paraId="07ECA844" w14:textId="77777777" w:rsidR="00DE088B" w:rsidRPr="00621856" w:rsidRDefault="00DE088B" w:rsidP="00621856">
            <w:pPr>
              <w:pStyle w:val="pf0"/>
              <w:numPr>
                <w:ilvl w:val="0"/>
                <w:numId w:val="35"/>
              </w:numPr>
              <w:rPr>
                <w:rFonts w:ascii="Arial" w:hAnsi="Arial" w:cs="Arial"/>
                <w:sz w:val="22"/>
                <w:szCs w:val="22"/>
              </w:rPr>
            </w:pPr>
            <w:r w:rsidRPr="00621856">
              <w:rPr>
                <w:rStyle w:val="cf01"/>
                <w:rFonts w:ascii="Arial" w:hAnsi="Arial" w:cs="Arial"/>
                <w:sz w:val="22"/>
                <w:szCs w:val="22"/>
              </w:rPr>
              <w:t>Voksne lar seg inspirere av barnas interesse og nysgjerrighet, og følger barnas initiativ</w:t>
            </w:r>
          </w:p>
          <w:p w14:paraId="4A3D78E1" w14:textId="1CFFEF07" w:rsidR="008E5AE0" w:rsidRPr="00621856" w:rsidRDefault="00DE088B" w:rsidP="00621856">
            <w:pPr>
              <w:pStyle w:val="Listeavsnitt"/>
              <w:numPr>
                <w:ilvl w:val="0"/>
                <w:numId w:val="35"/>
              </w:numPr>
              <w:rPr>
                <w:sz w:val="22"/>
                <w:szCs w:val="22"/>
              </w:rPr>
            </w:pPr>
            <w:r w:rsidRPr="00621856">
              <w:rPr>
                <w:rStyle w:val="cf01"/>
                <w:rFonts w:ascii="Arial" w:hAnsi="Arial" w:cs="Arial"/>
                <w:sz w:val="22"/>
                <w:szCs w:val="22"/>
              </w:rPr>
              <w:t>Barn og voksne snakker sammen om det som skjer i barnehagen, vurderer lek og andre aktiviteter. Bestemmer sammen hva som var bra eller hva som kan gjøres på andre måter neste gang.</w:t>
            </w:r>
          </w:p>
        </w:tc>
      </w:tr>
    </w:tbl>
    <w:p w14:paraId="199E5465" w14:textId="77777777" w:rsidR="00785481" w:rsidRDefault="00785481" w:rsidP="00AB65B7">
      <w:pPr>
        <w:pStyle w:val="Overskrift3"/>
        <w:numPr>
          <w:ilvl w:val="0"/>
          <w:numId w:val="0"/>
        </w:numPr>
      </w:pPr>
      <w:bookmarkStart w:id="11" w:name="_Toc193712348"/>
    </w:p>
    <w:p w14:paraId="465E71BA" w14:textId="77777777" w:rsidR="00785481" w:rsidRDefault="00785481">
      <w:pPr>
        <w:autoSpaceDE/>
        <w:autoSpaceDN/>
        <w:adjustRightInd/>
        <w:spacing w:after="200" w:line="276" w:lineRule="auto"/>
        <w:rPr>
          <w:rFonts w:eastAsiaTheme="majorEastAsia"/>
          <w:b/>
          <w:bCs/>
          <w:color w:val="761F08"/>
          <w:spacing w:val="-6"/>
          <w:sz w:val="24"/>
        </w:rPr>
      </w:pPr>
      <w:r>
        <w:br w:type="page"/>
      </w:r>
    </w:p>
    <w:p w14:paraId="4D8B9AA1" w14:textId="6A186EC5" w:rsidR="008002EA" w:rsidRPr="00A632D0" w:rsidRDefault="340EC915" w:rsidP="00AB65B7">
      <w:pPr>
        <w:pStyle w:val="Overskrift3"/>
        <w:numPr>
          <w:ilvl w:val="0"/>
          <w:numId w:val="0"/>
        </w:numPr>
      </w:pPr>
      <w:r w:rsidRPr="00A632D0">
        <w:lastRenderedPageBreak/>
        <w:t>2.5</w:t>
      </w:r>
      <w:r w:rsidR="00906AAC" w:rsidRPr="00A632D0">
        <w:t xml:space="preserve"> </w:t>
      </w:r>
      <w:r w:rsidR="00250F87" w:rsidRPr="00A632D0">
        <w:t>Barnehagens digitale praksis.</w:t>
      </w:r>
      <w:bookmarkEnd w:id="11"/>
    </w:p>
    <w:p w14:paraId="70A8BD10" w14:textId="21F9C579" w:rsidR="008420DD" w:rsidRPr="00621856" w:rsidRDefault="00E61444" w:rsidP="00AD00F6">
      <w:pPr>
        <w:rPr>
          <w:sz w:val="22"/>
          <w:szCs w:val="22"/>
        </w:rPr>
      </w:pPr>
      <w:r w:rsidRPr="00621856">
        <w:rPr>
          <w:sz w:val="22"/>
          <w:szCs w:val="22"/>
        </w:rPr>
        <w:t>Barnehagenes digi</w:t>
      </w:r>
      <w:r w:rsidR="000607C8" w:rsidRPr="00621856">
        <w:rPr>
          <w:sz w:val="22"/>
          <w:szCs w:val="22"/>
        </w:rPr>
        <w:t>t</w:t>
      </w:r>
      <w:r w:rsidRPr="00621856">
        <w:rPr>
          <w:sz w:val="22"/>
          <w:szCs w:val="22"/>
        </w:rPr>
        <w:t>ale praksis bidra</w:t>
      </w:r>
      <w:r w:rsidR="2AE44A2E" w:rsidRPr="00621856">
        <w:rPr>
          <w:sz w:val="22"/>
          <w:szCs w:val="22"/>
        </w:rPr>
        <w:t>r</w:t>
      </w:r>
      <w:r w:rsidRPr="00621856">
        <w:rPr>
          <w:sz w:val="22"/>
          <w:szCs w:val="22"/>
        </w:rPr>
        <w:t xml:space="preserve"> til barnas lek, kreativite</w:t>
      </w:r>
      <w:r w:rsidR="00035929" w:rsidRPr="00621856">
        <w:rPr>
          <w:sz w:val="22"/>
          <w:szCs w:val="22"/>
        </w:rPr>
        <w:t xml:space="preserve">t og læring. </w:t>
      </w:r>
      <w:r w:rsidR="00523E12" w:rsidRPr="00621856">
        <w:rPr>
          <w:sz w:val="22"/>
          <w:szCs w:val="22"/>
        </w:rPr>
        <w:t>Ved bruk av digital</w:t>
      </w:r>
      <w:r w:rsidR="2B23A896" w:rsidRPr="00621856">
        <w:rPr>
          <w:sz w:val="22"/>
          <w:szCs w:val="22"/>
        </w:rPr>
        <w:t>e</w:t>
      </w:r>
      <w:r w:rsidR="00523E12" w:rsidRPr="00621856">
        <w:rPr>
          <w:sz w:val="22"/>
          <w:szCs w:val="22"/>
        </w:rPr>
        <w:t xml:space="preserve"> verktøy i det pedagogiske arbeidet støtte</w:t>
      </w:r>
      <w:r w:rsidR="5A140614" w:rsidRPr="00621856">
        <w:rPr>
          <w:sz w:val="22"/>
          <w:szCs w:val="22"/>
        </w:rPr>
        <w:t>r</w:t>
      </w:r>
      <w:r w:rsidR="00523E12" w:rsidRPr="00621856">
        <w:rPr>
          <w:sz w:val="22"/>
          <w:szCs w:val="22"/>
        </w:rPr>
        <w:t xml:space="preserve"> </w:t>
      </w:r>
      <w:r w:rsidR="25EE9436" w:rsidRPr="00621856">
        <w:rPr>
          <w:sz w:val="22"/>
          <w:szCs w:val="22"/>
        </w:rPr>
        <w:t xml:space="preserve">dette </w:t>
      </w:r>
      <w:r w:rsidR="00523E12" w:rsidRPr="00621856">
        <w:rPr>
          <w:sz w:val="22"/>
          <w:szCs w:val="22"/>
        </w:rPr>
        <w:t>opp om barnas lærings</w:t>
      </w:r>
      <w:r w:rsidR="00F31951" w:rsidRPr="00621856">
        <w:rPr>
          <w:sz w:val="22"/>
          <w:szCs w:val="22"/>
        </w:rPr>
        <w:t>prosesser</w:t>
      </w:r>
      <w:r w:rsidR="004F20F7" w:rsidRPr="00621856">
        <w:rPr>
          <w:sz w:val="22"/>
          <w:szCs w:val="22"/>
        </w:rPr>
        <w:t>. Det oppfyller også</w:t>
      </w:r>
      <w:r w:rsidR="00F31951" w:rsidRPr="00621856">
        <w:rPr>
          <w:sz w:val="22"/>
          <w:szCs w:val="22"/>
        </w:rPr>
        <w:t xml:space="preserve"> rammeplanens føringer for et </w:t>
      </w:r>
      <w:r w:rsidR="0EA92479" w:rsidRPr="00621856">
        <w:rPr>
          <w:sz w:val="22"/>
          <w:szCs w:val="22"/>
        </w:rPr>
        <w:t xml:space="preserve">rikt </w:t>
      </w:r>
      <w:r w:rsidR="00F31951" w:rsidRPr="00621856">
        <w:rPr>
          <w:sz w:val="22"/>
          <w:szCs w:val="22"/>
        </w:rPr>
        <w:t>og allsidig læringsmiljø for alle barn</w:t>
      </w:r>
      <w:r w:rsidR="000E196B" w:rsidRPr="00621856">
        <w:rPr>
          <w:sz w:val="22"/>
          <w:szCs w:val="22"/>
        </w:rPr>
        <w:t xml:space="preserve">. Ved bruk av digitale verktøy </w:t>
      </w:r>
      <w:r w:rsidR="452B4131" w:rsidRPr="00621856">
        <w:rPr>
          <w:sz w:val="22"/>
          <w:szCs w:val="22"/>
        </w:rPr>
        <w:t xml:space="preserve">er </w:t>
      </w:r>
      <w:r w:rsidR="000E196B" w:rsidRPr="00621856">
        <w:rPr>
          <w:sz w:val="22"/>
          <w:szCs w:val="22"/>
        </w:rPr>
        <w:t>personalet aktiv</w:t>
      </w:r>
      <w:r w:rsidR="00307A31" w:rsidRPr="00621856">
        <w:rPr>
          <w:sz w:val="22"/>
          <w:szCs w:val="22"/>
        </w:rPr>
        <w:t>e sammen med barna</w:t>
      </w:r>
      <w:r w:rsidR="005C233D" w:rsidRPr="00621856">
        <w:rPr>
          <w:sz w:val="22"/>
          <w:szCs w:val="22"/>
        </w:rPr>
        <w:t>. Barnehagen utøve</w:t>
      </w:r>
      <w:r w:rsidR="3DA4EAA2" w:rsidRPr="00621856">
        <w:rPr>
          <w:sz w:val="22"/>
          <w:szCs w:val="22"/>
        </w:rPr>
        <w:t>r</w:t>
      </w:r>
      <w:r w:rsidR="005C233D" w:rsidRPr="00621856">
        <w:rPr>
          <w:sz w:val="22"/>
          <w:szCs w:val="22"/>
        </w:rPr>
        <w:t xml:space="preserve"> digital dømmekraft og bidra</w:t>
      </w:r>
      <w:r w:rsidR="500D0E64" w:rsidRPr="00621856">
        <w:rPr>
          <w:sz w:val="22"/>
          <w:szCs w:val="22"/>
        </w:rPr>
        <w:t>r</w:t>
      </w:r>
      <w:r w:rsidR="005C233D" w:rsidRPr="00621856">
        <w:rPr>
          <w:sz w:val="22"/>
          <w:szCs w:val="22"/>
        </w:rPr>
        <w:t xml:space="preserve"> til at barna utvikler en begynnende etisk forståelse</w:t>
      </w:r>
      <w:r w:rsidR="004516A0" w:rsidRPr="00621856">
        <w:rPr>
          <w:sz w:val="22"/>
          <w:szCs w:val="22"/>
        </w:rPr>
        <w:t xml:space="preserve"> knyttet til digitale </w:t>
      </w:r>
      <w:hyperlink r:id="rId17" w:history="1">
        <w:r w:rsidR="004516A0" w:rsidRPr="00621856">
          <w:rPr>
            <w:rStyle w:val="Hyperkobling"/>
            <w:sz w:val="22"/>
            <w:szCs w:val="22"/>
          </w:rPr>
          <w:t>medier.</w:t>
        </w:r>
      </w:hyperlink>
      <w:r w:rsidR="004516A0" w:rsidRPr="00621856">
        <w:rPr>
          <w:sz w:val="22"/>
          <w:szCs w:val="22"/>
        </w:rPr>
        <w:t xml:space="preserve"> </w:t>
      </w:r>
    </w:p>
    <w:p w14:paraId="7F6E3C11" w14:textId="77777777" w:rsidR="00914ACE" w:rsidRPr="003B5FB1" w:rsidRDefault="00914ACE" w:rsidP="00AD00F6"/>
    <w:tbl>
      <w:tblPr>
        <w:tblStyle w:val="Tabellrutenett"/>
        <w:tblW w:w="0" w:type="auto"/>
        <w:tblLook w:val="04A0" w:firstRow="1" w:lastRow="0" w:firstColumn="1" w:lastColumn="0" w:noHBand="0" w:noVBand="1"/>
      </w:tblPr>
      <w:tblGrid>
        <w:gridCol w:w="9060"/>
      </w:tblGrid>
      <w:tr w:rsidR="008420DD" w:rsidRPr="00621856" w14:paraId="78604B80" w14:textId="77777777" w:rsidTr="008420DD">
        <w:tc>
          <w:tcPr>
            <w:tcW w:w="9060" w:type="dxa"/>
          </w:tcPr>
          <w:p w14:paraId="51541F8E" w14:textId="77777777" w:rsidR="00DE088B" w:rsidRPr="00621856" w:rsidRDefault="00DE088B" w:rsidP="00DE088B">
            <w:pPr>
              <w:rPr>
                <w:sz w:val="22"/>
                <w:szCs w:val="22"/>
                <w:shd w:val="clear" w:color="auto" w:fill="FFFFFF"/>
              </w:rPr>
            </w:pPr>
            <w:r w:rsidRPr="00621856">
              <w:rPr>
                <w:sz w:val="22"/>
                <w:szCs w:val="22"/>
                <w:shd w:val="clear" w:color="auto" w:fill="FFFFFF"/>
              </w:rPr>
              <w:t>Vi bruker nettbrett, Smartboard og smarttelefoner som digitale verktøy. Utstyret blir alltid brukt sammen med voksne. Dette inspirerer til lek og nysgjerrighet, og støtter opp om barnas læringsprosesser.</w:t>
            </w:r>
          </w:p>
          <w:p w14:paraId="234B5CA2" w14:textId="211FA811" w:rsidR="00DE088B" w:rsidRPr="00621856" w:rsidRDefault="00DE088B" w:rsidP="00DE088B">
            <w:pPr>
              <w:rPr>
                <w:sz w:val="22"/>
                <w:szCs w:val="22"/>
                <w:shd w:val="clear" w:color="auto" w:fill="FFFFFF"/>
              </w:rPr>
            </w:pPr>
            <w:r w:rsidRPr="00621856">
              <w:rPr>
                <w:sz w:val="22"/>
                <w:szCs w:val="22"/>
                <w:shd w:val="clear" w:color="auto" w:fill="FFFFFF"/>
              </w:rPr>
              <w:t xml:space="preserve">Personalet er bevisst på å utøve digital dømmekraft som handler om å bruke digitale medier og Internett på en klok og etisk forsvarlig måte. Barnehagen skal bidra til at barna utvikler en begynnende etisk forståelse knyttet til digitale medier. Digitale ferdigheter hos barn utvikles over tid. Vi har som mål at barna skal ha like muligheter til å få positive opplevelser </w:t>
            </w:r>
            <w:r w:rsidR="00C80B43" w:rsidRPr="00621856">
              <w:rPr>
                <w:sz w:val="22"/>
                <w:szCs w:val="22"/>
                <w:shd w:val="clear" w:color="auto" w:fill="FFFFFF"/>
              </w:rPr>
              <w:t>med digitale verktøy-</w:t>
            </w:r>
          </w:p>
          <w:p w14:paraId="021E7767" w14:textId="77777777" w:rsidR="00DE088B" w:rsidRPr="00621856" w:rsidRDefault="00DE088B" w:rsidP="00DE088B">
            <w:pPr>
              <w:rPr>
                <w:sz w:val="22"/>
                <w:szCs w:val="22"/>
                <w:shd w:val="clear" w:color="auto" w:fill="FFFFFF"/>
              </w:rPr>
            </w:pPr>
          </w:p>
          <w:p w14:paraId="562A4EDD" w14:textId="77777777" w:rsidR="00785481" w:rsidRPr="00621856" w:rsidRDefault="00DE088B" w:rsidP="00DE088B">
            <w:pPr>
              <w:rPr>
                <w:sz w:val="22"/>
                <w:szCs w:val="22"/>
                <w:shd w:val="clear" w:color="auto" w:fill="FFFFFF"/>
              </w:rPr>
            </w:pPr>
            <w:r w:rsidRPr="00621856">
              <w:rPr>
                <w:sz w:val="22"/>
                <w:szCs w:val="22"/>
                <w:shd w:val="clear" w:color="auto" w:fill="FFFFFF"/>
              </w:rPr>
              <w:t xml:space="preserve">Barna skal lære hvordan digitale verktøy kan være et supplement i deres kreative utfoldelse og læringsprosesser. Digitale verktøy som lydbøker for eksempel </w:t>
            </w:r>
            <w:proofErr w:type="spellStart"/>
            <w:r w:rsidRPr="00621856">
              <w:rPr>
                <w:sz w:val="22"/>
                <w:szCs w:val="22"/>
                <w:shd w:val="clear" w:color="auto" w:fill="FFFFFF"/>
              </w:rPr>
              <w:t>Polylino</w:t>
            </w:r>
            <w:proofErr w:type="spellEnd"/>
            <w:r w:rsidRPr="00621856">
              <w:rPr>
                <w:sz w:val="22"/>
                <w:szCs w:val="22"/>
                <w:shd w:val="clear" w:color="auto" w:fill="FFFFFF"/>
              </w:rPr>
              <w:t xml:space="preserve"> </w:t>
            </w:r>
            <w:r w:rsidR="00785481" w:rsidRPr="00621856">
              <w:rPr>
                <w:sz w:val="22"/>
                <w:szCs w:val="22"/>
                <w:shd w:val="clear" w:color="auto" w:fill="FFFFFF"/>
              </w:rPr>
              <w:t xml:space="preserve">og </w:t>
            </w:r>
            <w:proofErr w:type="spellStart"/>
            <w:r w:rsidR="00785481" w:rsidRPr="00621856">
              <w:rPr>
                <w:sz w:val="22"/>
                <w:szCs w:val="22"/>
                <w:shd w:val="clear" w:color="auto" w:fill="FFFFFF"/>
              </w:rPr>
              <w:t>Salaby</w:t>
            </w:r>
            <w:proofErr w:type="spellEnd"/>
            <w:r w:rsidR="00785481" w:rsidRPr="00621856">
              <w:rPr>
                <w:sz w:val="22"/>
                <w:szCs w:val="22"/>
                <w:shd w:val="clear" w:color="auto" w:fill="FFFFFF"/>
              </w:rPr>
              <w:t xml:space="preserve"> </w:t>
            </w:r>
            <w:r w:rsidRPr="00621856">
              <w:rPr>
                <w:sz w:val="22"/>
                <w:szCs w:val="22"/>
                <w:shd w:val="clear" w:color="auto" w:fill="FFFFFF"/>
              </w:rPr>
              <w:t>brukes i barnehagen til retningsbestemt språkarbeid</w:t>
            </w:r>
            <w:r w:rsidR="00785481" w:rsidRPr="00621856">
              <w:rPr>
                <w:sz w:val="22"/>
                <w:szCs w:val="22"/>
                <w:shd w:val="clear" w:color="auto" w:fill="FFFFFF"/>
              </w:rPr>
              <w:t xml:space="preserve"> og temaarbeid</w:t>
            </w:r>
            <w:r w:rsidR="00C80B43" w:rsidRPr="00621856">
              <w:rPr>
                <w:sz w:val="22"/>
                <w:szCs w:val="22"/>
                <w:shd w:val="clear" w:color="auto" w:fill="FFFFFF"/>
              </w:rPr>
              <w:t xml:space="preserve">. </w:t>
            </w:r>
          </w:p>
          <w:p w14:paraId="1D2D88B9" w14:textId="2B682A44" w:rsidR="00DE088B" w:rsidRPr="00621856" w:rsidRDefault="00C80B43" w:rsidP="00DE088B">
            <w:pPr>
              <w:rPr>
                <w:sz w:val="22"/>
                <w:szCs w:val="22"/>
                <w:shd w:val="clear" w:color="auto" w:fill="FFFFFF"/>
              </w:rPr>
            </w:pPr>
            <w:r w:rsidRPr="00621856">
              <w:rPr>
                <w:sz w:val="22"/>
                <w:szCs w:val="22"/>
                <w:shd w:val="clear" w:color="auto" w:fill="FFFFFF"/>
              </w:rPr>
              <w:t xml:space="preserve">Vi bruker også verktøy som </w:t>
            </w:r>
            <w:r w:rsidR="00785481" w:rsidRPr="00621856">
              <w:rPr>
                <w:sz w:val="22"/>
                <w:szCs w:val="22"/>
                <w:shd w:val="clear" w:color="auto" w:fill="FFFFFF"/>
              </w:rPr>
              <w:t>B</w:t>
            </w:r>
            <w:r w:rsidRPr="00621856">
              <w:rPr>
                <w:sz w:val="22"/>
                <w:szCs w:val="22"/>
                <w:shd w:val="clear" w:color="auto" w:fill="FFFFFF"/>
              </w:rPr>
              <w:t>ee</w:t>
            </w:r>
            <w:r w:rsidR="00785481" w:rsidRPr="00621856">
              <w:rPr>
                <w:sz w:val="22"/>
                <w:szCs w:val="22"/>
                <w:shd w:val="clear" w:color="auto" w:fill="FFFFFF"/>
              </w:rPr>
              <w:t xml:space="preserve">- </w:t>
            </w:r>
            <w:r w:rsidRPr="00621856">
              <w:rPr>
                <w:sz w:val="22"/>
                <w:szCs w:val="22"/>
                <w:shd w:val="clear" w:color="auto" w:fill="FFFFFF"/>
              </w:rPr>
              <w:t xml:space="preserve">bot til </w:t>
            </w:r>
            <w:r w:rsidR="00DE088B" w:rsidRPr="00621856">
              <w:rPr>
                <w:sz w:val="22"/>
                <w:szCs w:val="22"/>
                <w:shd w:val="clear" w:color="auto" w:fill="FFFFFF"/>
              </w:rPr>
              <w:t>programmering og logisk tenkning</w:t>
            </w:r>
            <w:r w:rsidRPr="00621856">
              <w:rPr>
                <w:sz w:val="22"/>
                <w:szCs w:val="22"/>
                <w:shd w:val="clear" w:color="auto" w:fill="FFFFFF"/>
              </w:rPr>
              <w:t xml:space="preserve">.  I tillegg for barna: </w:t>
            </w:r>
          </w:p>
          <w:p w14:paraId="76E2DAD3" w14:textId="5FD4C7DD" w:rsidR="00DE088B" w:rsidRPr="00621856" w:rsidRDefault="00785481" w:rsidP="00DE088B">
            <w:pPr>
              <w:pStyle w:val="Listeavsnitt"/>
              <w:numPr>
                <w:ilvl w:val="0"/>
                <w:numId w:val="21"/>
              </w:numPr>
              <w:rPr>
                <w:sz w:val="22"/>
                <w:szCs w:val="22"/>
                <w:shd w:val="clear" w:color="auto" w:fill="FFFFFF"/>
              </w:rPr>
            </w:pPr>
            <w:r w:rsidRPr="00621856">
              <w:rPr>
                <w:sz w:val="22"/>
                <w:szCs w:val="22"/>
                <w:shd w:val="clear" w:color="auto" w:fill="FFFFFF"/>
              </w:rPr>
              <w:t>Ta</w:t>
            </w:r>
            <w:r w:rsidR="00DE088B" w:rsidRPr="00621856">
              <w:rPr>
                <w:sz w:val="22"/>
                <w:szCs w:val="22"/>
                <w:shd w:val="clear" w:color="auto" w:fill="FFFFFF"/>
              </w:rPr>
              <w:t xml:space="preserve"> bilder til fotoutstilling</w:t>
            </w:r>
            <w:r w:rsidRPr="00621856">
              <w:rPr>
                <w:sz w:val="22"/>
                <w:szCs w:val="22"/>
                <w:shd w:val="clear" w:color="auto" w:fill="FFFFFF"/>
              </w:rPr>
              <w:t xml:space="preserve"> og i aktiviteter </w:t>
            </w:r>
          </w:p>
          <w:p w14:paraId="77F1C4A3" w14:textId="77777777" w:rsidR="00DE088B" w:rsidRPr="00621856" w:rsidRDefault="00DE088B" w:rsidP="00DE088B">
            <w:pPr>
              <w:pStyle w:val="Listeavsnitt"/>
              <w:numPr>
                <w:ilvl w:val="0"/>
                <w:numId w:val="21"/>
              </w:numPr>
              <w:rPr>
                <w:sz w:val="22"/>
                <w:szCs w:val="22"/>
                <w:shd w:val="clear" w:color="auto" w:fill="FFFFFF"/>
              </w:rPr>
            </w:pPr>
            <w:r w:rsidRPr="00621856">
              <w:rPr>
                <w:sz w:val="22"/>
                <w:szCs w:val="22"/>
                <w:shd w:val="clear" w:color="auto" w:fill="FFFFFF"/>
              </w:rPr>
              <w:t>Bruker bilder som dokumentasjon</w:t>
            </w:r>
          </w:p>
          <w:p w14:paraId="1111A850" w14:textId="77777777" w:rsidR="00DE088B" w:rsidRPr="00621856" w:rsidRDefault="00DE088B" w:rsidP="00DE088B">
            <w:pPr>
              <w:pStyle w:val="Listeavsnitt"/>
              <w:numPr>
                <w:ilvl w:val="0"/>
                <w:numId w:val="21"/>
              </w:numPr>
              <w:rPr>
                <w:sz w:val="22"/>
                <w:szCs w:val="22"/>
                <w:shd w:val="clear" w:color="auto" w:fill="FFFFFF"/>
              </w:rPr>
            </w:pPr>
            <w:r w:rsidRPr="00621856">
              <w:rPr>
                <w:sz w:val="22"/>
                <w:szCs w:val="22"/>
                <w:shd w:val="clear" w:color="auto" w:fill="FFFFFF"/>
              </w:rPr>
              <w:t>Bruker lyd og bilder – sanseopplevelser</w:t>
            </w:r>
          </w:p>
          <w:p w14:paraId="6D72CBB8" w14:textId="77777777" w:rsidR="00DE088B" w:rsidRPr="00621856" w:rsidRDefault="00DE088B" w:rsidP="00DE088B">
            <w:pPr>
              <w:pStyle w:val="Listeavsnitt"/>
              <w:numPr>
                <w:ilvl w:val="0"/>
                <w:numId w:val="21"/>
              </w:numPr>
              <w:rPr>
                <w:sz w:val="22"/>
                <w:szCs w:val="22"/>
                <w:shd w:val="clear" w:color="auto" w:fill="FFFFFF"/>
              </w:rPr>
            </w:pPr>
            <w:r w:rsidRPr="00621856">
              <w:rPr>
                <w:sz w:val="22"/>
                <w:szCs w:val="22"/>
                <w:shd w:val="clear" w:color="auto" w:fill="FFFFFF"/>
              </w:rPr>
              <w:t>Tegner på smartboard</w:t>
            </w:r>
          </w:p>
          <w:p w14:paraId="67FE36B2" w14:textId="77777777" w:rsidR="00DE088B" w:rsidRPr="00621856" w:rsidRDefault="00DE088B" w:rsidP="00DE088B">
            <w:pPr>
              <w:pStyle w:val="Listeavsnitt"/>
              <w:numPr>
                <w:ilvl w:val="0"/>
                <w:numId w:val="21"/>
              </w:numPr>
              <w:rPr>
                <w:sz w:val="22"/>
                <w:szCs w:val="22"/>
              </w:rPr>
            </w:pPr>
            <w:r w:rsidRPr="00621856">
              <w:rPr>
                <w:sz w:val="22"/>
                <w:szCs w:val="22"/>
              </w:rPr>
              <w:t xml:space="preserve">Lydbingo og lage filmer, digitale bøker </w:t>
            </w:r>
          </w:p>
          <w:p w14:paraId="1E853763" w14:textId="77777777" w:rsidR="00DE088B" w:rsidRPr="00621856" w:rsidRDefault="00DE088B" w:rsidP="00DE088B">
            <w:pPr>
              <w:pStyle w:val="Listeavsnitt"/>
              <w:numPr>
                <w:ilvl w:val="0"/>
                <w:numId w:val="21"/>
              </w:numPr>
              <w:rPr>
                <w:sz w:val="22"/>
                <w:szCs w:val="22"/>
              </w:rPr>
            </w:pPr>
            <w:r w:rsidRPr="00621856">
              <w:rPr>
                <w:sz w:val="22"/>
                <w:szCs w:val="22"/>
              </w:rPr>
              <w:t xml:space="preserve">Lytte til fortellinger </w:t>
            </w:r>
          </w:p>
          <w:p w14:paraId="77AA99F1" w14:textId="0F378E87" w:rsidR="00DE088B" w:rsidRPr="00621856" w:rsidRDefault="00DE088B" w:rsidP="00DE088B">
            <w:pPr>
              <w:pStyle w:val="Listeavsnitt"/>
              <w:numPr>
                <w:ilvl w:val="0"/>
                <w:numId w:val="21"/>
              </w:numPr>
              <w:rPr>
                <w:sz w:val="22"/>
                <w:szCs w:val="22"/>
              </w:rPr>
            </w:pPr>
            <w:r w:rsidRPr="00621856">
              <w:rPr>
                <w:sz w:val="22"/>
                <w:szCs w:val="22"/>
              </w:rPr>
              <w:t xml:space="preserve">Bruker nettbrett, </w:t>
            </w:r>
            <w:proofErr w:type="spellStart"/>
            <w:r w:rsidRPr="00621856">
              <w:rPr>
                <w:sz w:val="22"/>
                <w:szCs w:val="22"/>
              </w:rPr>
              <w:t>tlf</w:t>
            </w:r>
            <w:proofErr w:type="spellEnd"/>
            <w:r w:rsidRPr="00621856">
              <w:rPr>
                <w:sz w:val="22"/>
                <w:szCs w:val="22"/>
              </w:rPr>
              <w:t xml:space="preserve">, smartboard som oppslagsverk </w:t>
            </w:r>
          </w:p>
          <w:p w14:paraId="66E0AF9B" w14:textId="77777777" w:rsidR="00DE088B" w:rsidRPr="00621856" w:rsidRDefault="00DE088B" w:rsidP="00DE088B">
            <w:pPr>
              <w:pStyle w:val="Listeavsnitt"/>
              <w:numPr>
                <w:ilvl w:val="0"/>
                <w:numId w:val="21"/>
              </w:numPr>
              <w:rPr>
                <w:sz w:val="22"/>
                <w:szCs w:val="22"/>
              </w:rPr>
            </w:pPr>
            <w:r w:rsidRPr="00621856">
              <w:rPr>
                <w:sz w:val="22"/>
                <w:szCs w:val="22"/>
              </w:rPr>
              <w:t>Vi undrer oss sammen med barna om hva de blir eksponert for, reklame, bilder, spill og film.</w:t>
            </w:r>
          </w:p>
          <w:p w14:paraId="54BDAD4A" w14:textId="77777777" w:rsidR="00DE088B" w:rsidRPr="00621856" w:rsidRDefault="00DE088B" w:rsidP="00DE088B">
            <w:pPr>
              <w:pStyle w:val="Listeavsnitt"/>
              <w:numPr>
                <w:ilvl w:val="0"/>
                <w:numId w:val="21"/>
              </w:numPr>
              <w:rPr>
                <w:sz w:val="22"/>
                <w:szCs w:val="22"/>
              </w:rPr>
            </w:pPr>
            <w:r w:rsidRPr="00621856">
              <w:rPr>
                <w:sz w:val="22"/>
                <w:szCs w:val="22"/>
              </w:rPr>
              <w:t>Vi lærer barna om å spørre før de tar bilder av andre.</w:t>
            </w:r>
          </w:p>
          <w:p w14:paraId="2063FCB0" w14:textId="77777777" w:rsidR="00785481" w:rsidRPr="00621856" w:rsidRDefault="00785481" w:rsidP="00785481">
            <w:pPr>
              <w:rPr>
                <w:sz w:val="22"/>
                <w:szCs w:val="22"/>
              </w:rPr>
            </w:pPr>
          </w:p>
          <w:p w14:paraId="6AB58338" w14:textId="7A9E60A4" w:rsidR="00785481" w:rsidRPr="00621856" w:rsidRDefault="00785481" w:rsidP="00785481">
            <w:pPr>
              <w:rPr>
                <w:sz w:val="22"/>
                <w:szCs w:val="22"/>
              </w:rPr>
            </w:pPr>
            <w:r w:rsidRPr="00621856">
              <w:rPr>
                <w:sz w:val="22"/>
                <w:szCs w:val="22"/>
              </w:rPr>
              <w:t xml:space="preserve">Rammeplan sier at vi skal utforske kreativt og skapende sammen med barna når det gjelder bruk av digitale verktøy. Samtidig skal digitale verktøy brukes med omhu og ikke dominere som arbeidsmåte. </w:t>
            </w:r>
          </w:p>
          <w:p w14:paraId="0BADE3E0" w14:textId="77777777" w:rsidR="00DE088B" w:rsidRPr="00621856" w:rsidRDefault="00DE088B" w:rsidP="00DE088B">
            <w:pPr>
              <w:rPr>
                <w:sz w:val="22"/>
                <w:szCs w:val="22"/>
              </w:rPr>
            </w:pPr>
          </w:p>
          <w:p w14:paraId="290BC2BF" w14:textId="77777777" w:rsidR="00DE088B" w:rsidRPr="00621856" w:rsidRDefault="00DE088B" w:rsidP="00DE088B">
            <w:pPr>
              <w:rPr>
                <w:rStyle w:val="Hyperkobling"/>
                <w:sz w:val="22"/>
                <w:szCs w:val="22"/>
              </w:rPr>
            </w:pPr>
            <w:r w:rsidRPr="00621856">
              <w:rPr>
                <w:sz w:val="22"/>
                <w:szCs w:val="22"/>
              </w:rPr>
              <w:t xml:space="preserve">Styrende dokument Compilo ID </w:t>
            </w:r>
            <w:hyperlink r:id="rId18" w:history="1">
              <w:hyperlink r:id="rId19" w:history="1">
                <w:r w:rsidRPr="00621856">
                  <w:rPr>
                    <w:rStyle w:val="Hyperkobling"/>
                    <w:sz w:val="22"/>
                    <w:szCs w:val="22"/>
                  </w:rPr>
                  <w:t>17610</w:t>
                </w:r>
              </w:hyperlink>
            </w:hyperlink>
            <w:r w:rsidRPr="00621856">
              <w:rPr>
                <w:sz w:val="22"/>
                <w:szCs w:val="22"/>
              </w:rPr>
              <w:t xml:space="preserve"> </w:t>
            </w:r>
            <w:hyperlink r:id="rId20" w:history="1">
              <w:r w:rsidRPr="00621856">
                <w:rPr>
                  <w:rStyle w:val="Hyperkobling"/>
                  <w:sz w:val="22"/>
                  <w:szCs w:val="22"/>
                </w:rPr>
                <w:t>IKT og barn</w:t>
              </w:r>
            </w:hyperlink>
            <w:r w:rsidRPr="00621856">
              <w:rPr>
                <w:rStyle w:val="Hyperkobling"/>
                <w:sz w:val="22"/>
                <w:szCs w:val="22"/>
              </w:rPr>
              <w:t>.</w:t>
            </w:r>
          </w:p>
          <w:p w14:paraId="433ADFF8" w14:textId="77777777" w:rsidR="00DE088B" w:rsidRPr="00621856" w:rsidRDefault="00DE088B" w:rsidP="00DE088B">
            <w:pPr>
              <w:rPr>
                <w:sz w:val="22"/>
                <w:szCs w:val="22"/>
              </w:rPr>
            </w:pPr>
          </w:p>
          <w:p w14:paraId="4219F1DC" w14:textId="77777777" w:rsidR="008420DD" w:rsidRPr="00621856" w:rsidRDefault="008420DD" w:rsidP="00DE088B">
            <w:pPr>
              <w:rPr>
                <w:sz w:val="22"/>
                <w:szCs w:val="22"/>
              </w:rPr>
            </w:pPr>
          </w:p>
        </w:tc>
      </w:tr>
    </w:tbl>
    <w:p w14:paraId="195399BA" w14:textId="1D48105F" w:rsidR="00FA123E" w:rsidRPr="00621856" w:rsidRDefault="00FA123E" w:rsidP="00AD00F6">
      <w:pPr>
        <w:rPr>
          <w:sz w:val="22"/>
          <w:szCs w:val="22"/>
        </w:rPr>
      </w:pPr>
    </w:p>
    <w:p w14:paraId="285FDEAC" w14:textId="3778DAD5" w:rsidR="00FA123E" w:rsidRPr="003B5FB1" w:rsidRDefault="00297847" w:rsidP="00AD00F6">
      <w:r>
        <w:rPr>
          <w:noProof/>
        </w:rPr>
        <w:lastRenderedPageBreak/>
        <w:drawing>
          <wp:inline distT="0" distB="0" distL="0" distR="0" wp14:anchorId="47734EDC" wp14:editId="6CCE0A95">
            <wp:extent cx="2286000" cy="2365375"/>
            <wp:effectExtent l="0" t="0" r="0" b="0"/>
            <wp:docPr id="77129589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2365375"/>
                    </a:xfrm>
                    <a:prstGeom prst="rect">
                      <a:avLst/>
                    </a:prstGeom>
                    <a:noFill/>
                  </pic:spPr>
                </pic:pic>
              </a:graphicData>
            </a:graphic>
          </wp:inline>
        </w:drawing>
      </w:r>
    </w:p>
    <w:p w14:paraId="494D4F0E" w14:textId="77777777" w:rsidR="00F069D8" w:rsidRDefault="00F069D8" w:rsidP="007A0229"/>
    <w:p w14:paraId="3A2D4848" w14:textId="7F2C5CEC" w:rsidR="0067231B" w:rsidRPr="003B5FB1" w:rsidRDefault="4E1DC7CA" w:rsidP="00AB65B7">
      <w:pPr>
        <w:pStyle w:val="Overskrift3"/>
        <w:numPr>
          <w:ilvl w:val="0"/>
          <w:numId w:val="0"/>
        </w:numPr>
        <w:ind w:left="375" w:hanging="375"/>
      </w:pPr>
      <w:bookmarkStart w:id="12" w:name="_Toc193712349"/>
      <w:r w:rsidRPr="003B5FB1">
        <w:t xml:space="preserve">2.6 </w:t>
      </w:r>
      <w:r w:rsidR="009A1A2C" w:rsidRPr="003B5FB1">
        <w:t>Barnehagens språkmiljø</w:t>
      </w:r>
      <w:bookmarkEnd w:id="12"/>
    </w:p>
    <w:p w14:paraId="67163291" w14:textId="3ABD5717" w:rsidR="00C80B43" w:rsidRPr="00CE237C" w:rsidRDefault="006B6297" w:rsidP="00AD00F6">
      <w:pPr>
        <w:rPr>
          <w:sz w:val="22"/>
          <w:szCs w:val="22"/>
        </w:rPr>
      </w:pPr>
      <w:r w:rsidRPr="00CE237C">
        <w:rPr>
          <w:sz w:val="22"/>
          <w:szCs w:val="22"/>
        </w:rPr>
        <w:t>Barnehag</w:t>
      </w:r>
      <w:r w:rsidR="006B2058" w:rsidRPr="00CE237C">
        <w:rPr>
          <w:sz w:val="22"/>
          <w:szCs w:val="22"/>
        </w:rPr>
        <w:t xml:space="preserve">en </w:t>
      </w:r>
      <w:r w:rsidR="00043AC1" w:rsidRPr="00CE237C">
        <w:rPr>
          <w:sz w:val="22"/>
          <w:szCs w:val="22"/>
        </w:rPr>
        <w:t>er</w:t>
      </w:r>
      <w:r w:rsidR="006B2058" w:rsidRPr="00CE237C">
        <w:rPr>
          <w:sz w:val="22"/>
          <w:szCs w:val="22"/>
        </w:rPr>
        <w:t xml:space="preserve"> </w:t>
      </w:r>
      <w:r w:rsidR="00F3064B" w:rsidRPr="00CE237C">
        <w:rPr>
          <w:sz w:val="22"/>
          <w:szCs w:val="22"/>
        </w:rPr>
        <w:t>bevisst</w:t>
      </w:r>
      <w:r w:rsidR="006B2058" w:rsidRPr="00CE237C">
        <w:rPr>
          <w:sz w:val="22"/>
          <w:szCs w:val="22"/>
        </w:rPr>
        <w:t xml:space="preserve"> på at </w:t>
      </w:r>
      <w:r w:rsidR="00043AC1" w:rsidRPr="00CE237C">
        <w:rPr>
          <w:sz w:val="22"/>
          <w:szCs w:val="22"/>
        </w:rPr>
        <w:t>kommunikasjon</w:t>
      </w:r>
      <w:r w:rsidR="006B2058" w:rsidRPr="00CE237C">
        <w:rPr>
          <w:sz w:val="22"/>
          <w:szCs w:val="22"/>
        </w:rPr>
        <w:t xml:space="preserve"> og språk påvirker</w:t>
      </w:r>
      <w:r w:rsidR="00262EC6" w:rsidRPr="00CE237C">
        <w:rPr>
          <w:sz w:val="22"/>
          <w:szCs w:val="22"/>
        </w:rPr>
        <w:t xml:space="preserve"> og påvirkes</w:t>
      </w:r>
      <w:r w:rsidR="00885BDF" w:rsidRPr="00CE237C">
        <w:rPr>
          <w:sz w:val="22"/>
          <w:szCs w:val="22"/>
        </w:rPr>
        <w:t xml:space="preserve"> av</w:t>
      </w:r>
      <w:r w:rsidR="00262EC6" w:rsidRPr="00CE237C">
        <w:rPr>
          <w:sz w:val="22"/>
          <w:szCs w:val="22"/>
        </w:rPr>
        <w:t xml:space="preserve"> alle sider ved barns utvikling</w:t>
      </w:r>
      <w:r w:rsidR="005C676B" w:rsidRPr="00CE237C">
        <w:rPr>
          <w:sz w:val="22"/>
          <w:szCs w:val="22"/>
        </w:rPr>
        <w:t xml:space="preserve">. Gjennom dialog og samspill </w:t>
      </w:r>
      <w:r w:rsidR="00887C22" w:rsidRPr="00CE237C">
        <w:rPr>
          <w:sz w:val="22"/>
          <w:szCs w:val="22"/>
        </w:rPr>
        <w:t xml:space="preserve">støttes </w:t>
      </w:r>
      <w:r w:rsidR="005C676B" w:rsidRPr="00CE237C">
        <w:rPr>
          <w:sz w:val="22"/>
          <w:szCs w:val="22"/>
        </w:rPr>
        <w:t>ba</w:t>
      </w:r>
      <w:r w:rsidR="00F606BE" w:rsidRPr="00CE237C">
        <w:rPr>
          <w:sz w:val="22"/>
          <w:szCs w:val="22"/>
        </w:rPr>
        <w:t>rna i å kommunisere, medvirke, lytte, forstå og ska</w:t>
      </w:r>
      <w:r w:rsidR="00887C22" w:rsidRPr="00CE237C">
        <w:rPr>
          <w:sz w:val="22"/>
          <w:szCs w:val="22"/>
        </w:rPr>
        <w:t>pe</w:t>
      </w:r>
      <w:r w:rsidR="00F606BE" w:rsidRPr="00CE237C">
        <w:rPr>
          <w:sz w:val="22"/>
          <w:szCs w:val="22"/>
        </w:rPr>
        <w:t xml:space="preserve"> mening. </w:t>
      </w:r>
      <w:r w:rsidR="005C597B" w:rsidRPr="00CE237C">
        <w:rPr>
          <w:sz w:val="22"/>
          <w:szCs w:val="22"/>
        </w:rPr>
        <w:t xml:space="preserve">Barnehagen </w:t>
      </w:r>
      <w:r w:rsidR="00043AC1" w:rsidRPr="00CE237C">
        <w:rPr>
          <w:sz w:val="22"/>
          <w:szCs w:val="22"/>
        </w:rPr>
        <w:t>anerkjenne</w:t>
      </w:r>
      <w:r w:rsidR="00887C22" w:rsidRPr="00CE237C">
        <w:rPr>
          <w:sz w:val="22"/>
          <w:szCs w:val="22"/>
        </w:rPr>
        <w:t>r</w:t>
      </w:r>
      <w:r w:rsidR="005C597B" w:rsidRPr="00CE237C">
        <w:rPr>
          <w:sz w:val="22"/>
          <w:szCs w:val="22"/>
        </w:rPr>
        <w:t xml:space="preserve"> og verdsette</w:t>
      </w:r>
      <w:r w:rsidR="00887C22" w:rsidRPr="00CE237C">
        <w:rPr>
          <w:sz w:val="22"/>
          <w:szCs w:val="22"/>
        </w:rPr>
        <w:t>r</w:t>
      </w:r>
      <w:r w:rsidR="005C597B" w:rsidRPr="00CE237C">
        <w:rPr>
          <w:sz w:val="22"/>
          <w:szCs w:val="22"/>
        </w:rPr>
        <w:t xml:space="preserve"> barnas ulike</w:t>
      </w:r>
      <w:r w:rsidR="00870505" w:rsidRPr="00CE237C">
        <w:rPr>
          <w:sz w:val="22"/>
          <w:szCs w:val="22"/>
        </w:rPr>
        <w:t xml:space="preserve"> </w:t>
      </w:r>
      <w:r w:rsidR="005C597B" w:rsidRPr="00CE237C">
        <w:rPr>
          <w:sz w:val="22"/>
          <w:szCs w:val="22"/>
        </w:rPr>
        <w:t>kommunikasjonsuttryk</w:t>
      </w:r>
      <w:r w:rsidR="004F3902" w:rsidRPr="00CE237C">
        <w:rPr>
          <w:sz w:val="22"/>
          <w:szCs w:val="22"/>
        </w:rPr>
        <w:t>k og språk, herunder tegnspråk.</w:t>
      </w:r>
    </w:p>
    <w:p w14:paraId="5E37A87C" w14:textId="77777777" w:rsidR="008E5AE0" w:rsidRDefault="008E5AE0" w:rsidP="00AD00F6"/>
    <w:tbl>
      <w:tblPr>
        <w:tblStyle w:val="Tabellrutenett"/>
        <w:tblW w:w="0" w:type="auto"/>
        <w:tblLook w:val="04A0" w:firstRow="1" w:lastRow="0" w:firstColumn="1" w:lastColumn="0" w:noHBand="0" w:noVBand="1"/>
      </w:tblPr>
      <w:tblGrid>
        <w:gridCol w:w="9060"/>
      </w:tblGrid>
      <w:tr w:rsidR="008E5AE0" w14:paraId="3D7D1BBD" w14:textId="77777777" w:rsidTr="008E5AE0">
        <w:tc>
          <w:tcPr>
            <w:tcW w:w="9060" w:type="dxa"/>
          </w:tcPr>
          <w:p w14:paraId="69526D42" w14:textId="77777777" w:rsidR="00D07C24" w:rsidRPr="00621856" w:rsidRDefault="00D07C24" w:rsidP="00D07C24">
            <w:pPr>
              <w:rPr>
                <w:sz w:val="22"/>
                <w:szCs w:val="22"/>
              </w:rPr>
            </w:pPr>
            <w:r w:rsidRPr="00621856">
              <w:rPr>
                <w:sz w:val="22"/>
                <w:szCs w:val="22"/>
              </w:rPr>
              <w:t xml:space="preserve">Voksne i barnehagen skal være bevisst på at kommunikasjon og språk påvirker og påvirkes av alle sider ved barnets utvikling. For at alle barn skal bli sett og hørt må vi anerkjenne og respondere på barnas ulike verbale og non-verbale uttrykk og språkutvikling (Rammeplanen, 2017, s. 23). God språkutvikling kan fremmes gjennom aktiviteter i barnehagehverdagen, ved at de voksne lar dagens handlinger ledsages av språk. Samtidig fremmes god språkutvikling gjennom at voksne inviterer barna til samtaler, og lytter til deres språklige uttrykk (ord, blikk, peke, gråt, lyder, kroppsspråk) med en vilje til å forstå. Dette bidrar til et miljø hvor barn har lyst og mot til å uttrykke seg. Barn med god språklig kompetanse har gode forutsetninger for samspill med andre, deltagelse i lek, vennskap og læring. Vårt mål er å bidra til at barna får utvikle sin språkforståelse, språkkompetanse og ulike kommunikasjonsformer (alternativ supplerende kommunikasjon i form av bilder og tegn, samt skrift). Dette forutsetter at personalet har kunnskap om typisk språkutvikling, slik at vi kan fange opp og støtte de barna med sen språkutvikling eller som er lite språklig aktive. </w:t>
            </w:r>
          </w:p>
          <w:p w14:paraId="1A367816" w14:textId="77777777" w:rsidR="00D07C24" w:rsidRPr="00621856" w:rsidRDefault="00D07C24" w:rsidP="00D07C24">
            <w:pPr>
              <w:rPr>
                <w:sz w:val="22"/>
                <w:szCs w:val="22"/>
              </w:rPr>
            </w:pPr>
          </w:p>
          <w:p w14:paraId="36A9A82E" w14:textId="77777777" w:rsidR="00D07C24" w:rsidRPr="00621856" w:rsidRDefault="00D07C24" w:rsidP="00D07C24">
            <w:pPr>
              <w:rPr>
                <w:sz w:val="22"/>
                <w:szCs w:val="22"/>
              </w:rPr>
            </w:pPr>
          </w:p>
          <w:p w14:paraId="25A5AB6E" w14:textId="77777777" w:rsidR="00D07C24" w:rsidRPr="00621856" w:rsidRDefault="00D07C24" w:rsidP="00D07C24">
            <w:pPr>
              <w:rPr>
                <w:b/>
                <w:bCs/>
                <w:sz w:val="22"/>
                <w:szCs w:val="22"/>
              </w:rPr>
            </w:pPr>
            <w:r w:rsidRPr="00621856">
              <w:rPr>
                <w:b/>
                <w:bCs/>
                <w:sz w:val="22"/>
                <w:szCs w:val="22"/>
              </w:rPr>
              <w:t xml:space="preserve">Personalet støtter barnets språklige utvikling ved: </w:t>
            </w:r>
          </w:p>
          <w:p w14:paraId="5FAE4FB5" w14:textId="77777777" w:rsidR="00D07C24" w:rsidRPr="00621856" w:rsidRDefault="00D07C24" w:rsidP="00D07C24">
            <w:pPr>
              <w:rPr>
                <w:b/>
                <w:bCs/>
                <w:sz w:val="22"/>
                <w:szCs w:val="22"/>
              </w:rPr>
            </w:pPr>
          </w:p>
          <w:p w14:paraId="3D34CE29" w14:textId="77777777" w:rsidR="00D07C24" w:rsidRPr="00621856" w:rsidRDefault="00D07C24" w:rsidP="00D07C24">
            <w:pPr>
              <w:pStyle w:val="Listeavsnitt"/>
              <w:numPr>
                <w:ilvl w:val="0"/>
                <w:numId w:val="22"/>
              </w:numPr>
              <w:rPr>
                <w:sz w:val="22"/>
                <w:szCs w:val="22"/>
              </w:rPr>
            </w:pPr>
            <w:r w:rsidRPr="00621856">
              <w:rPr>
                <w:sz w:val="22"/>
                <w:szCs w:val="22"/>
              </w:rPr>
              <w:t>Oppfordrer barna til å bruke språket til å uttrykke ønsker, følelser og behov.</w:t>
            </w:r>
          </w:p>
          <w:p w14:paraId="2DD5DAF4" w14:textId="77777777" w:rsidR="00D07C24" w:rsidRPr="00621856" w:rsidRDefault="00D07C24" w:rsidP="00D07C24">
            <w:pPr>
              <w:pStyle w:val="Listeavsnitt"/>
              <w:numPr>
                <w:ilvl w:val="0"/>
                <w:numId w:val="22"/>
              </w:numPr>
              <w:rPr>
                <w:sz w:val="22"/>
                <w:szCs w:val="22"/>
              </w:rPr>
            </w:pPr>
            <w:r w:rsidRPr="00621856">
              <w:rPr>
                <w:sz w:val="22"/>
                <w:szCs w:val="22"/>
              </w:rPr>
              <w:t>Deltar i samtaler og forteller om egne erfaringer.</w:t>
            </w:r>
          </w:p>
          <w:p w14:paraId="5AF8561B" w14:textId="77777777" w:rsidR="00D07C24" w:rsidRPr="00621856" w:rsidRDefault="00D07C24" w:rsidP="00D07C24">
            <w:pPr>
              <w:pStyle w:val="Listeavsnitt"/>
              <w:numPr>
                <w:ilvl w:val="0"/>
                <w:numId w:val="22"/>
              </w:numPr>
              <w:rPr>
                <w:sz w:val="22"/>
                <w:szCs w:val="22"/>
              </w:rPr>
            </w:pPr>
            <w:r w:rsidRPr="00621856">
              <w:rPr>
                <w:sz w:val="22"/>
                <w:szCs w:val="22"/>
              </w:rPr>
              <w:t xml:space="preserve">Leker med språket og bruker nye ord og uttrykk. </w:t>
            </w:r>
          </w:p>
          <w:p w14:paraId="13C0B134" w14:textId="1E1D093E" w:rsidR="00D07C24" w:rsidRPr="00621856" w:rsidRDefault="00D07C24" w:rsidP="00D07C24">
            <w:pPr>
              <w:pStyle w:val="Listeavsnitt"/>
              <w:numPr>
                <w:ilvl w:val="0"/>
                <w:numId w:val="22"/>
              </w:numPr>
              <w:rPr>
                <w:sz w:val="22"/>
                <w:szCs w:val="22"/>
              </w:rPr>
            </w:pPr>
            <w:r w:rsidRPr="00621856">
              <w:rPr>
                <w:sz w:val="22"/>
                <w:szCs w:val="22"/>
              </w:rPr>
              <w:t>Peker og viser interesse.</w:t>
            </w:r>
          </w:p>
          <w:p w14:paraId="625ACAC4" w14:textId="77777777" w:rsidR="00D07C24" w:rsidRPr="00621856" w:rsidRDefault="00D07C24" w:rsidP="00D07C24">
            <w:pPr>
              <w:pStyle w:val="Listeavsnitt"/>
              <w:numPr>
                <w:ilvl w:val="0"/>
                <w:numId w:val="22"/>
              </w:numPr>
              <w:rPr>
                <w:sz w:val="22"/>
                <w:szCs w:val="22"/>
              </w:rPr>
            </w:pPr>
            <w:r w:rsidRPr="00621856">
              <w:rPr>
                <w:sz w:val="22"/>
                <w:szCs w:val="22"/>
              </w:rPr>
              <w:t>Imiterer lyder, ord og bevegelser.</w:t>
            </w:r>
          </w:p>
          <w:p w14:paraId="5021A7DB" w14:textId="77777777" w:rsidR="00D07C24" w:rsidRPr="00621856" w:rsidRDefault="00D07C24" w:rsidP="00D07C24">
            <w:pPr>
              <w:pStyle w:val="Listeavsnitt"/>
              <w:numPr>
                <w:ilvl w:val="0"/>
                <w:numId w:val="22"/>
              </w:numPr>
              <w:rPr>
                <w:sz w:val="22"/>
                <w:szCs w:val="22"/>
              </w:rPr>
            </w:pPr>
            <w:r w:rsidRPr="00621856">
              <w:rPr>
                <w:sz w:val="22"/>
                <w:szCs w:val="22"/>
              </w:rPr>
              <w:t>Møte barnas språklige initiativ, gester og uttrykk med vilje til å forstå.</w:t>
            </w:r>
          </w:p>
          <w:p w14:paraId="3631508E" w14:textId="77777777" w:rsidR="00D07C24" w:rsidRPr="00621856" w:rsidRDefault="00D07C24" w:rsidP="00D07C24">
            <w:pPr>
              <w:pStyle w:val="Listeavsnitt"/>
              <w:numPr>
                <w:ilvl w:val="0"/>
                <w:numId w:val="22"/>
              </w:numPr>
              <w:rPr>
                <w:sz w:val="22"/>
                <w:szCs w:val="22"/>
              </w:rPr>
            </w:pPr>
            <w:r w:rsidRPr="00621856">
              <w:rPr>
                <w:sz w:val="22"/>
                <w:szCs w:val="22"/>
              </w:rPr>
              <w:t>Bekrefte barnas uttrykk, utvide og gi respons.</w:t>
            </w:r>
          </w:p>
          <w:p w14:paraId="1CEC22D1" w14:textId="77777777" w:rsidR="00D07C24" w:rsidRPr="00621856" w:rsidRDefault="00D07C24" w:rsidP="00D07C24">
            <w:pPr>
              <w:pStyle w:val="Listeavsnitt"/>
              <w:numPr>
                <w:ilvl w:val="0"/>
                <w:numId w:val="22"/>
              </w:numPr>
              <w:rPr>
                <w:sz w:val="22"/>
                <w:szCs w:val="22"/>
              </w:rPr>
            </w:pPr>
            <w:r w:rsidRPr="00621856">
              <w:rPr>
                <w:sz w:val="22"/>
                <w:szCs w:val="22"/>
              </w:rPr>
              <w:t>Velger ut bøker, sanger, rim og regler som repeteres.</w:t>
            </w:r>
          </w:p>
          <w:p w14:paraId="2A006D7D" w14:textId="77777777" w:rsidR="00D07C24" w:rsidRPr="00621856" w:rsidRDefault="00D07C24" w:rsidP="00D07C24">
            <w:pPr>
              <w:pStyle w:val="Listeavsnitt"/>
              <w:numPr>
                <w:ilvl w:val="0"/>
                <w:numId w:val="22"/>
              </w:numPr>
              <w:rPr>
                <w:sz w:val="22"/>
                <w:szCs w:val="22"/>
              </w:rPr>
            </w:pPr>
            <w:r w:rsidRPr="00621856">
              <w:rPr>
                <w:sz w:val="22"/>
                <w:szCs w:val="22"/>
              </w:rPr>
              <w:t>Synliggjøre og fremme språklig og kulturelt mangfold.</w:t>
            </w:r>
          </w:p>
          <w:p w14:paraId="6D752BC6" w14:textId="77777777" w:rsidR="00D07C24" w:rsidRPr="00621856" w:rsidRDefault="00D07C24" w:rsidP="00D07C24">
            <w:pPr>
              <w:pStyle w:val="Listeavsnitt"/>
              <w:numPr>
                <w:ilvl w:val="0"/>
                <w:numId w:val="22"/>
              </w:numPr>
              <w:rPr>
                <w:sz w:val="22"/>
                <w:szCs w:val="22"/>
              </w:rPr>
            </w:pPr>
            <w:r w:rsidRPr="00621856">
              <w:rPr>
                <w:sz w:val="22"/>
                <w:szCs w:val="22"/>
              </w:rPr>
              <w:t>Inkludere alle barn i språkstimulerende aktiviteter.</w:t>
            </w:r>
          </w:p>
          <w:p w14:paraId="431D4331" w14:textId="77777777" w:rsidR="00D07C24" w:rsidRPr="00621856" w:rsidRDefault="00D07C24" w:rsidP="00D07C24">
            <w:pPr>
              <w:pStyle w:val="Listeavsnitt"/>
              <w:numPr>
                <w:ilvl w:val="0"/>
                <w:numId w:val="22"/>
              </w:numPr>
              <w:rPr>
                <w:sz w:val="22"/>
                <w:szCs w:val="22"/>
              </w:rPr>
            </w:pPr>
            <w:r w:rsidRPr="00621856">
              <w:rPr>
                <w:sz w:val="22"/>
                <w:szCs w:val="22"/>
              </w:rPr>
              <w:t xml:space="preserve">Beskrive barnets og egne handlinger, lek og følelser mens det skjer </w:t>
            </w:r>
          </w:p>
          <w:p w14:paraId="54A776CE" w14:textId="77777777" w:rsidR="00D07C24" w:rsidRPr="00621856" w:rsidRDefault="00D07C24" w:rsidP="00D07C24">
            <w:pPr>
              <w:pStyle w:val="Listeavsnitt"/>
              <w:numPr>
                <w:ilvl w:val="0"/>
                <w:numId w:val="22"/>
              </w:numPr>
              <w:rPr>
                <w:sz w:val="22"/>
                <w:szCs w:val="22"/>
              </w:rPr>
            </w:pPr>
            <w:r w:rsidRPr="00621856">
              <w:rPr>
                <w:sz w:val="22"/>
                <w:szCs w:val="22"/>
              </w:rPr>
              <w:lastRenderedPageBreak/>
              <w:t>Rim og regler</w:t>
            </w:r>
          </w:p>
          <w:p w14:paraId="3785AC08" w14:textId="77777777" w:rsidR="00D07C24" w:rsidRPr="00621856" w:rsidRDefault="00D07C24" w:rsidP="00D07C24">
            <w:pPr>
              <w:pStyle w:val="Listeavsnitt"/>
              <w:numPr>
                <w:ilvl w:val="0"/>
                <w:numId w:val="22"/>
              </w:numPr>
              <w:rPr>
                <w:sz w:val="22"/>
                <w:szCs w:val="22"/>
              </w:rPr>
            </w:pPr>
            <w:r w:rsidRPr="00621856">
              <w:rPr>
                <w:sz w:val="22"/>
                <w:szCs w:val="22"/>
              </w:rPr>
              <w:t>Spill, sang og lek</w:t>
            </w:r>
          </w:p>
          <w:p w14:paraId="1E2577AA" w14:textId="77777777" w:rsidR="00D07C24" w:rsidRPr="00621856" w:rsidRDefault="00D07C24" w:rsidP="00D07C24">
            <w:pPr>
              <w:pStyle w:val="Listeavsnitt"/>
              <w:numPr>
                <w:ilvl w:val="0"/>
                <w:numId w:val="22"/>
              </w:numPr>
              <w:rPr>
                <w:sz w:val="22"/>
                <w:szCs w:val="22"/>
              </w:rPr>
            </w:pPr>
            <w:r w:rsidRPr="00621856">
              <w:rPr>
                <w:sz w:val="22"/>
                <w:szCs w:val="22"/>
              </w:rPr>
              <w:t>Språkløyper</w:t>
            </w:r>
          </w:p>
          <w:p w14:paraId="1E6C768C" w14:textId="77777777" w:rsidR="00D07C24" w:rsidRPr="00621856" w:rsidRDefault="00D07C24" w:rsidP="00D07C24">
            <w:pPr>
              <w:pStyle w:val="Listeavsnitt"/>
              <w:numPr>
                <w:ilvl w:val="0"/>
                <w:numId w:val="22"/>
              </w:numPr>
              <w:rPr>
                <w:sz w:val="22"/>
                <w:szCs w:val="22"/>
              </w:rPr>
            </w:pPr>
            <w:proofErr w:type="spellStart"/>
            <w:r w:rsidRPr="00621856">
              <w:rPr>
                <w:sz w:val="22"/>
                <w:szCs w:val="22"/>
              </w:rPr>
              <w:t>Polylino</w:t>
            </w:r>
            <w:proofErr w:type="spellEnd"/>
            <w:r w:rsidRPr="00621856">
              <w:rPr>
                <w:sz w:val="22"/>
                <w:szCs w:val="22"/>
              </w:rPr>
              <w:t xml:space="preserve"> (digitale bøker på ulike språk) </w:t>
            </w:r>
          </w:p>
          <w:p w14:paraId="420C9EC5" w14:textId="77777777" w:rsidR="00D07C24" w:rsidRPr="00621856" w:rsidRDefault="00D07C24" w:rsidP="00D07C24">
            <w:pPr>
              <w:pStyle w:val="Listeavsnitt"/>
              <w:numPr>
                <w:ilvl w:val="0"/>
                <w:numId w:val="22"/>
              </w:numPr>
              <w:rPr>
                <w:sz w:val="22"/>
                <w:szCs w:val="22"/>
              </w:rPr>
            </w:pPr>
            <w:r w:rsidRPr="00621856">
              <w:rPr>
                <w:sz w:val="22"/>
                <w:szCs w:val="22"/>
              </w:rPr>
              <w:t>Ved behov brukes dagtavle på avdelingene</w:t>
            </w:r>
          </w:p>
          <w:p w14:paraId="7933B119" w14:textId="77777777" w:rsidR="00D07C24" w:rsidRPr="00621856" w:rsidRDefault="00D07C24" w:rsidP="00D07C24">
            <w:pPr>
              <w:rPr>
                <w:sz w:val="22"/>
                <w:szCs w:val="22"/>
              </w:rPr>
            </w:pPr>
          </w:p>
          <w:p w14:paraId="4F1DFB80" w14:textId="77777777" w:rsidR="00D07C24" w:rsidRPr="00621856" w:rsidRDefault="00D07C24" w:rsidP="00D07C24">
            <w:pPr>
              <w:rPr>
                <w:sz w:val="22"/>
                <w:szCs w:val="22"/>
              </w:rPr>
            </w:pPr>
            <w:r w:rsidRPr="00621856">
              <w:rPr>
                <w:sz w:val="22"/>
                <w:szCs w:val="22"/>
              </w:rPr>
              <w:t xml:space="preserve">For barnehagen handler det om at alle barn skal få en god språkutvikling igjennom god stimulering igjennom barnehagedagen og at barna skal få delta i aktiviteter som fremmer kommunikasjon. </w:t>
            </w:r>
          </w:p>
          <w:p w14:paraId="4C463B3C" w14:textId="77777777" w:rsidR="00D07C24" w:rsidRPr="00621856" w:rsidRDefault="00D07C24" w:rsidP="00D07C24">
            <w:pPr>
              <w:rPr>
                <w:sz w:val="22"/>
                <w:szCs w:val="22"/>
              </w:rPr>
            </w:pPr>
          </w:p>
          <w:p w14:paraId="3D5B4F8E" w14:textId="77777777" w:rsidR="00D07C24" w:rsidRPr="00621856" w:rsidRDefault="00D07C24" w:rsidP="00D07C24">
            <w:pPr>
              <w:pStyle w:val="Listeavsnitt"/>
              <w:numPr>
                <w:ilvl w:val="0"/>
                <w:numId w:val="23"/>
              </w:numPr>
              <w:rPr>
                <w:sz w:val="22"/>
                <w:szCs w:val="22"/>
              </w:rPr>
            </w:pPr>
            <w:r w:rsidRPr="00621856">
              <w:rPr>
                <w:sz w:val="22"/>
                <w:szCs w:val="22"/>
              </w:rPr>
              <w:t xml:space="preserve">Alle barn skal få varierte og positive erfaringer ved å bruke språket, for å fremme egne tanker og følelser </w:t>
            </w:r>
          </w:p>
          <w:p w14:paraId="7307BD7E" w14:textId="77777777" w:rsidR="00D07C24" w:rsidRPr="00621856" w:rsidRDefault="00D07C24" w:rsidP="00D07C24">
            <w:pPr>
              <w:pStyle w:val="Listeavsnitt"/>
              <w:numPr>
                <w:ilvl w:val="0"/>
                <w:numId w:val="23"/>
              </w:numPr>
              <w:rPr>
                <w:sz w:val="22"/>
                <w:szCs w:val="22"/>
              </w:rPr>
            </w:pPr>
            <w:r w:rsidRPr="00621856">
              <w:rPr>
                <w:sz w:val="22"/>
                <w:szCs w:val="22"/>
              </w:rPr>
              <w:t xml:space="preserve">Vi støtter språkutviklingen ved høytlesning, eventyr, rim og regler, sang, samtaler og refleksjoner sammen. </w:t>
            </w:r>
          </w:p>
          <w:p w14:paraId="0AFD92D9" w14:textId="77777777" w:rsidR="00D07C24" w:rsidRPr="00621856" w:rsidRDefault="00D07C24" w:rsidP="00D07C24">
            <w:pPr>
              <w:pStyle w:val="Listeavsnitt"/>
              <w:numPr>
                <w:ilvl w:val="0"/>
                <w:numId w:val="23"/>
              </w:numPr>
              <w:rPr>
                <w:sz w:val="22"/>
                <w:szCs w:val="22"/>
              </w:rPr>
            </w:pPr>
            <w:r w:rsidRPr="00621856">
              <w:rPr>
                <w:sz w:val="22"/>
                <w:szCs w:val="22"/>
              </w:rPr>
              <w:t xml:space="preserve">Ord som gror </w:t>
            </w:r>
          </w:p>
          <w:p w14:paraId="3CF73CEA" w14:textId="77777777" w:rsidR="00D07C24" w:rsidRPr="00621856" w:rsidRDefault="00D07C24" w:rsidP="00D07C24">
            <w:pPr>
              <w:pStyle w:val="Listeavsnitt"/>
              <w:numPr>
                <w:ilvl w:val="0"/>
                <w:numId w:val="23"/>
              </w:numPr>
              <w:rPr>
                <w:sz w:val="22"/>
                <w:szCs w:val="22"/>
              </w:rPr>
            </w:pPr>
            <w:r w:rsidRPr="00621856">
              <w:rPr>
                <w:sz w:val="22"/>
                <w:szCs w:val="22"/>
              </w:rPr>
              <w:t>Standard for arbeid med flerspråklige barn</w:t>
            </w:r>
          </w:p>
          <w:p w14:paraId="73E8ABAE" w14:textId="77777777" w:rsidR="00D07C24" w:rsidRPr="00621856" w:rsidRDefault="00D07C24" w:rsidP="00D07C24">
            <w:pPr>
              <w:pStyle w:val="Listeavsnitt"/>
              <w:numPr>
                <w:ilvl w:val="0"/>
                <w:numId w:val="23"/>
              </w:numPr>
              <w:rPr>
                <w:sz w:val="22"/>
                <w:szCs w:val="22"/>
              </w:rPr>
            </w:pPr>
            <w:r w:rsidRPr="00621856">
              <w:rPr>
                <w:sz w:val="22"/>
                <w:szCs w:val="22"/>
              </w:rPr>
              <w:t xml:space="preserve">Språkgrupper etter behov </w:t>
            </w:r>
          </w:p>
          <w:p w14:paraId="400F27C6" w14:textId="77777777" w:rsidR="00D07C24" w:rsidRPr="00621856" w:rsidRDefault="00D07C24" w:rsidP="00D07C24">
            <w:pPr>
              <w:rPr>
                <w:sz w:val="22"/>
                <w:szCs w:val="22"/>
              </w:rPr>
            </w:pPr>
          </w:p>
          <w:p w14:paraId="1BCFCD0D" w14:textId="29217295" w:rsidR="00D07C24" w:rsidRPr="00621856" w:rsidRDefault="00D07C24" w:rsidP="00D07C24">
            <w:pPr>
              <w:rPr>
                <w:sz w:val="22"/>
                <w:szCs w:val="22"/>
              </w:rPr>
            </w:pPr>
            <w:r w:rsidRPr="00621856">
              <w:rPr>
                <w:sz w:val="22"/>
                <w:szCs w:val="22"/>
              </w:rPr>
              <w:t xml:space="preserve">Barn med språkvansker, kartlegges med </w:t>
            </w:r>
            <w:r w:rsidRPr="00621856">
              <w:rPr>
                <w:i/>
                <w:iCs/>
                <w:sz w:val="22"/>
                <w:szCs w:val="22"/>
              </w:rPr>
              <w:t>Ord som gror</w:t>
            </w:r>
            <w:r w:rsidRPr="00621856">
              <w:rPr>
                <w:sz w:val="22"/>
                <w:szCs w:val="22"/>
              </w:rPr>
              <w:t xml:space="preserve"> og </w:t>
            </w:r>
            <w:r w:rsidRPr="00621856">
              <w:rPr>
                <w:i/>
                <w:iCs/>
                <w:sz w:val="22"/>
                <w:szCs w:val="22"/>
              </w:rPr>
              <w:t>lek og lær</w:t>
            </w:r>
            <w:r w:rsidRPr="00621856">
              <w:rPr>
                <w:sz w:val="22"/>
                <w:szCs w:val="22"/>
              </w:rPr>
              <w:t xml:space="preserve">.  </w:t>
            </w:r>
          </w:p>
          <w:p w14:paraId="37C97126" w14:textId="77777777" w:rsidR="00D07C24" w:rsidRPr="00621856" w:rsidRDefault="00D07C24" w:rsidP="00D07C24">
            <w:pPr>
              <w:rPr>
                <w:sz w:val="22"/>
                <w:szCs w:val="22"/>
              </w:rPr>
            </w:pPr>
          </w:p>
          <w:p w14:paraId="6F2D720C" w14:textId="7F5C4A0C" w:rsidR="008E5AE0" w:rsidRDefault="008E5AE0" w:rsidP="00AD7026">
            <w:r w:rsidRPr="00621856">
              <w:rPr>
                <w:color w:val="auto"/>
                <w:sz w:val="22"/>
                <w:szCs w:val="22"/>
              </w:rPr>
              <w:t xml:space="preserve">Styrende dokument Compilo ID </w:t>
            </w:r>
            <w:r w:rsidR="002D7D37" w:rsidRPr="00621856">
              <w:rPr>
                <w:color w:val="auto"/>
                <w:sz w:val="22"/>
                <w:szCs w:val="22"/>
              </w:rPr>
              <w:t>1</w:t>
            </w:r>
            <w:r w:rsidR="001B1D88" w:rsidRPr="00621856">
              <w:rPr>
                <w:color w:val="auto"/>
                <w:sz w:val="22"/>
                <w:szCs w:val="22"/>
              </w:rPr>
              <w:t xml:space="preserve">3679 </w:t>
            </w:r>
            <w:r w:rsidR="00AD7026" w:rsidRPr="00621856">
              <w:rPr>
                <w:color w:val="auto"/>
                <w:sz w:val="22"/>
                <w:szCs w:val="22"/>
              </w:rPr>
              <w:t>Kommunikasjon</w:t>
            </w:r>
            <w:r w:rsidR="00135692" w:rsidRPr="00621856">
              <w:rPr>
                <w:color w:val="auto"/>
                <w:sz w:val="22"/>
                <w:szCs w:val="22"/>
              </w:rPr>
              <w:t>, språk og tekst</w:t>
            </w:r>
            <w:r w:rsidR="00135692" w:rsidRPr="00590AF6">
              <w:rPr>
                <w:color w:val="auto"/>
                <w:sz w:val="22"/>
                <w:szCs w:val="22"/>
              </w:rPr>
              <w:t xml:space="preserve"> </w:t>
            </w:r>
          </w:p>
        </w:tc>
      </w:tr>
    </w:tbl>
    <w:p w14:paraId="35F58F63" w14:textId="77777777" w:rsidR="002803FE" w:rsidRDefault="002803FE" w:rsidP="00AB65B7">
      <w:pPr>
        <w:pStyle w:val="Overskrift3"/>
        <w:numPr>
          <w:ilvl w:val="0"/>
          <w:numId w:val="0"/>
        </w:numPr>
        <w:ind w:left="375" w:hanging="375"/>
      </w:pPr>
      <w:bookmarkStart w:id="13" w:name="_Toc193712350"/>
    </w:p>
    <w:p w14:paraId="676CA356" w14:textId="77777777" w:rsidR="002803FE" w:rsidRDefault="002803FE" w:rsidP="00AB65B7">
      <w:pPr>
        <w:pStyle w:val="Overskrift3"/>
        <w:numPr>
          <w:ilvl w:val="0"/>
          <w:numId w:val="0"/>
        </w:numPr>
        <w:ind w:left="375" w:hanging="375"/>
      </w:pPr>
    </w:p>
    <w:p w14:paraId="756EE059" w14:textId="288A946B" w:rsidR="000C3E84" w:rsidRPr="003B5FB1" w:rsidRDefault="2B70FC62" w:rsidP="00AB65B7">
      <w:pPr>
        <w:pStyle w:val="Overskrift3"/>
        <w:numPr>
          <w:ilvl w:val="0"/>
          <w:numId w:val="0"/>
        </w:numPr>
        <w:ind w:left="375" w:hanging="375"/>
      </w:pPr>
      <w:r w:rsidRPr="003B5FB1">
        <w:t xml:space="preserve">2.7 </w:t>
      </w:r>
      <w:r w:rsidR="000C3E84" w:rsidRPr="003B5FB1">
        <w:t>Barnehagens psykososiale miljø</w:t>
      </w:r>
      <w:bookmarkEnd w:id="13"/>
      <w:r w:rsidR="000C3E84" w:rsidRPr="003B5FB1">
        <w:t xml:space="preserve"> </w:t>
      </w:r>
    </w:p>
    <w:p w14:paraId="64F5ACDC" w14:textId="77777777" w:rsidR="005D42BB" w:rsidRPr="00621856" w:rsidRDefault="006639EE" w:rsidP="00AD00F6">
      <w:pPr>
        <w:rPr>
          <w:sz w:val="22"/>
          <w:szCs w:val="22"/>
        </w:rPr>
      </w:pPr>
      <w:r w:rsidRPr="00621856">
        <w:rPr>
          <w:sz w:val="22"/>
          <w:szCs w:val="22"/>
        </w:rPr>
        <w:t xml:space="preserve">Barnas fysiske og psykiske helse </w:t>
      </w:r>
      <w:r w:rsidR="00D4791A" w:rsidRPr="00621856">
        <w:rPr>
          <w:sz w:val="22"/>
          <w:szCs w:val="22"/>
        </w:rPr>
        <w:t>fremmes</w:t>
      </w:r>
      <w:r w:rsidRPr="00621856">
        <w:rPr>
          <w:sz w:val="22"/>
          <w:szCs w:val="22"/>
        </w:rPr>
        <w:t xml:space="preserve"> i barnehagen.</w:t>
      </w:r>
      <w:r w:rsidR="00812043" w:rsidRPr="00621856">
        <w:rPr>
          <w:sz w:val="22"/>
          <w:szCs w:val="22"/>
        </w:rPr>
        <w:t xml:space="preserve"> </w:t>
      </w:r>
      <w:r w:rsidR="007063B8" w:rsidRPr="00621856">
        <w:rPr>
          <w:sz w:val="22"/>
          <w:szCs w:val="22"/>
        </w:rPr>
        <w:t>Barnehagen bidra</w:t>
      </w:r>
      <w:r w:rsidR="00764FFA" w:rsidRPr="00621856">
        <w:rPr>
          <w:sz w:val="22"/>
          <w:szCs w:val="22"/>
        </w:rPr>
        <w:t>r</w:t>
      </w:r>
      <w:r w:rsidR="007063B8" w:rsidRPr="00621856">
        <w:rPr>
          <w:sz w:val="22"/>
          <w:szCs w:val="22"/>
        </w:rPr>
        <w:t xml:space="preserve"> til barnas trivsel, livsglede, mestring og følelse av egenverd og forebygge krenkelser og mobbing</w:t>
      </w:r>
      <w:r w:rsidR="000C06FF" w:rsidRPr="00621856">
        <w:rPr>
          <w:sz w:val="22"/>
          <w:szCs w:val="22"/>
        </w:rPr>
        <w:t>.</w:t>
      </w:r>
      <w:r w:rsidR="00AB424B" w:rsidRPr="00621856">
        <w:rPr>
          <w:sz w:val="22"/>
          <w:szCs w:val="22"/>
        </w:rPr>
        <w:t xml:space="preserve"> </w:t>
      </w:r>
      <w:r w:rsidR="00522309" w:rsidRPr="00621856">
        <w:rPr>
          <w:sz w:val="22"/>
          <w:szCs w:val="22"/>
        </w:rPr>
        <w:t>Om et barn opplever</w:t>
      </w:r>
      <w:r w:rsidR="0074223A" w:rsidRPr="00621856">
        <w:rPr>
          <w:sz w:val="22"/>
          <w:szCs w:val="22"/>
        </w:rPr>
        <w:t xml:space="preserve"> krenkelser eller mobbing må barnehagen håndtere, stoppe og følge opp. </w:t>
      </w:r>
    </w:p>
    <w:p w14:paraId="40C9229B" w14:textId="77777777" w:rsidR="005D42BB" w:rsidRPr="00621856" w:rsidRDefault="005D42BB" w:rsidP="00AD00F6">
      <w:pPr>
        <w:rPr>
          <w:sz w:val="22"/>
          <w:szCs w:val="22"/>
        </w:rPr>
      </w:pPr>
    </w:p>
    <w:p w14:paraId="5BD6BB6B" w14:textId="676C4F71" w:rsidR="0074223A" w:rsidRPr="00621856" w:rsidRDefault="0074223A" w:rsidP="00AD00F6">
      <w:pPr>
        <w:rPr>
          <w:sz w:val="22"/>
          <w:szCs w:val="22"/>
        </w:rPr>
      </w:pPr>
      <w:r w:rsidRPr="00621856">
        <w:rPr>
          <w:sz w:val="22"/>
          <w:szCs w:val="22"/>
        </w:rPr>
        <w:t>Barnas selvfølelse støttes, samtidig som de skal få hjelp til å mestre balansen mellom å ivareta egne behov og det å ta hensyn til andres behov. I barnehagen skal alle barn kunne erfare å være betydningsfulle for fellesskapet og å være i positivt samspill med barn og voksne. Barnehage</w:t>
      </w:r>
      <w:r w:rsidR="00BB0610" w:rsidRPr="00621856">
        <w:rPr>
          <w:sz w:val="22"/>
          <w:szCs w:val="22"/>
        </w:rPr>
        <w:t>n</w:t>
      </w:r>
      <w:r w:rsidRPr="00621856">
        <w:rPr>
          <w:sz w:val="22"/>
          <w:szCs w:val="22"/>
        </w:rPr>
        <w:t xml:space="preserve"> legger aktivt til rette for utvikling av vennskap og sosialt fellesskap. </w:t>
      </w:r>
    </w:p>
    <w:p w14:paraId="16BFBE4D" w14:textId="77777777" w:rsidR="00785481" w:rsidRPr="00621856" w:rsidRDefault="00785481" w:rsidP="00AD00F6">
      <w:pPr>
        <w:rPr>
          <w:sz w:val="22"/>
          <w:szCs w:val="22"/>
        </w:rPr>
      </w:pPr>
    </w:p>
    <w:p w14:paraId="259A7050" w14:textId="6E7EC474" w:rsidR="008D4F56" w:rsidRPr="00621856" w:rsidRDefault="008D4F56" w:rsidP="00AD00F6">
      <w:pPr>
        <w:rPr>
          <w:sz w:val="22"/>
          <w:szCs w:val="22"/>
        </w:rPr>
      </w:pPr>
    </w:p>
    <w:tbl>
      <w:tblPr>
        <w:tblStyle w:val="Tabellrutenett"/>
        <w:tblW w:w="0" w:type="auto"/>
        <w:tblLook w:val="04A0" w:firstRow="1" w:lastRow="0" w:firstColumn="1" w:lastColumn="0" w:noHBand="0" w:noVBand="1"/>
      </w:tblPr>
      <w:tblGrid>
        <w:gridCol w:w="9060"/>
      </w:tblGrid>
      <w:tr w:rsidR="00A43229" w:rsidRPr="00621856" w14:paraId="56438769" w14:textId="77777777" w:rsidTr="002443A2">
        <w:trPr>
          <w:trHeight w:val="1273"/>
        </w:trPr>
        <w:tc>
          <w:tcPr>
            <w:tcW w:w="9060" w:type="dxa"/>
          </w:tcPr>
          <w:p w14:paraId="6CCE0A33" w14:textId="77777777" w:rsidR="00D07C24" w:rsidRPr="00621856" w:rsidRDefault="00D07C24" w:rsidP="00D07C24">
            <w:pPr>
              <w:autoSpaceDE/>
              <w:autoSpaceDN/>
              <w:adjustRightInd/>
              <w:rPr>
                <w:rFonts w:eastAsia="Times New Roman"/>
                <w:color w:val="auto"/>
                <w:sz w:val="22"/>
                <w:szCs w:val="22"/>
                <w:lang w:eastAsia="nb-NO"/>
              </w:rPr>
            </w:pPr>
            <w:r w:rsidRPr="00621856">
              <w:rPr>
                <w:rFonts w:eastAsia="Times New Roman"/>
                <w:color w:val="auto"/>
                <w:sz w:val="22"/>
                <w:szCs w:val="22"/>
                <w:lang w:eastAsia="nb-NO"/>
              </w:rPr>
              <w:t>I vår barnehage skal alle barn oppleve tilhørighet, omsorg, trygghet og nærhet. Det gir et godt grunnlag for et godt psykososialt miljø. Barna skal ha lyst til å komme til barnehagen og føle glede over å være her. De ansatte arbeider aktivt med å legge til rette for gode relasjoner mellom barna og mellom personalet og barna. Vi er tett på barna for å skape et samhold med felles erfaringer og opplevelser.</w:t>
            </w:r>
          </w:p>
          <w:p w14:paraId="376A362C" w14:textId="77777777" w:rsidR="00D07C24" w:rsidRPr="00621856" w:rsidRDefault="00D07C24" w:rsidP="00D07C24">
            <w:pPr>
              <w:autoSpaceDE/>
              <w:autoSpaceDN/>
              <w:adjustRightInd/>
              <w:rPr>
                <w:rFonts w:eastAsia="Times New Roman"/>
                <w:color w:val="auto"/>
                <w:sz w:val="22"/>
                <w:szCs w:val="22"/>
                <w:lang w:eastAsia="nb-NO"/>
              </w:rPr>
            </w:pPr>
          </w:p>
          <w:p w14:paraId="00AD0257" w14:textId="25B19BBC" w:rsidR="00D07C24" w:rsidRPr="00621856" w:rsidRDefault="00D07C24" w:rsidP="00D07C24">
            <w:pPr>
              <w:autoSpaceDE/>
              <w:autoSpaceDN/>
              <w:adjustRightInd/>
              <w:rPr>
                <w:rFonts w:eastAsia="Times New Roman"/>
                <w:color w:val="auto"/>
                <w:sz w:val="22"/>
                <w:szCs w:val="22"/>
                <w:lang w:eastAsia="nb-NO"/>
              </w:rPr>
            </w:pPr>
            <w:r w:rsidRPr="00621856">
              <w:rPr>
                <w:rFonts w:eastAsia="Times New Roman"/>
                <w:color w:val="auto"/>
                <w:sz w:val="22"/>
                <w:szCs w:val="22"/>
                <w:lang w:eastAsia="nb-NO"/>
              </w:rPr>
              <w:t xml:space="preserve">Vi </w:t>
            </w:r>
            <w:r w:rsidR="00C80B43" w:rsidRPr="00621856">
              <w:rPr>
                <w:rFonts w:eastAsia="Times New Roman"/>
                <w:color w:val="auto"/>
                <w:sz w:val="22"/>
                <w:szCs w:val="22"/>
                <w:lang w:eastAsia="nb-NO"/>
              </w:rPr>
              <w:t>skal:</w:t>
            </w:r>
            <w:r w:rsidRPr="00621856">
              <w:rPr>
                <w:rFonts w:eastAsia="Times New Roman"/>
                <w:color w:val="auto"/>
                <w:sz w:val="22"/>
                <w:szCs w:val="22"/>
                <w:lang w:eastAsia="nb-NO"/>
              </w:rPr>
              <w:t xml:space="preserve"> </w:t>
            </w:r>
          </w:p>
          <w:p w14:paraId="083F7A9B" w14:textId="77777777" w:rsidR="00D07C24" w:rsidRPr="00621856" w:rsidRDefault="00D07C24" w:rsidP="00D07C24">
            <w:pPr>
              <w:autoSpaceDE/>
              <w:autoSpaceDN/>
              <w:adjustRightInd/>
              <w:rPr>
                <w:rFonts w:eastAsia="Times New Roman"/>
                <w:color w:val="auto"/>
                <w:sz w:val="22"/>
                <w:szCs w:val="22"/>
                <w:lang w:eastAsia="nb-NO"/>
              </w:rPr>
            </w:pPr>
          </w:p>
          <w:p w14:paraId="064F4C3A" w14:textId="77777777" w:rsidR="00D07C24" w:rsidRPr="00621856" w:rsidRDefault="00D07C24" w:rsidP="00D07C24">
            <w:pPr>
              <w:pStyle w:val="Listeavsnitt"/>
              <w:numPr>
                <w:ilvl w:val="0"/>
                <w:numId w:val="24"/>
              </w:numPr>
              <w:autoSpaceDE/>
              <w:autoSpaceDN/>
              <w:adjustRightInd/>
              <w:rPr>
                <w:rFonts w:eastAsia="Times New Roman"/>
                <w:color w:val="auto"/>
                <w:sz w:val="22"/>
                <w:szCs w:val="22"/>
                <w:lang w:eastAsia="nb-NO"/>
              </w:rPr>
            </w:pPr>
            <w:r w:rsidRPr="00621856">
              <w:rPr>
                <w:rFonts w:eastAsia="Times New Roman"/>
                <w:color w:val="auto"/>
                <w:sz w:val="22"/>
                <w:szCs w:val="22"/>
                <w:lang w:eastAsia="nb-NO"/>
              </w:rPr>
              <w:t>forebygge, stoppe og følge opp utestengning, mobbing, diskriminering og uheldige samspillsmønstre.</w:t>
            </w:r>
          </w:p>
          <w:p w14:paraId="2B2C09BA" w14:textId="77777777" w:rsidR="00D07C24" w:rsidRPr="00621856" w:rsidRDefault="00D07C24" w:rsidP="00D07C24">
            <w:pPr>
              <w:pStyle w:val="Listeavsnitt"/>
              <w:numPr>
                <w:ilvl w:val="0"/>
                <w:numId w:val="24"/>
              </w:numPr>
              <w:autoSpaceDE/>
              <w:autoSpaceDN/>
              <w:adjustRightInd/>
              <w:rPr>
                <w:rFonts w:eastAsia="Times New Roman"/>
                <w:color w:val="auto"/>
                <w:sz w:val="22"/>
                <w:szCs w:val="22"/>
                <w:lang w:eastAsia="nb-NO"/>
              </w:rPr>
            </w:pPr>
            <w:r w:rsidRPr="00621856">
              <w:rPr>
                <w:rFonts w:eastAsia="Times New Roman"/>
                <w:color w:val="auto"/>
                <w:sz w:val="22"/>
                <w:szCs w:val="22"/>
                <w:lang w:eastAsia="nb-NO"/>
              </w:rPr>
              <w:t xml:space="preserve"> støtte barna i deres møte med hverdagen, der de også vil erfare motgang og måtte stå opp for seg selv. </w:t>
            </w:r>
          </w:p>
          <w:p w14:paraId="537DECB0" w14:textId="77777777" w:rsidR="00D07C24" w:rsidRPr="00621856" w:rsidRDefault="00D07C24" w:rsidP="00D07C24">
            <w:pPr>
              <w:pStyle w:val="Listeavsnitt"/>
              <w:numPr>
                <w:ilvl w:val="0"/>
                <w:numId w:val="24"/>
              </w:numPr>
              <w:autoSpaceDE/>
              <w:autoSpaceDN/>
              <w:adjustRightInd/>
              <w:rPr>
                <w:rFonts w:eastAsia="Times New Roman"/>
                <w:color w:val="auto"/>
                <w:sz w:val="22"/>
                <w:szCs w:val="22"/>
                <w:lang w:eastAsia="nb-NO"/>
              </w:rPr>
            </w:pPr>
            <w:r w:rsidRPr="00621856">
              <w:rPr>
                <w:rFonts w:eastAsia="Times New Roman"/>
                <w:color w:val="auto"/>
                <w:sz w:val="22"/>
                <w:szCs w:val="22"/>
                <w:lang w:eastAsia="nb-NO"/>
              </w:rPr>
              <w:t xml:space="preserve">støtte barna i deres utvikling gjennom å gi de verktøy slik at de selv kan løse konflikter og uenigheter. </w:t>
            </w:r>
          </w:p>
          <w:p w14:paraId="20EE0267" w14:textId="77777777" w:rsidR="00D07C24" w:rsidRPr="00621856" w:rsidRDefault="00D07C24" w:rsidP="00D07C24">
            <w:pPr>
              <w:pStyle w:val="Listeavsnitt"/>
              <w:numPr>
                <w:ilvl w:val="0"/>
                <w:numId w:val="24"/>
              </w:numPr>
              <w:autoSpaceDE/>
              <w:autoSpaceDN/>
              <w:adjustRightInd/>
              <w:rPr>
                <w:rFonts w:eastAsia="Times New Roman"/>
                <w:color w:val="auto"/>
                <w:sz w:val="22"/>
                <w:szCs w:val="22"/>
                <w:lang w:eastAsia="nb-NO"/>
              </w:rPr>
            </w:pPr>
            <w:r w:rsidRPr="00621856">
              <w:rPr>
                <w:rFonts w:eastAsia="Times New Roman"/>
                <w:color w:val="auto"/>
                <w:sz w:val="22"/>
                <w:szCs w:val="22"/>
                <w:lang w:eastAsia="nb-NO"/>
              </w:rPr>
              <w:t>vise omsorg overfor barna og hverandre.</w:t>
            </w:r>
          </w:p>
          <w:p w14:paraId="65DEFF22" w14:textId="77777777" w:rsidR="00D07C24" w:rsidRPr="00621856" w:rsidRDefault="00D07C24" w:rsidP="00D07C24">
            <w:pPr>
              <w:pStyle w:val="Listeavsnitt"/>
              <w:numPr>
                <w:ilvl w:val="0"/>
                <w:numId w:val="24"/>
              </w:numPr>
              <w:autoSpaceDE/>
              <w:autoSpaceDN/>
              <w:adjustRightInd/>
              <w:rPr>
                <w:rFonts w:eastAsia="Times New Roman"/>
                <w:color w:val="auto"/>
                <w:sz w:val="22"/>
                <w:szCs w:val="22"/>
                <w:lang w:eastAsia="nb-NO"/>
              </w:rPr>
            </w:pPr>
            <w:r w:rsidRPr="00621856">
              <w:rPr>
                <w:rFonts w:eastAsia="Times New Roman"/>
                <w:color w:val="auto"/>
                <w:sz w:val="22"/>
                <w:szCs w:val="22"/>
                <w:lang w:eastAsia="nb-NO"/>
              </w:rPr>
              <w:lastRenderedPageBreak/>
              <w:t xml:space="preserve"> være gode rollemodeller i sin væremåte og hvordan man prater om og med barn.</w:t>
            </w:r>
          </w:p>
          <w:p w14:paraId="36EEB3C3" w14:textId="77777777" w:rsidR="00D07C24" w:rsidRPr="00621856" w:rsidRDefault="00D07C24" w:rsidP="00D07C24">
            <w:pPr>
              <w:pStyle w:val="Listeavsnitt"/>
              <w:numPr>
                <w:ilvl w:val="0"/>
                <w:numId w:val="24"/>
              </w:numPr>
              <w:autoSpaceDE/>
              <w:autoSpaceDN/>
              <w:adjustRightInd/>
              <w:rPr>
                <w:rFonts w:eastAsia="Times New Roman"/>
                <w:color w:val="auto"/>
                <w:sz w:val="22"/>
                <w:szCs w:val="22"/>
                <w:lang w:eastAsia="nb-NO"/>
              </w:rPr>
            </w:pPr>
            <w:r w:rsidRPr="00621856">
              <w:rPr>
                <w:rFonts w:eastAsia="Times New Roman"/>
                <w:color w:val="auto"/>
                <w:sz w:val="22"/>
                <w:szCs w:val="22"/>
                <w:lang w:eastAsia="nb-NO"/>
              </w:rPr>
              <w:t xml:space="preserve">Støtte barna i deres kommunikasjon og hvordan vi er mot hverandre. </w:t>
            </w:r>
          </w:p>
          <w:p w14:paraId="7E7315B4" w14:textId="77777777" w:rsidR="00D07C24" w:rsidRPr="00621856" w:rsidRDefault="00D07C24" w:rsidP="00D07C24">
            <w:pPr>
              <w:pStyle w:val="Listeavsnitt"/>
              <w:numPr>
                <w:ilvl w:val="0"/>
                <w:numId w:val="24"/>
              </w:numPr>
              <w:autoSpaceDE/>
              <w:autoSpaceDN/>
              <w:adjustRightInd/>
              <w:rPr>
                <w:rFonts w:eastAsia="Times New Roman"/>
                <w:color w:val="auto"/>
                <w:sz w:val="22"/>
                <w:szCs w:val="22"/>
                <w:lang w:eastAsia="nb-NO"/>
              </w:rPr>
            </w:pPr>
            <w:r w:rsidRPr="00621856">
              <w:rPr>
                <w:rFonts w:eastAsia="Times New Roman"/>
                <w:color w:val="auto"/>
                <w:sz w:val="22"/>
                <w:szCs w:val="22"/>
                <w:lang w:eastAsia="nb-NO"/>
              </w:rPr>
              <w:t>oppfordrer barna til å hjelpe og støtte hverandre.</w:t>
            </w:r>
          </w:p>
          <w:p w14:paraId="2014A0BD" w14:textId="77777777" w:rsidR="00D07C24" w:rsidRPr="00621856" w:rsidRDefault="00D07C24" w:rsidP="00D07C24">
            <w:pPr>
              <w:pStyle w:val="Listeavsnitt"/>
              <w:numPr>
                <w:ilvl w:val="0"/>
                <w:numId w:val="24"/>
              </w:numPr>
              <w:autoSpaceDE/>
              <w:autoSpaceDN/>
              <w:adjustRightInd/>
              <w:rPr>
                <w:rFonts w:eastAsia="Times New Roman"/>
                <w:color w:val="auto"/>
                <w:sz w:val="22"/>
                <w:szCs w:val="22"/>
                <w:lang w:eastAsia="nb-NO"/>
              </w:rPr>
            </w:pPr>
            <w:r w:rsidRPr="00621856">
              <w:rPr>
                <w:rFonts w:eastAsia="Times New Roman"/>
                <w:color w:val="auto"/>
                <w:sz w:val="22"/>
                <w:szCs w:val="22"/>
                <w:lang w:eastAsia="nb-NO"/>
              </w:rPr>
              <w:t xml:space="preserve">to ganger i året kartlegger vi personalets relasjoner til barnegruppen for å sikre at alle blir sett. Vi bruker egne skjemaer for dette. </w:t>
            </w:r>
          </w:p>
          <w:p w14:paraId="5267405C" w14:textId="77777777" w:rsidR="00D07C24" w:rsidRPr="00621856" w:rsidRDefault="00D07C24" w:rsidP="00D07C24">
            <w:pPr>
              <w:pStyle w:val="Listeavsnitt"/>
              <w:numPr>
                <w:ilvl w:val="0"/>
                <w:numId w:val="24"/>
              </w:numPr>
              <w:autoSpaceDE/>
              <w:autoSpaceDN/>
              <w:adjustRightInd/>
              <w:rPr>
                <w:rFonts w:eastAsia="Times New Roman"/>
                <w:color w:val="auto"/>
                <w:sz w:val="22"/>
                <w:szCs w:val="22"/>
                <w:lang w:eastAsia="nb-NO"/>
              </w:rPr>
            </w:pPr>
            <w:r w:rsidRPr="00621856">
              <w:rPr>
                <w:rFonts w:eastAsia="Times New Roman"/>
                <w:color w:val="auto"/>
                <w:sz w:val="22"/>
                <w:szCs w:val="22"/>
                <w:lang w:eastAsia="nb-NO"/>
              </w:rPr>
              <w:t>være sensitive overbarns følelser og støtte dem i å sette ord på og gjenkjenne følelsene.</w:t>
            </w:r>
          </w:p>
          <w:p w14:paraId="5E1CF11F" w14:textId="77777777" w:rsidR="00D07C24" w:rsidRPr="00621856" w:rsidRDefault="00D07C24" w:rsidP="00D07C24">
            <w:pPr>
              <w:pStyle w:val="Listeavsnitt"/>
              <w:numPr>
                <w:ilvl w:val="0"/>
                <w:numId w:val="24"/>
              </w:numPr>
              <w:autoSpaceDE/>
              <w:autoSpaceDN/>
              <w:adjustRightInd/>
              <w:rPr>
                <w:rFonts w:eastAsia="Times New Roman"/>
                <w:color w:val="auto"/>
                <w:sz w:val="22"/>
                <w:szCs w:val="22"/>
                <w:lang w:eastAsia="nb-NO"/>
              </w:rPr>
            </w:pPr>
            <w:r w:rsidRPr="00621856">
              <w:rPr>
                <w:rFonts w:eastAsia="Times New Roman"/>
                <w:color w:val="auto"/>
                <w:sz w:val="22"/>
                <w:szCs w:val="22"/>
                <w:lang w:eastAsia="nb-NO"/>
              </w:rPr>
              <w:t xml:space="preserve"> anerkjenne hvordan barna føler seg og romme barnas følelser på en god måte. </w:t>
            </w:r>
          </w:p>
          <w:p w14:paraId="175B1B17" w14:textId="77777777" w:rsidR="00D07C24" w:rsidRPr="00621856" w:rsidRDefault="00D07C24" w:rsidP="00D07C24">
            <w:pPr>
              <w:pStyle w:val="Listeavsnitt"/>
              <w:numPr>
                <w:ilvl w:val="0"/>
                <w:numId w:val="24"/>
              </w:numPr>
              <w:autoSpaceDE/>
              <w:autoSpaceDN/>
              <w:adjustRightInd/>
              <w:rPr>
                <w:rFonts w:eastAsia="Times New Roman"/>
                <w:color w:val="auto"/>
                <w:sz w:val="22"/>
                <w:szCs w:val="22"/>
                <w:lang w:eastAsia="nb-NO"/>
              </w:rPr>
            </w:pPr>
            <w:r w:rsidRPr="00621856">
              <w:rPr>
                <w:rFonts w:eastAsia="Times New Roman"/>
                <w:color w:val="auto"/>
                <w:sz w:val="22"/>
                <w:szCs w:val="22"/>
                <w:lang w:eastAsia="nb-NO"/>
              </w:rPr>
              <w:t xml:space="preserve">gi barna lov til å kjenne på egne følelser, alle følelser, men lære dem å ikke agere mot andre. </w:t>
            </w:r>
          </w:p>
          <w:p w14:paraId="1D2AF941" w14:textId="77777777" w:rsidR="00D07C24" w:rsidRPr="00621856" w:rsidRDefault="00D07C24" w:rsidP="00D07C24">
            <w:pPr>
              <w:pStyle w:val="Listeavsnitt"/>
              <w:numPr>
                <w:ilvl w:val="0"/>
                <w:numId w:val="24"/>
              </w:numPr>
              <w:autoSpaceDE/>
              <w:autoSpaceDN/>
              <w:adjustRightInd/>
              <w:rPr>
                <w:rFonts w:eastAsia="Times New Roman"/>
                <w:color w:val="auto"/>
                <w:sz w:val="22"/>
                <w:szCs w:val="22"/>
                <w:lang w:eastAsia="nb-NO"/>
              </w:rPr>
            </w:pPr>
            <w:r w:rsidRPr="00621856">
              <w:rPr>
                <w:rFonts w:eastAsia="Times New Roman"/>
                <w:color w:val="auto"/>
                <w:sz w:val="22"/>
                <w:szCs w:val="22"/>
                <w:lang w:eastAsia="nb-NO"/>
              </w:rPr>
              <w:t xml:space="preserve">hjelpe barnet til å lage strategier for å håndtere egne følelser. Egenledelse </w:t>
            </w:r>
          </w:p>
          <w:p w14:paraId="14A8F96C" w14:textId="77777777" w:rsidR="00D07C24" w:rsidRPr="00621856" w:rsidRDefault="00D07C24" w:rsidP="00D07C24">
            <w:pPr>
              <w:pStyle w:val="Listeavsnitt"/>
              <w:numPr>
                <w:ilvl w:val="0"/>
                <w:numId w:val="24"/>
              </w:numPr>
              <w:autoSpaceDE/>
              <w:autoSpaceDN/>
              <w:adjustRightInd/>
              <w:rPr>
                <w:rFonts w:eastAsia="Times New Roman"/>
                <w:color w:val="auto"/>
                <w:sz w:val="22"/>
                <w:szCs w:val="22"/>
                <w:lang w:eastAsia="nb-NO"/>
              </w:rPr>
            </w:pPr>
            <w:r w:rsidRPr="00621856">
              <w:rPr>
                <w:rFonts w:eastAsia="Times New Roman"/>
                <w:color w:val="auto"/>
                <w:sz w:val="22"/>
                <w:szCs w:val="22"/>
                <w:lang w:eastAsia="nb-NO"/>
              </w:rPr>
              <w:t>dele barna i mindre grupper for å tilrettelegge for vennskap og lek på tvers av alder og kjønn.</w:t>
            </w:r>
          </w:p>
          <w:p w14:paraId="317570AA" w14:textId="77777777" w:rsidR="00D07C24" w:rsidRPr="00621856" w:rsidRDefault="00D07C24" w:rsidP="00D07C24">
            <w:pPr>
              <w:pStyle w:val="Listeavsnitt"/>
              <w:numPr>
                <w:ilvl w:val="0"/>
                <w:numId w:val="24"/>
              </w:numPr>
              <w:autoSpaceDE/>
              <w:autoSpaceDN/>
              <w:adjustRightInd/>
              <w:rPr>
                <w:rFonts w:eastAsia="Times New Roman"/>
                <w:color w:val="auto"/>
                <w:sz w:val="22"/>
                <w:szCs w:val="22"/>
                <w:lang w:eastAsia="nb-NO"/>
              </w:rPr>
            </w:pPr>
            <w:r w:rsidRPr="00621856">
              <w:rPr>
                <w:rFonts w:eastAsia="Times New Roman"/>
                <w:color w:val="auto"/>
                <w:sz w:val="22"/>
                <w:szCs w:val="22"/>
                <w:lang w:eastAsia="nb-NO"/>
              </w:rPr>
              <w:t>arbeider vi med for eksempel venne-bøkene for at skape en begynnende forståelse for sosial kompetanse på småbarnsavdelingene</w:t>
            </w:r>
          </w:p>
          <w:p w14:paraId="058B2116" w14:textId="016FE7BA" w:rsidR="00D07C24" w:rsidRPr="00621856" w:rsidRDefault="00D07C24" w:rsidP="00A74C40">
            <w:pPr>
              <w:rPr>
                <w:sz w:val="22"/>
                <w:szCs w:val="22"/>
              </w:rPr>
            </w:pPr>
          </w:p>
          <w:p w14:paraId="0117711F" w14:textId="77777777" w:rsidR="00D07C24" w:rsidRPr="00621856" w:rsidRDefault="00D07C24" w:rsidP="00A74C40">
            <w:pPr>
              <w:rPr>
                <w:sz w:val="22"/>
                <w:szCs w:val="22"/>
              </w:rPr>
            </w:pPr>
          </w:p>
          <w:p w14:paraId="7D9FA6B7" w14:textId="77777777" w:rsidR="00D07C24" w:rsidRPr="00621856" w:rsidRDefault="00D07C24" w:rsidP="00A74C40">
            <w:pPr>
              <w:rPr>
                <w:sz w:val="22"/>
                <w:szCs w:val="22"/>
              </w:rPr>
            </w:pPr>
          </w:p>
          <w:p w14:paraId="53A5D33C" w14:textId="77777777" w:rsidR="00D07C24" w:rsidRPr="00621856" w:rsidRDefault="00D07C24" w:rsidP="00A74C40">
            <w:pPr>
              <w:rPr>
                <w:sz w:val="22"/>
                <w:szCs w:val="22"/>
              </w:rPr>
            </w:pPr>
          </w:p>
          <w:p w14:paraId="67FFAAAC" w14:textId="70CBC086" w:rsidR="00A43229" w:rsidRPr="00621856" w:rsidRDefault="00A74C40" w:rsidP="00A74C40">
            <w:pPr>
              <w:rPr>
                <w:color w:val="auto"/>
                <w:sz w:val="22"/>
                <w:szCs w:val="22"/>
              </w:rPr>
            </w:pPr>
            <w:r w:rsidRPr="00621856">
              <w:rPr>
                <w:sz w:val="22"/>
                <w:szCs w:val="22"/>
              </w:rPr>
              <w:t>Styrende dokument</w:t>
            </w:r>
            <w:r w:rsidR="00D12B26" w:rsidRPr="00621856">
              <w:rPr>
                <w:sz w:val="22"/>
                <w:szCs w:val="22"/>
              </w:rPr>
              <w:t xml:space="preserve"> </w:t>
            </w:r>
            <w:r w:rsidR="00D12B26" w:rsidRPr="00621856">
              <w:rPr>
                <w:color w:val="auto"/>
                <w:sz w:val="22"/>
                <w:szCs w:val="22"/>
              </w:rPr>
              <w:t xml:space="preserve">Compilo ID </w:t>
            </w:r>
            <w:r w:rsidR="004D29D2" w:rsidRPr="00621856">
              <w:rPr>
                <w:color w:val="auto"/>
                <w:sz w:val="22"/>
                <w:szCs w:val="22"/>
              </w:rPr>
              <w:t xml:space="preserve">11759 </w:t>
            </w:r>
            <w:r w:rsidR="00612F85" w:rsidRPr="00621856">
              <w:rPr>
                <w:sz w:val="22"/>
                <w:szCs w:val="22"/>
              </w:rPr>
              <w:t>psykososialt barnehagemiljø kapittel 8 i barnehageloven</w:t>
            </w:r>
          </w:p>
        </w:tc>
      </w:tr>
    </w:tbl>
    <w:p w14:paraId="38DAEF50" w14:textId="77777777" w:rsidR="00785481" w:rsidRPr="00621856" w:rsidRDefault="00785481" w:rsidP="00AB65B7">
      <w:pPr>
        <w:pStyle w:val="Overskrift3"/>
        <w:numPr>
          <w:ilvl w:val="0"/>
          <w:numId w:val="0"/>
        </w:numPr>
        <w:ind w:left="375" w:hanging="375"/>
        <w:rPr>
          <w:sz w:val="22"/>
          <w:szCs w:val="22"/>
        </w:rPr>
      </w:pPr>
      <w:bookmarkStart w:id="14" w:name="_Toc193712351"/>
    </w:p>
    <w:p w14:paraId="3A6313D1" w14:textId="77777777" w:rsidR="00785481" w:rsidRPr="00621856" w:rsidRDefault="00785481">
      <w:pPr>
        <w:autoSpaceDE/>
        <w:autoSpaceDN/>
        <w:adjustRightInd/>
        <w:spacing w:after="200" w:line="276" w:lineRule="auto"/>
        <w:rPr>
          <w:rFonts w:eastAsiaTheme="majorEastAsia"/>
          <w:b/>
          <w:bCs/>
          <w:color w:val="761F08"/>
          <w:spacing w:val="-6"/>
          <w:sz w:val="22"/>
          <w:szCs w:val="22"/>
        </w:rPr>
      </w:pPr>
      <w:r w:rsidRPr="00621856">
        <w:rPr>
          <w:sz w:val="22"/>
          <w:szCs w:val="22"/>
        </w:rPr>
        <w:br w:type="page"/>
      </w:r>
    </w:p>
    <w:p w14:paraId="7DF31C6D" w14:textId="421BAA5A" w:rsidR="00CF5AD9" w:rsidRPr="003B5FB1" w:rsidRDefault="6043A056" w:rsidP="00AB65B7">
      <w:pPr>
        <w:pStyle w:val="Overskrift3"/>
        <w:numPr>
          <w:ilvl w:val="0"/>
          <w:numId w:val="0"/>
        </w:numPr>
        <w:ind w:left="375" w:hanging="375"/>
      </w:pPr>
      <w:r w:rsidRPr="003B5FB1">
        <w:lastRenderedPageBreak/>
        <w:t xml:space="preserve">2.8 </w:t>
      </w:r>
      <w:r w:rsidR="00CF5AD9" w:rsidRPr="003B5FB1">
        <w:t>Forebygging av seksuelle overgrep</w:t>
      </w:r>
      <w:bookmarkEnd w:id="14"/>
      <w:r w:rsidR="00E22C3A" w:rsidRPr="003B5FB1">
        <w:t xml:space="preserve"> </w:t>
      </w:r>
    </w:p>
    <w:p w14:paraId="6211254A" w14:textId="13F22E36" w:rsidR="00CF5AD9" w:rsidRDefault="007C04E9" w:rsidP="00AD00F6">
      <w:pPr>
        <w:rPr>
          <w:sz w:val="22"/>
          <w:szCs w:val="22"/>
        </w:rPr>
      </w:pPr>
      <w:r w:rsidRPr="00CE237C">
        <w:rPr>
          <w:sz w:val="22"/>
          <w:szCs w:val="22"/>
        </w:rPr>
        <w:t>Gjennom den daglige og nære kontakten med barna er barnehagen i en sentral posisjon til å observere og motta</w:t>
      </w:r>
      <w:r w:rsidR="005364D9" w:rsidRPr="00CE237C">
        <w:rPr>
          <w:sz w:val="22"/>
          <w:szCs w:val="22"/>
        </w:rPr>
        <w:t xml:space="preserve"> informasjon om barna</w:t>
      </w:r>
      <w:r w:rsidR="00D40A36" w:rsidRPr="00CE237C">
        <w:rPr>
          <w:sz w:val="22"/>
          <w:szCs w:val="22"/>
        </w:rPr>
        <w:t>s</w:t>
      </w:r>
      <w:r w:rsidR="005364D9" w:rsidRPr="00CE237C">
        <w:rPr>
          <w:sz w:val="22"/>
          <w:szCs w:val="22"/>
        </w:rPr>
        <w:t xml:space="preserve"> omsorg- og livssituasjon. </w:t>
      </w:r>
      <w:r w:rsidR="00E22C3A" w:rsidRPr="00CE237C">
        <w:rPr>
          <w:sz w:val="22"/>
          <w:szCs w:val="22"/>
        </w:rPr>
        <w:t xml:space="preserve">Lørenskog </w:t>
      </w:r>
      <w:r w:rsidR="12E43565" w:rsidRPr="00CE237C">
        <w:rPr>
          <w:sz w:val="22"/>
          <w:szCs w:val="22"/>
        </w:rPr>
        <w:t>kommune har utarbeidet en rutine som skal bidra til å forebygge seksuelle overgrep gjennom å skape trygge, sterke barn. Barnehagene jobbe</w:t>
      </w:r>
      <w:r w:rsidR="2B5BC370" w:rsidRPr="00CE237C">
        <w:rPr>
          <w:sz w:val="22"/>
          <w:szCs w:val="22"/>
        </w:rPr>
        <w:t>r</w:t>
      </w:r>
      <w:r w:rsidR="12E43565" w:rsidRPr="00CE237C">
        <w:rPr>
          <w:sz w:val="22"/>
          <w:szCs w:val="22"/>
        </w:rPr>
        <w:t xml:space="preserve"> systematisk over tid for å bidra til at barn og unge får trygge og gode oppvekstforhold. Barn lærer om seksualitet, kropp og følelser</w:t>
      </w:r>
      <w:r w:rsidR="00286A8A" w:rsidRPr="00CE237C">
        <w:rPr>
          <w:sz w:val="22"/>
          <w:szCs w:val="22"/>
        </w:rPr>
        <w:t xml:space="preserve"> og</w:t>
      </w:r>
      <w:r w:rsidR="005C0CD2" w:rsidRPr="00CE237C">
        <w:rPr>
          <w:sz w:val="22"/>
          <w:szCs w:val="22"/>
        </w:rPr>
        <w:t xml:space="preserve"> dette gir </w:t>
      </w:r>
      <w:r w:rsidR="12E43565" w:rsidRPr="00CE237C">
        <w:rPr>
          <w:sz w:val="22"/>
          <w:szCs w:val="22"/>
        </w:rPr>
        <w:t>større mulighet for å kunne si ifra hvis de opplever krenkelser som for eksempel seksuelle overgrep. Barna</w:t>
      </w:r>
      <w:r w:rsidR="4CF17E9B" w:rsidRPr="00CE237C">
        <w:rPr>
          <w:sz w:val="22"/>
          <w:szCs w:val="22"/>
        </w:rPr>
        <w:t xml:space="preserve"> </w:t>
      </w:r>
      <w:r w:rsidR="368A4D54" w:rsidRPr="00CE237C">
        <w:rPr>
          <w:sz w:val="22"/>
          <w:szCs w:val="22"/>
        </w:rPr>
        <w:t>lære</w:t>
      </w:r>
      <w:r w:rsidR="004C3CFA" w:rsidRPr="00CE237C">
        <w:rPr>
          <w:sz w:val="22"/>
          <w:szCs w:val="22"/>
        </w:rPr>
        <w:t>r</w:t>
      </w:r>
      <w:r w:rsidR="12E43565" w:rsidRPr="00CE237C">
        <w:rPr>
          <w:sz w:val="22"/>
          <w:szCs w:val="22"/>
        </w:rPr>
        <w:t xml:space="preserve"> hva som er naturlig, hva som er rett og galt i forhold til egen og andres kropp, for å sette grenser for seg selv.</w:t>
      </w:r>
    </w:p>
    <w:p w14:paraId="4BBB17E1" w14:textId="7E672EEF" w:rsidR="00D32227" w:rsidRDefault="00D32227" w:rsidP="00942231"/>
    <w:tbl>
      <w:tblPr>
        <w:tblStyle w:val="Tabellrutenett"/>
        <w:tblW w:w="0" w:type="auto"/>
        <w:tblLook w:val="04A0" w:firstRow="1" w:lastRow="0" w:firstColumn="1" w:lastColumn="0" w:noHBand="0" w:noVBand="1"/>
      </w:tblPr>
      <w:tblGrid>
        <w:gridCol w:w="9060"/>
      </w:tblGrid>
      <w:tr w:rsidR="008E5AE0" w14:paraId="671C0244" w14:textId="77777777" w:rsidTr="008E5AE0">
        <w:tc>
          <w:tcPr>
            <w:tcW w:w="9060" w:type="dxa"/>
          </w:tcPr>
          <w:p w14:paraId="2B091D40" w14:textId="77777777" w:rsidR="003C3635" w:rsidRPr="00621856" w:rsidRDefault="003C3635" w:rsidP="00C122C8">
            <w:pPr>
              <w:rPr>
                <w:sz w:val="22"/>
                <w:szCs w:val="22"/>
              </w:rPr>
            </w:pPr>
            <w:r w:rsidRPr="00621856">
              <w:rPr>
                <w:sz w:val="22"/>
                <w:szCs w:val="22"/>
              </w:rPr>
              <w:t>Personalet i barnehagene har tilstrekkelig kompetanse slik at de med trygghet kan jobbe systematisk og møte barn og foreldre på en god måte når det gjelder dette temaet.</w:t>
            </w:r>
          </w:p>
          <w:p w14:paraId="6B523B45" w14:textId="77777777" w:rsidR="003C3635" w:rsidRPr="00621856" w:rsidRDefault="003C3635" w:rsidP="00C122C8">
            <w:pPr>
              <w:rPr>
                <w:sz w:val="22"/>
                <w:szCs w:val="22"/>
              </w:rPr>
            </w:pPr>
          </w:p>
          <w:p w14:paraId="65535213" w14:textId="16B0F07D" w:rsidR="003C3635" w:rsidRPr="00621856" w:rsidRDefault="003C3635" w:rsidP="00C122C8">
            <w:pPr>
              <w:rPr>
                <w:sz w:val="22"/>
                <w:szCs w:val="22"/>
              </w:rPr>
            </w:pPr>
            <w:r w:rsidRPr="00621856">
              <w:rPr>
                <w:sz w:val="22"/>
                <w:szCs w:val="22"/>
              </w:rPr>
              <w:t xml:space="preserve">Personalet er klare for å møte barnet som kommer med uttalelser –Lytte til barna, gi de rom </w:t>
            </w:r>
            <w:r w:rsidR="002803FE" w:rsidRPr="00621856">
              <w:rPr>
                <w:sz w:val="22"/>
                <w:szCs w:val="22"/>
              </w:rPr>
              <w:t>og</w:t>
            </w:r>
            <w:r w:rsidRPr="00621856">
              <w:rPr>
                <w:sz w:val="22"/>
                <w:szCs w:val="22"/>
              </w:rPr>
              <w:t xml:space="preserve"> tid til å snakke om de sier noe. Fortell mer, vise at jeg vil høre på deg.</w:t>
            </w:r>
          </w:p>
          <w:p w14:paraId="24F87A62" w14:textId="77777777" w:rsidR="002803FE" w:rsidRPr="00621856" w:rsidRDefault="002803FE" w:rsidP="00C122C8">
            <w:pPr>
              <w:rPr>
                <w:sz w:val="22"/>
                <w:szCs w:val="22"/>
              </w:rPr>
            </w:pPr>
          </w:p>
          <w:p w14:paraId="095672F6" w14:textId="5C6F98AA" w:rsidR="002803FE" w:rsidRPr="00621856" w:rsidRDefault="002803FE" w:rsidP="00C122C8">
            <w:pPr>
              <w:rPr>
                <w:sz w:val="22"/>
                <w:szCs w:val="22"/>
              </w:rPr>
            </w:pPr>
            <w:r w:rsidRPr="00621856">
              <w:rPr>
                <w:sz w:val="22"/>
                <w:szCs w:val="22"/>
              </w:rPr>
              <w:t>Noen i personalet har også kompetanse rundt verktøyet snakke</w:t>
            </w:r>
          </w:p>
          <w:p w14:paraId="05804837" w14:textId="77777777" w:rsidR="003C3635" w:rsidRPr="00621856" w:rsidRDefault="003C3635" w:rsidP="00C122C8">
            <w:pPr>
              <w:rPr>
                <w:sz w:val="22"/>
                <w:szCs w:val="22"/>
              </w:rPr>
            </w:pPr>
          </w:p>
          <w:p w14:paraId="08471D74" w14:textId="07F8D598" w:rsidR="00C122C8" w:rsidRPr="00621856" w:rsidRDefault="003C3635" w:rsidP="00C122C8">
            <w:pPr>
              <w:rPr>
                <w:sz w:val="22"/>
                <w:szCs w:val="22"/>
              </w:rPr>
            </w:pPr>
            <w:r w:rsidRPr="00621856">
              <w:rPr>
                <w:sz w:val="22"/>
                <w:szCs w:val="22"/>
              </w:rPr>
              <w:t xml:space="preserve">Vi har «kroppen min» tema for hele barnehagen, og samtalegrupper for barna som har siste året i barnehagen. </w:t>
            </w:r>
          </w:p>
          <w:p w14:paraId="16D4B262" w14:textId="77777777" w:rsidR="003C3635" w:rsidRPr="00621856" w:rsidRDefault="003C3635" w:rsidP="00C122C8">
            <w:pPr>
              <w:rPr>
                <w:sz w:val="22"/>
                <w:szCs w:val="22"/>
              </w:rPr>
            </w:pPr>
          </w:p>
          <w:p w14:paraId="47BF82B2" w14:textId="32E6AADE" w:rsidR="003C3635" w:rsidRPr="00621856" w:rsidRDefault="003C3635" w:rsidP="00C122C8">
            <w:pPr>
              <w:rPr>
                <w:sz w:val="22"/>
                <w:szCs w:val="22"/>
              </w:rPr>
            </w:pPr>
            <w:r w:rsidRPr="00621856">
              <w:rPr>
                <w:sz w:val="22"/>
                <w:szCs w:val="22"/>
              </w:rPr>
              <w:t>Barnehagen har også kjøpt inn og bruker bøker til dette teamet.</w:t>
            </w:r>
          </w:p>
          <w:p w14:paraId="6CFA612E" w14:textId="77777777" w:rsidR="003C3635" w:rsidRPr="00C122C8" w:rsidRDefault="003C3635" w:rsidP="00C122C8">
            <w:pPr>
              <w:rPr>
                <w:sz w:val="22"/>
                <w:szCs w:val="22"/>
              </w:rPr>
            </w:pPr>
          </w:p>
          <w:p w14:paraId="2B41A5F6" w14:textId="2F1018C6" w:rsidR="00C122C8" w:rsidRPr="00C122C8" w:rsidRDefault="00C122C8" w:rsidP="00C122C8">
            <w:pPr>
              <w:rPr>
                <w:sz w:val="22"/>
                <w:szCs w:val="22"/>
              </w:rPr>
            </w:pPr>
            <w:r w:rsidRPr="00C122C8">
              <w:rPr>
                <w:sz w:val="22"/>
                <w:szCs w:val="22"/>
              </w:rPr>
              <w:t xml:space="preserve">To ansatte har deltatt på Stine Sofies stiftelsens prosjekt over </w:t>
            </w:r>
            <w:r w:rsidR="003C3635" w:rsidRPr="00621856">
              <w:rPr>
                <w:sz w:val="22"/>
                <w:szCs w:val="22"/>
              </w:rPr>
              <w:t>2</w:t>
            </w:r>
            <w:r w:rsidRPr="00C122C8">
              <w:rPr>
                <w:sz w:val="22"/>
                <w:szCs w:val="22"/>
              </w:rPr>
              <w:t xml:space="preserve"> år som ga mange viktig verktøy til arbeidet med dette i personalet og med barna. </w:t>
            </w:r>
          </w:p>
          <w:p w14:paraId="10889866" w14:textId="77777777" w:rsidR="00C122C8" w:rsidRPr="00C122C8" w:rsidRDefault="00C122C8" w:rsidP="00C122C8">
            <w:pPr>
              <w:rPr>
                <w:sz w:val="22"/>
                <w:szCs w:val="22"/>
              </w:rPr>
            </w:pPr>
          </w:p>
          <w:p w14:paraId="634B4636" w14:textId="77777777" w:rsidR="00C122C8" w:rsidRPr="00C122C8" w:rsidRDefault="00C122C8" w:rsidP="00C122C8">
            <w:pPr>
              <w:rPr>
                <w:sz w:val="22"/>
                <w:szCs w:val="22"/>
              </w:rPr>
            </w:pPr>
          </w:p>
          <w:p w14:paraId="242374D0" w14:textId="77777777" w:rsidR="00C122C8" w:rsidRPr="00C122C8" w:rsidRDefault="00C122C8" w:rsidP="00C122C8">
            <w:pPr>
              <w:rPr>
                <w:sz w:val="22"/>
                <w:szCs w:val="22"/>
              </w:rPr>
            </w:pPr>
            <w:r w:rsidRPr="00C122C8">
              <w:rPr>
                <w:sz w:val="22"/>
                <w:szCs w:val="22"/>
              </w:rPr>
              <w:t xml:space="preserve">Styrende dokument Compilo </w:t>
            </w:r>
            <w:r w:rsidRPr="00C122C8">
              <w:rPr>
                <w:bCs/>
                <w:sz w:val="22"/>
                <w:szCs w:val="22"/>
              </w:rPr>
              <w:t xml:space="preserve">ID </w:t>
            </w:r>
            <w:r w:rsidRPr="00C122C8">
              <w:rPr>
                <w:sz w:val="22"/>
                <w:szCs w:val="22"/>
              </w:rPr>
              <w:t xml:space="preserve">12249 </w:t>
            </w:r>
            <w:hyperlink r:id="rId22" w:history="1">
              <w:r w:rsidRPr="00C122C8">
                <w:rPr>
                  <w:rStyle w:val="Hyperkobling"/>
                  <w:sz w:val="22"/>
                  <w:szCs w:val="22"/>
                </w:rPr>
                <w:t>Rutine for å forebygge seksuelle overgrep og krenkelser</w:t>
              </w:r>
            </w:hyperlink>
            <w:r w:rsidRPr="00C122C8">
              <w:rPr>
                <w:sz w:val="22"/>
                <w:szCs w:val="22"/>
              </w:rPr>
              <w:t xml:space="preserve"> </w:t>
            </w:r>
          </w:p>
          <w:p w14:paraId="0A973D6C" w14:textId="77777777" w:rsidR="008E5AE0" w:rsidRDefault="008E5AE0" w:rsidP="00C122C8"/>
        </w:tc>
      </w:tr>
    </w:tbl>
    <w:p w14:paraId="048173E6" w14:textId="77777777" w:rsidR="00785481" w:rsidRDefault="00785481" w:rsidP="002612FE">
      <w:pPr>
        <w:pStyle w:val="Overskrift3"/>
        <w:numPr>
          <w:ilvl w:val="0"/>
          <w:numId w:val="0"/>
        </w:numPr>
        <w:ind w:left="375" w:hanging="375"/>
      </w:pPr>
      <w:bookmarkStart w:id="15" w:name="_Toc193712352"/>
    </w:p>
    <w:p w14:paraId="62D53D52" w14:textId="77777777" w:rsidR="00785481" w:rsidRDefault="00785481" w:rsidP="002612FE">
      <w:pPr>
        <w:pStyle w:val="Overskrift3"/>
        <w:numPr>
          <w:ilvl w:val="0"/>
          <w:numId w:val="0"/>
        </w:numPr>
        <w:ind w:left="375" w:hanging="375"/>
      </w:pPr>
    </w:p>
    <w:p w14:paraId="1B3229D7" w14:textId="7547E97C" w:rsidR="008002EA" w:rsidRPr="003B5FB1" w:rsidRDefault="40CE02D5" w:rsidP="002612FE">
      <w:pPr>
        <w:pStyle w:val="Overskrift3"/>
        <w:numPr>
          <w:ilvl w:val="0"/>
          <w:numId w:val="0"/>
        </w:numPr>
        <w:ind w:left="375" w:hanging="375"/>
      </w:pPr>
      <w:r w:rsidRPr="003B5FB1">
        <w:t xml:space="preserve">2.9 </w:t>
      </w:r>
      <w:r w:rsidR="00290D7E" w:rsidRPr="003B5FB1">
        <w:t>Bærekraftig utvikling</w:t>
      </w:r>
      <w:bookmarkEnd w:id="15"/>
      <w:r w:rsidR="00290D7E" w:rsidRPr="003B5FB1">
        <w:t xml:space="preserve"> </w:t>
      </w:r>
      <w:r w:rsidR="000C3E84" w:rsidRPr="003B5FB1">
        <w:t xml:space="preserve"> </w:t>
      </w:r>
    </w:p>
    <w:p w14:paraId="3C4B4524" w14:textId="3EB0E674" w:rsidR="009C79F1" w:rsidRPr="005B08D1" w:rsidRDefault="009C79F1" w:rsidP="00AD00F6">
      <w:pPr>
        <w:rPr>
          <w:color w:val="auto"/>
          <w:sz w:val="22"/>
          <w:szCs w:val="22"/>
        </w:rPr>
      </w:pPr>
      <w:r w:rsidRPr="005B08D1">
        <w:rPr>
          <w:color w:val="auto"/>
          <w:sz w:val="22"/>
          <w:szCs w:val="22"/>
        </w:rPr>
        <w:t>Lørenskog</w:t>
      </w:r>
      <w:r w:rsidR="00437BF0" w:rsidRPr="005B08D1">
        <w:rPr>
          <w:color w:val="auto"/>
          <w:sz w:val="22"/>
          <w:szCs w:val="22"/>
        </w:rPr>
        <w:t xml:space="preserve"> har som visjon at kommunen skal være</w:t>
      </w:r>
      <w:r w:rsidRPr="005B08D1">
        <w:rPr>
          <w:color w:val="auto"/>
          <w:sz w:val="22"/>
          <w:szCs w:val="22"/>
        </w:rPr>
        <w:t xml:space="preserve"> </w:t>
      </w:r>
      <w:r w:rsidR="00437BF0" w:rsidRPr="005B08D1">
        <w:rPr>
          <w:color w:val="auto"/>
          <w:sz w:val="22"/>
          <w:szCs w:val="22"/>
        </w:rPr>
        <w:t>g</w:t>
      </w:r>
      <w:r w:rsidRPr="005B08D1">
        <w:rPr>
          <w:color w:val="auto"/>
          <w:sz w:val="22"/>
          <w:szCs w:val="22"/>
        </w:rPr>
        <w:t>rønn, trygg og mangfoldig. Denne visjonen skal gi retning for Lørenskog-samfunnet.</w:t>
      </w:r>
    </w:p>
    <w:p w14:paraId="07B31735" w14:textId="77777777" w:rsidR="009C79F1" w:rsidRDefault="009C79F1" w:rsidP="00AD00F6">
      <w:pPr>
        <w:rPr>
          <w:sz w:val="22"/>
          <w:szCs w:val="22"/>
        </w:rPr>
      </w:pPr>
    </w:p>
    <w:p w14:paraId="38D6A963" w14:textId="1875071F" w:rsidR="00771559" w:rsidRDefault="00744F36" w:rsidP="00AD00F6">
      <w:pPr>
        <w:rPr>
          <w:sz w:val="22"/>
          <w:szCs w:val="22"/>
        </w:rPr>
      </w:pPr>
      <w:r w:rsidRPr="00CE237C">
        <w:rPr>
          <w:sz w:val="22"/>
          <w:szCs w:val="22"/>
        </w:rPr>
        <w:t>Gjennom miljøarbeidet skal barna</w:t>
      </w:r>
      <w:r w:rsidR="005A6B70" w:rsidRPr="00CE237C">
        <w:rPr>
          <w:sz w:val="22"/>
          <w:szCs w:val="22"/>
        </w:rPr>
        <w:t xml:space="preserve"> lære å ta vare på seg selv, hverandre og naturen. </w:t>
      </w:r>
      <w:r w:rsidR="00554267" w:rsidRPr="00CE237C">
        <w:rPr>
          <w:sz w:val="22"/>
          <w:szCs w:val="22"/>
        </w:rPr>
        <w:t>Bærekraftig utvikling omfatter natur, økonomi og sosiale forhold og er en forutsetning for å ta vare på jorde</w:t>
      </w:r>
      <w:r w:rsidR="000A201E">
        <w:rPr>
          <w:sz w:val="22"/>
          <w:szCs w:val="22"/>
        </w:rPr>
        <w:t>n.</w:t>
      </w:r>
    </w:p>
    <w:p w14:paraId="01D376A6" w14:textId="77777777" w:rsidR="00C80B43" w:rsidRDefault="00C80B43" w:rsidP="00AD00F6">
      <w:pPr>
        <w:rPr>
          <w:strike/>
          <w:sz w:val="22"/>
          <w:szCs w:val="22"/>
        </w:rPr>
      </w:pPr>
    </w:p>
    <w:p w14:paraId="2210DF9C" w14:textId="77777777" w:rsidR="00C80B43" w:rsidRPr="00454949" w:rsidRDefault="00C80B43" w:rsidP="00AD00F6">
      <w:pPr>
        <w:rPr>
          <w:strike/>
          <w:sz w:val="22"/>
          <w:szCs w:val="22"/>
        </w:rPr>
      </w:pPr>
    </w:p>
    <w:tbl>
      <w:tblPr>
        <w:tblStyle w:val="Tabellrutenett"/>
        <w:tblW w:w="0" w:type="auto"/>
        <w:tblLook w:val="04A0" w:firstRow="1" w:lastRow="0" w:firstColumn="1" w:lastColumn="0" w:noHBand="0" w:noVBand="1"/>
      </w:tblPr>
      <w:tblGrid>
        <w:gridCol w:w="9060"/>
      </w:tblGrid>
      <w:tr w:rsidR="004964BD" w:rsidRPr="00621856" w14:paraId="6774D10F" w14:textId="77777777" w:rsidTr="004964BD">
        <w:tc>
          <w:tcPr>
            <w:tcW w:w="9060" w:type="dxa"/>
          </w:tcPr>
          <w:p w14:paraId="56C896D9" w14:textId="77777777" w:rsidR="00C122C8" w:rsidRPr="00621856" w:rsidRDefault="00C122C8" w:rsidP="00C122C8">
            <w:pPr>
              <w:rPr>
                <w:sz w:val="22"/>
                <w:szCs w:val="22"/>
              </w:rPr>
            </w:pPr>
            <w:r w:rsidRPr="00621856">
              <w:rPr>
                <w:sz w:val="22"/>
                <w:szCs w:val="22"/>
              </w:rPr>
              <w:t>I vår barnehage deltar vi på og gjennomfører miljøprosjekter på et høyt nivå, og at den har prioritert miljøet både i arbeidet med barna og i daglig drift.</w:t>
            </w:r>
          </w:p>
          <w:p w14:paraId="684FEAC1" w14:textId="4F049A9A" w:rsidR="00C122C8" w:rsidRPr="00621856" w:rsidRDefault="00C122C8" w:rsidP="00C122C8">
            <w:pPr>
              <w:autoSpaceDE/>
              <w:autoSpaceDN/>
              <w:adjustRightInd/>
              <w:rPr>
                <w:rFonts w:eastAsia="Times New Roman"/>
                <w:color w:val="000000" w:themeColor="text1"/>
                <w:sz w:val="22"/>
                <w:szCs w:val="22"/>
                <w:lang w:eastAsia="nb-NO"/>
              </w:rPr>
            </w:pPr>
            <w:r w:rsidRPr="00621856">
              <w:rPr>
                <w:rFonts w:eastAsia="Times New Roman"/>
                <w:color w:val="000000" w:themeColor="text1"/>
                <w:sz w:val="22"/>
                <w:szCs w:val="22"/>
                <w:lang w:eastAsia="nb-NO"/>
              </w:rPr>
              <w:t>Lørenskog kommune har våren 2023 bygget om deler av Gamle Fjellhamar skole til barnehage med 9 avdelinger (7 avdelinger i bruk så langt). Vi er en romslig barnehage hvor fokuset er på gjenbruk, gode rom og et attraktivt uteområde. Barnehagen har gjenbrukt både lokaler, møbler, leker og store lekeapparater på utelekeplassen vår. Vi ønsker derfor å fortsette dette grønne og bærekraftige strategien vi allerede har.</w:t>
            </w:r>
          </w:p>
          <w:p w14:paraId="5CEDEBD7" w14:textId="77777777" w:rsidR="00C122C8" w:rsidRPr="00621856" w:rsidRDefault="00C122C8" w:rsidP="00C122C8">
            <w:pPr>
              <w:autoSpaceDE/>
              <w:autoSpaceDN/>
              <w:adjustRightInd/>
              <w:rPr>
                <w:rFonts w:eastAsia="Times New Roman"/>
                <w:color w:val="000000" w:themeColor="text1"/>
                <w:sz w:val="22"/>
                <w:szCs w:val="22"/>
                <w:lang w:eastAsia="nb-NO"/>
              </w:rPr>
            </w:pPr>
            <w:r w:rsidRPr="00621856">
              <w:rPr>
                <w:rFonts w:eastAsia="Times New Roman"/>
                <w:color w:val="000000" w:themeColor="text1"/>
                <w:sz w:val="22"/>
                <w:szCs w:val="22"/>
                <w:lang w:eastAsia="nb-NO"/>
              </w:rPr>
              <w:lastRenderedPageBreak/>
              <w:t>FAU i vår barnehage har laget et rom med lånetøy i alle varianter slik at alle barn skal ha mulighet til å være ute i alle slags vær uten at familienes økonomiske situasjon skal være avgjørende. Her har de samlet inn tøy i ulike størrelser.</w:t>
            </w:r>
          </w:p>
          <w:p w14:paraId="2E7D8F5E" w14:textId="77777777" w:rsidR="00C122C8" w:rsidRPr="00621856" w:rsidRDefault="00C122C8" w:rsidP="00C122C8">
            <w:pPr>
              <w:rPr>
                <w:color w:val="000000" w:themeColor="text1"/>
                <w:sz w:val="22"/>
                <w:szCs w:val="22"/>
              </w:rPr>
            </w:pPr>
          </w:p>
          <w:p w14:paraId="21F1D115" w14:textId="77777777" w:rsidR="00C122C8" w:rsidRPr="00621856" w:rsidRDefault="00C122C8" w:rsidP="00C122C8">
            <w:pPr>
              <w:rPr>
                <w:sz w:val="22"/>
                <w:szCs w:val="22"/>
              </w:rPr>
            </w:pPr>
          </w:p>
          <w:p w14:paraId="54EED47D" w14:textId="77777777" w:rsidR="00C122C8" w:rsidRPr="00621856" w:rsidRDefault="00C122C8" w:rsidP="00C122C8">
            <w:pPr>
              <w:rPr>
                <w:sz w:val="22"/>
                <w:szCs w:val="22"/>
              </w:rPr>
            </w:pPr>
            <w:r w:rsidRPr="00621856">
              <w:rPr>
                <w:b/>
                <w:bCs/>
                <w:sz w:val="22"/>
                <w:szCs w:val="22"/>
              </w:rPr>
              <w:t>Mål:</w:t>
            </w:r>
            <w:r w:rsidRPr="00621856">
              <w:rPr>
                <w:sz w:val="22"/>
                <w:szCs w:val="22"/>
              </w:rPr>
              <w:t xml:space="preserve"> Barna har en begynnende forståelse for bærekraftig utvikling. Med dette mener vi at barna får erfaringer og opplevelser som danner grunnlag for å ta vare på naturen og miljøet. Naturen er en viktig læringsarena for kunnskap og mestring. Som sertifisert miljøbarnehage har vi søkelys på natur og miljø. Gjennom hverdagsrutiner og temaperioder med </w:t>
            </w:r>
            <w:proofErr w:type="gramStart"/>
            <w:r w:rsidRPr="00621856">
              <w:rPr>
                <w:sz w:val="22"/>
                <w:szCs w:val="22"/>
              </w:rPr>
              <w:t>fokus</w:t>
            </w:r>
            <w:proofErr w:type="gramEnd"/>
            <w:r w:rsidRPr="00621856">
              <w:rPr>
                <w:sz w:val="22"/>
                <w:szCs w:val="22"/>
              </w:rPr>
              <w:t xml:space="preserve"> på natur, miljø og teknikk skal barna tilegne seg gode holdninger og kunnskaper om området. Vi ønsker også å dele informasjonen med foreldrene, slik at barna ser sammenheng mellom det som gjøres i barnehagen og hjemme. Vi ønsker at foreldrene kommer med tips og idéer til hva vi kan gjøre i barnehagen.</w:t>
            </w:r>
          </w:p>
          <w:p w14:paraId="695AB2A6" w14:textId="77777777" w:rsidR="00C122C8" w:rsidRPr="00621856" w:rsidRDefault="00C122C8" w:rsidP="00C122C8">
            <w:pPr>
              <w:rPr>
                <w:sz w:val="22"/>
                <w:szCs w:val="22"/>
              </w:rPr>
            </w:pPr>
          </w:p>
          <w:p w14:paraId="57847214" w14:textId="77777777" w:rsidR="00C122C8" w:rsidRPr="00621856" w:rsidRDefault="00C122C8" w:rsidP="00C122C8">
            <w:pPr>
              <w:rPr>
                <w:b/>
                <w:bCs/>
                <w:sz w:val="22"/>
                <w:szCs w:val="22"/>
              </w:rPr>
            </w:pPr>
            <w:r w:rsidRPr="00621856">
              <w:rPr>
                <w:b/>
                <w:bCs/>
                <w:sz w:val="22"/>
                <w:szCs w:val="22"/>
              </w:rPr>
              <w:t>Miljøtiltak:</w:t>
            </w:r>
          </w:p>
          <w:p w14:paraId="0F195910" w14:textId="77777777" w:rsidR="00C122C8" w:rsidRPr="00621856" w:rsidRDefault="00C122C8" w:rsidP="00C122C8">
            <w:pPr>
              <w:pStyle w:val="Listeavsnitt"/>
              <w:numPr>
                <w:ilvl w:val="0"/>
                <w:numId w:val="25"/>
              </w:numPr>
              <w:rPr>
                <w:sz w:val="22"/>
                <w:szCs w:val="22"/>
              </w:rPr>
            </w:pPr>
            <w:r w:rsidRPr="00621856">
              <w:rPr>
                <w:sz w:val="22"/>
                <w:szCs w:val="22"/>
              </w:rPr>
              <w:t xml:space="preserve">Kildesortering av matavfall, hermetikk, glass, melkekartonger og papir. </w:t>
            </w:r>
          </w:p>
          <w:p w14:paraId="5A7A6E96" w14:textId="77777777" w:rsidR="00C122C8" w:rsidRPr="00621856" w:rsidRDefault="00C122C8" w:rsidP="00C122C8">
            <w:pPr>
              <w:pStyle w:val="Listeavsnitt"/>
              <w:numPr>
                <w:ilvl w:val="0"/>
                <w:numId w:val="25"/>
              </w:numPr>
              <w:rPr>
                <w:sz w:val="22"/>
                <w:szCs w:val="22"/>
              </w:rPr>
            </w:pPr>
            <w:r w:rsidRPr="00621856">
              <w:rPr>
                <w:sz w:val="22"/>
                <w:szCs w:val="22"/>
              </w:rPr>
              <w:t xml:space="preserve">Vi bruker gjenbruksmateriell til formingsaktiviteter. </w:t>
            </w:r>
          </w:p>
          <w:p w14:paraId="25F15E0A" w14:textId="77777777" w:rsidR="00C122C8" w:rsidRPr="00621856" w:rsidRDefault="00C122C8" w:rsidP="00C122C8">
            <w:pPr>
              <w:pStyle w:val="Listeavsnitt"/>
              <w:numPr>
                <w:ilvl w:val="0"/>
                <w:numId w:val="25"/>
              </w:numPr>
              <w:rPr>
                <w:sz w:val="22"/>
                <w:szCs w:val="22"/>
              </w:rPr>
            </w:pPr>
            <w:r w:rsidRPr="00621856">
              <w:rPr>
                <w:sz w:val="22"/>
                <w:szCs w:val="22"/>
              </w:rPr>
              <w:t>Sparer strøm: Skrur av lys i rom vi ikke bruker. Fyller opp oppvaskmaskinen og vaskemaskinen før vi bruker den.</w:t>
            </w:r>
          </w:p>
          <w:p w14:paraId="37B16E8A" w14:textId="77777777" w:rsidR="00C122C8" w:rsidRPr="00621856" w:rsidRDefault="00C122C8" w:rsidP="00C122C8">
            <w:pPr>
              <w:pStyle w:val="Listeavsnitt"/>
              <w:numPr>
                <w:ilvl w:val="0"/>
                <w:numId w:val="25"/>
              </w:numPr>
              <w:rPr>
                <w:sz w:val="22"/>
                <w:szCs w:val="22"/>
              </w:rPr>
            </w:pPr>
            <w:r w:rsidRPr="00621856">
              <w:rPr>
                <w:sz w:val="22"/>
                <w:szCs w:val="22"/>
              </w:rPr>
              <w:t xml:space="preserve"> Deltar på Ruskeaksjonen, og tar med avfall hjem fra alle turer (også andres som ligger slengt i naturen).</w:t>
            </w:r>
          </w:p>
          <w:p w14:paraId="2CEA73DC" w14:textId="77777777" w:rsidR="00C122C8" w:rsidRPr="00621856" w:rsidRDefault="00C122C8" w:rsidP="00C122C8">
            <w:pPr>
              <w:pStyle w:val="Listeavsnitt"/>
              <w:numPr>
                <w:ilvl w:val="0"/>
                <w:numId w:val="25"/>
              </w:numPr>
              <w:rPr>
                <w:sz w:val="22"/>
                <w:szCs w:val="22"/>
              </w:rPr>
            </w:pPr>
            <w:r w:rsidRPr="00621856">
              <w:rPr>
                <w:sz w:val="22"/>
                <w:szCs w:val="22"/>
              </w:rPr>
              <w:t xml:space="preserve"> Barn er med på prosessen fra jord til mat ved å plante/så, ta vare på/vanne/luke og høste. </w:t>
            </w:r>
          </w:p>
          <w:p w14:paraId="396B7C97" w14:textId="77777777" w:rsidR="00C122C8" w:rsidRPr="00621856" w:rsidRDefault="00C122C8" w:rsidP="00C122C8">
            <w:pPr>
              <w:pStyle w:val="Listeavsnitt"/>
              <w:numPr>
                <w:ilvl w:val="0"/>
                <w:numId w:val="25"/>
              </w:numPr>
              <w:rPr>
                <w:sz w:val="22"/>
                <w:szCs w:val="22"/>
              </w:rPr>
            </w:pPr>
            <w:r w:rsidRPr="00621856">
              <w:rPr>
                <w:sz w:val="22"/>
                <w:szCs w:val="22"/>
              </w:rPr>
              <w:t>Vi oppfordrer til at foreldrene bruker nett – ikke plastikkposer til klær som skal hjem – for å redusere plastikkforbruket.</w:t>
            </w:r>
          </w:p>
          <w:p w14:paraId="6B977323" w14:textId="3DC623ED" w:rsidR="00C122C8" w:rsidRPr="00621856" w:rsidRDefault="00C122C8" w:rsidP="00C122C8">
            <w:pPr>
              <w:pStyle w:val="Listeavsnitt"/>
              <w:numPr>
                <w:ilvl w:val="0"/>
                <w:numId w:val="25"/>
              </w:numPr>
              <w:rPr>
                <w:sz w:val="22"/>
                <w:szCs w:val="22"/>
              </w:rPr>
            </w:pPr>
            <w:r w:rsidRPr="00621856">
              <w:rPr>
                <w:sz w:val="22"/>
                <w:szCs w:val="22"/>
              </w:rPr>
              <w:t xml:space="preserve"> Vi oppfordrer foreldrene til å ta av seg på beina, og har ikke bruk av blåsokker.</w:t>
            </w:r>
          </w:p>
          <w:p w14:paraId="2C28EE17" w14:textId="77777777" w:rsidR="00C122C8" w:rsidRPr="00621856" w:rsidRDefault="00C122C8" w:rsidP="00C122C8">
            <w:pPr>
              <w:rPr>
                <w:sz w:val="22"/>
                <w:szCs w:val="22"/>
              </w:rPr>
            </w:pPr>
          </w:p>
          <w:p w14:paraId="5014B2A3" w14:textId="1E5443FE" w:rsidR="004964BD" w:rsidRPr="00621856" w:rsidRDefault="004964BD" w:rsidP="004964BD">
            <w:pPr>
              <w:rPr>
                <w:sz w:val="22"/>
                <w:szCs w:val="22"/>
              </w:rPr>
            </w:pPr>
          </w:p>
          <w:p w14:paraId="3F0CC1D5" w14:textId="77777777" w:rsidR="004964BD" w:rsidRPr="00621856" w:rsidRDefault="004964BD" w:rsidP="00AD00F6">
            <w:pPr>
              <w:rPr>
                <w:sz w:val="22"/>
                <w:szCs w:val="22"/>
              </w:rPr>
            </w:pPr>
          </w:p>
        </w:tc>
      </w:tr>
    </w:tbl>
    <w:p w14:paraId="3A477EA4" w14:textId="77777777" w:rsidR="00785481" w:rsidRPr="00621856" w:rsidRDefault="00785481" w:rsidP="002612FE">
      <w:pPr>
        <w:pStyle w:val="Overskrift3"/>
        <w:numPr>
          <w:ilvl w:val="0"/>
          <w:numId w:val="0"/>
        </w:numPr>
        <w:ind w:left="375" w:hanging="375"/>
        <w:rPr>
          <w:sz w:val="22"/>
          <w:szCs w:val="22"/>
        </w:rPr>
      </w:pPr>
      <w:bookmarkStart w:id="16" w:name="_Toc193712353"/>
    </w:p>
    <w:p w14:paraId="129B1B14" w14:textId="77777777" w:rsidR="00785481" w:rsidRPr="00621856" w:rsidRDefault="00785481" w:rsidP="002612FE">
      <w:pPr>
        <w:pStyle w:val="Overskrift3"/>
        <w:numPr>
          <w:ilvl w:val="0"/>
          <w:numId w:val="0"/>
        </w:numPr>
        <w:ind w:left="375" w:hanging="375"/>
        <w:rPr>
          <w:sz w:val="22"/>
          <w:szCs w:val="22"/>
        </w:rPr>
      </w:pPr>
    </w:p>
    <w:p w14:paraId="0B8C7ED5" w14:textId="77777777" w:rsidR="00785481" w:rsidRPr="00621856" w:rsidRDefault="00785481" w:rsidP="002612FE">
      <w:pPr>
        <w:pStyle w:val="Overskrift3"/>
        <w:numPr>
          <w:ilvl w:val="0"/>
          <w:numId w:val="0"/>
        </w:numPr>
        <w:ind w:left="375" w:hanging="375"/>
        <w:rPr>
          <w:sz w:val="22"/>
          <w:szCs w:val="22"/>
        </w:rPr>
      </w:pPr>
    </w:p>
    <w:p w14:paraId="318AF075" w14:textId="636A996B" w:rsidR="005B4793" w:rsidRPr="00621856" w:rsidRDefault="29F6CA1C" w:rsidP="002612FE">
      <w:pPr>
        <w:pStyle w:val="Overskrift3"/>
        <w:numPr>
          <w:ilvl w:val="0"/>
          <w:numId w:val="0"/>
        </w:numPr>
        <w:ind w:left="375" w:hanging="375"/>
        <w:rPr>
          <w:sz w:val="22"/>
          <w:szCs w:val="22"/>
        </w:rPr>
      </w:pPr>
      <w:r w:rsidRPr="00621856">
        <w:rPr>
          <w:sz w:val="22"/>
          <w:szCs w:val="22"/>
        </w:rPr>
        <w:t xml:space="preserve">2.10 </w:t>
      </w:r>
      <w:r w:rsidR="005B4793" w:rsidRPr="00621856">
        <w:rPr>
          <w:sz w:val="22"/>
          <w:szCs w:val="22"/>
        </w:rPr>
        <w:t>Kosthold</w:t>
      </w:r>
      <w:bookmarkEnd w:id="16"/>
      <w:r w:rsidR="005B4793" w:rsidRPr="00621856">
        <w:rPr>
          <w:sz w:val="22"/>
          <w:szCs w:val="22"/>
        </w:rPr>
        <w:t xml:space="preserve"> </w:t>
      </w:r>
    </w:p>
    <w:p w14:paraId="68C8A7C5" w14:textId="66DF7362" w:rsidR="00321CE6" w:rsidRPr="00621856" w:rsidRDefault="002716A6" w:rsidP="00AD00F6">
      <w:pPr>
        <w:rPr>
          <w:sz w:val="22"/>
          <w:szCs w:val="22"/>
        </w:rPr>
      </w:pPr>
      <w:r w:rsidRPr="00621856">
        <w:rPr>
          <w:sz w:val="22"/>
          <w:szCs w:val="22"/>
        </w:rPr>
        <w:t>Barnehagene i Lørenskog følger kostholdsrådene</w:t>
      </w:r>
      <w:r w:rsidR="00EE7335" w:rsidRPr="00621856">
        <w:rPr>
          <w:sz w:val="22"/>
          <w:szCs w:val="22"/>
        </w:rPr>
        <w:t xml:space="preserve"> som </w:t>
      </w:r>
      <w:r w:rsidRPr="00621856">
        <w:rPr>
          <w:sz w:val="22"/>
          <w:szCs w:val="22"/>
        </w:rPr>
        <w:t>Folkehelseinstituttet</w:t>
      </w:r>
      <w:r w:rsidR="00EE7335" w:rsidRPr="00621856">
        <w:rPr>
          <w:sz w:val="22"/>
          <w:szCs w:val="22"/>
        </w:rPr>
        <w:t xml:space="preserve"> anbefaler. </w:t>
      </w:r>
      <w:r w:rsidR="00321CE6" w:rsidRPr="00621856">
        <w:rPr>
          <w:sz w:val="22"/>
          <w:szCs w:val="22"/>
        </w:rPr>
        <w:t xml:space="preserve">Målet er at </w:t>
      </w:r>
      <w:r w:rsidR="009F2D6B" w:rsidRPr="00621856">
        <w:rPr>
          <w:sz w:val="22"/>
          <w:szCs w:val="22"/>
        </w:rPr>
        <w:t xml:space="preserve">barnehagene </w:t>
      </w:r>
      <w:r w:rsidR="00321CE6" w:rsidRPr="00621856">
        <w:rPr>
          <w:sz w:val="22"/>
          <w:szCs w:val="22"/>
        </w:rPr>
        <w:t>bidra</w:t>
      </w:r>
      <w:r w:rsidR="00711A9B" w:rsidRPr="00621856">
        <w:rPr>
          <w:sz w:val="22"/>
          <w:szCs w:val="22"/>
        </w:rPr>
        <w:t>r</w:t>
      </w:r>
      <w:r w:rsidR="00321CE6" w:rsidRPr="00621856">
        <w:rPr>
          <w:sz w:val="22"/>
          <w:szCs w:val="22"/>
        </w:rPr>
        <w:t xml:space="preserve"> til variert, sunt og bærekraftig kosthold. </w:t>
      </w:r>
    </w:p>
    <w:p w14:paraId="53D26F0B" w14:textId="77777777" w:rsidR="004964BD" w:rsidRPr="00621856" w:rsidRDefault="004964BD" w:rsidP="00AD00F6">
      <w:pPr>
        <w:rPr>
          <w:sz w:val="22"/>
          <w:szCs w:val="22"/>
        </w:rPr>
      </w:pPr>
    </w:p>
    <w:tbl>
      <w:tblPr>
        <w:tblStyle w:val="Tabellrutenett"/>
        <w:tblW w:w="0" w:type="auto"/>
        <w:tblLook w:val="04A0" w:firstRow="1" w:lastRow="0" w:firstColumn="1" w:lastColumn="0" w:noHBand="0" w:noVBand="1"/>
      </w:tblPr>
      <w:tblGrid>
        <w:gridCol w:w="9060"/>
      </w:tblGrid>
      <w:tr w:rsidR="004964BD" w:rsidRPr="00621856" w14:paraId="737AA13E" w14:textId="77777777" w:rsidTr="004964BD">
        <w:tc>
          <w:tcPr>
            <w:tcW w:w="9060" w:type="dxa"/>
          </w:tcPr>
          <w:p w14:paraId="591F3958" w14:textId="77777777" w:rsidR="00C122C8" w:rsidRPr="00621856" w:rsidRDefault="00C122C8" w:rsidP="00C122C8">
            <w:pPr>
              <w:shd w:val="clear" w:color="auto" w:fill="FFFFFF"/>
              <w:autoSpaceDE/>
              <w:autoSpaceDN/>
              <w:adjustRightInd/>
              <w:rPr>
                <w:rFonts w:eastAsia="Times New Roman"/>
                <w:b/>
                <w:bCs/>
                <w:color w:val="auto"/>
                <w:sz w:val="22"/>
                <w:szCs w:val="22"/>
                <w:lang w:eastAsia="nb-NO"/>
              </w:rPr>
            </w:pPr>
            <w:r w:rsidRPr="00621856">
              <w:rPr>
                <w:rFonts w:eastAsia="Times New Roman"/>
                <w:b/>
                <w:bCs/>
                <w:color w:val="auto"/>
                <w:sz w:val="22"/>
                <w:szCs w:val="22"/>
                <w:lang w:eastAsia="nb-NO"/>
              </w:rPr>
              <w:t xml:space="preserve">Måltider i barnehagen: </w:t>
            </w:r>
          </w:p>
          <w:p w14:paraId="1DE7D849" w14:textId="77777777" w:rsidR="00C122C8" w:rsidRPr="00621856" w:rsidRDefault="00C122C8" w:rsidP="00C122C8">
            <w:pPr>
              <w:shd w:val="clear" w:color="auto" w:fill="FFFFFF"/>
              <w:autoSpaceDE/>
              <w:autoSpaceDN/>
              <w:adjustRightInd/>
              <w:rPr>
                <w:rFonts w:eastAsia="Times New Roman"/>
                <w:b/>
                <w:bCs/>
                <w:color w:val="auto"/>
                <w:sz w:val="22"/>
                <w:szCs w:val="22"/>
                <w:lang w:eastAsia="nb-NO"/>
              </w:rPr>
            </w:pPr>
          </w:p>
          <w:p w14:paraId="626130E6" w14:textId="77777777" w:rsidR="00C122C8" w:rsidRPr="00621856" w:rsidRDefault="00C122C8" w:rsidP="00C122C8">
            <w:pPr>
              <w:shd w:val="clear" w:color="auto" w:fill="FFFFFF"/>
              <w:autoSpaceDE/>
              <w:autoSpaceDN/>
              <w:adjustRightInd/>
              <w:rPr>
                <w:rFonts w:eastAsia="Times New Roman"/>
                <w:color w:val="auto"/>
                <w:sz w:val="22"/>
                <w:szCs w:val="22"/>
                <w:lang w:eastAsia="nb-NO"/>
              </w:rPr>
            </w:pPr>
            <w:r w:rsidRPr="00621856">
              <w:rPr>
                <w:rFonts w:eastAsia="Times New Roman"/>
                <w:color w:val="auto"/>
                <w:sz w:val="22"/>
                <w:szCs w:val="22"/>
                <w:lang w:eastAsia="nb-NO"/>
              </w:rPr>
              <w:t xml:space="preserve">For oss er måltidene er en felles opplevelse som gir barna et grunnlag for å utvikle matglede og sunne helsevaner. Vi mener at daglige måltider i barnehagen gir gode muligheter for læring på mange områder som for eksempel språk og samspill med andre. Vi setter av god tid til måltidene, der barna får spise seg mette og oppleve matglede. Måltidene innebærer tid til forberedelser som håndvask og dekking av bord og etterarbeid med rydde alt på plass. Her er det mye læring for barna, både sosialt og språklig. </w:t>
            </w:r>
          </w:p>
          <w:p w14:paraId="459DD33A" w14:textId="77777777" w:rsidR="00C122C8" w:rsidRPr="00621856" w:rsidRDefault="00C122C8" w:rsidP="00C122C8">
            <w:pPr>
              <w:shd w:val="clear" w:color="auto" w:fill="FFFFFF"/>
              <w:autoSpaceDE/>
              <w:autoSpaceDN/>
              <w:adjustRightInd/>
              <w:rPr>
                <w:rFonts w:eastAsia="Times New Roman"/>
                <w:color w:val="auto"/>
                <w:sz w:val="22"/>
                <w:szCs w:val="22"/>
                <w:lang w:eastAsia="nb-NO"/>
              </w:rPr>
            </w:pPr>
          </w:p>
          <w:p w14:paraId="52BD3295" w14:textId="71EDF23B" w:rsidR="00C122C8" w:rsidRPr="00621856" w:rsidRDefault="00C122C8" w:rsidP="00C122C8">
            <w:pPr>
              <w:rPr>
                <w:sz w:val="22"/>
                <w:szCs w:val="22"/>
              </w:rPr>
            </w:pPr>
            <w:r w:rsidRPr="00621856">
              <w:rPr>
                <w:sz w:val="22"/>
                <w:szCs w:val="22"/>
              </w:rPr>
              <w:t xml:space="preserve">Barnehagen serverer varmmat levert gjennom prosjektet </w:t>
            </w:r>
            <w:r w:rsidRPr="00621856">
              <w:rPr>
                <w:i/>
                <w:sz w:val="22"/>
                <w:szCs w:val="22"/>
              </w:rPr>
              <w:t xml:space="preserve">La oss jobbe </w:t>
            </w:r>
            <w:r w:rsidRPr="00621856">
              <w:rPr>
                <w:sz w:val="22"/>
                <w:szCs w:val="22"/>
              </w:rPr>
              <w:t xml:space="preserve">i regi av flyktning- og innvandringstjenesten hver mandag og tirsdag. I tillegg får de servert lunsj 2 dager pr </w:t>
            </w:r>
            <w:r w:rsidRPr="00621856">
              <w:rPr>
                <w:sz w:val="22"/>
                <w:szCs w:val="22"/>
              </w:rPr>
              <w:lastRenderedPageBreak/>
              <w:t xml:space="preserve">uke, dette vil variere mellom brød med ulikt pålegg og enkle varmretter. Det serveres melk til alle måltider. </w:t>
            </w:r>
          </w:p>
          <w:p w14:paraId="3F4A6827" w14:textId="77777777" w:rsidR="00C122C8" w:rsidRPr="00621856" w:rsidRDefault="00C122C8" w:rsidP="00C122C8">
            <w:pPr>
              <w:rPr>
                <w:sz w:val="22"/>
                <w:szCs w:val="22"/>
                <w:shd w:val="clear" w:color="auto" w:fill="FFFFFF"/>
              </w:rPr>
            </w:pPr>
            <w:r w:rsidRPr="00621856">
              <w:rPr>
                <w:sz w:val="22"/>
                <w:szCs w:val="22"/>
                <w:shd w:val="clear" w:color="auto" w:fill="FFFFFF"/>
              </w:rPr>
              <w:t xml:space="preserve">Barna har selv med seg matpakke til frokost (om dette ikke spises hjemme), til ettermiddagsmåltidet og til lunsj 2 dager pr uke. </w:t>
            </w:r>
          </w:p>
          <w:p w14:paraId="248A7AD5" w14:textId="77777777" w:rsidR="00C122C8" w:rsidRPr="00621856" w:rsidRDefault="00C122C8" w:rsidP="00C122C8">
            <w:pPr>
              <w:rPr>
                <w:sz w:val="22"/>
                <w:szCs w:val="22"/>
                <w:shd w:val="clear" w:color="auto" w:fill="FFFFFF"/>
              </w:rPr>
            </w:pPr>
          </w:p>
          <w:p w14:paraId="6F970EF9" w14:textId="77777777" w:rsidR="00C122C8" w:rsidRPr="00621856" w:rsidRDefault="00C122C8" w:rsidP="00C122C8">
            <w:pPr>
              <w:rPr>
                <w:sz w:val="22"/>
                <w:szCs w:val="22"/>
              </w:rPr>
            </w:pPr>
            <w:r w:rsidRPr="00621856">
              <w:rPr>
                <w:sz w:val="22"/>
                <w:szCs w:val="22"/>
                <w:shd w:val="clear" w:color="auto" w:fill="FFFFFF"/>
              </w:rPr>
              <w:t>Barna lærer om et sunt og variert kosthold. Barna er med og tilbereder maten og er med på serverer og dekke på til et sosialt og hyggelig måltid. Få kunnskap om ulike grønnsaker og frukter.  Barna skal være med å så, dyrke og høste grønnsaker, frukt og urter.</w:t>
            </w:r>
          </w:p>
          <w:p w14:paraId="11265F3F" w14:textId="77777777" w:rsidR="00C122C8" w:rsidRPr="00621856" w:rsidRDefault="00C122C8" w:rsidP="00C122C8">
            <w:pPr>
              <w:rPr>
                <w:sz w:val="22"/>
                <w:szCs w:val="22"/>
              </w:rPr>
            </w:pPr>
          </w:p>
          <w:p w14:paraId="08209FE0" w14:textId="77777777" w:rsidR="00C122C8" w:rsidRPr="00621856" w:rsidRDefault="00C122C8" w:rsidP="00C122C8">
            <w:pPr>
              <w:rPr>
                <w:sz w:val="22"/>
                <w:szCs w:val="22"/>
              </w:rPr>
            </w:pPr>
          </w:p>
          <w:p w14:paraId="66A1F963" w14:textId="77777777" w:rsidR="00C122C8" w:rsidRPr="00621856" w:rsidRDefault="00C122C8" w:rsidP="00C122C8">
            <w:pPr>
              <w:rPr>
                <w:sz w:val="22"/>
                <w:szCs w:val="22"/>
              </w:rPr>
            </w:pPr>
            <w:r w:rsidRPr="00621856">
              <w:rPr>
                <w:sz w:val="22"/>
                <w:szCs w:val="22"/>
              </w:rPr>
              <w:t xml:space="preserve">Styrende dokument Compilo ID 12337 </w:t>
            </w:r>
            <w:hyperlink r:id="rId23" w:history="1">
              <w:r w:rsidRPr="00621856">
                <w:rPr>
                  <w:rStyle w:val="Hyperkobling"/>
                  <w:sz w:val="22"/>
                  <w:szCs w:val="22"/>
                </w:rPr>
                <w:t>Kostholdsplan</w:t>
              </w:r>
            </w:hyperlink>
          </w:p>
          <w:p w14:paraId="2F588F35" w14:textId="77777777" w:rsidR="004964BD" w:rsidRPr="00621856" w:rsidRDefault="004964BD" w:rsidP="00C122C8">
            <w:pPr>
              <w:rPr>
                <w:sz w:val="22"/>
                <w:szCs w:val="22"/>
              </w:rPr>
            </w:pPr>
          </w:p>
        </w:tc>
      </w:tr>
    </w:tbl>
    <w:p w14:paraId="103B0E08" w14:textId="77777777" w:rsidR="00A1608C" w:rsidRPr="00621856" w:rsidRDefault="00A1608C" w:rsidP="002612FE">
      <w:pPr>
        <w:pStyle w:val="Overskrift3"/>
        <w:numPr>
          <w:ilvl w:val="0"/>
          <w:numId w:val="0"/>
        </w:numPr>
        <w:ind w:left="375" w:hanging="375"/>
        <w:rPr>
          <w:sz w:val="22"/>
          <w:szCs w:val="22"/>
        </w:rPr>
      </w:pPr>
    </w:p>
    <w:p w14:paraId="7DA4B0F8" w14:textId="4495F650" w:rsidR="0000005D" w:rsidRPr="003B5FB1" w:rsidRDefault="230776B7" w:rsidP="002612FE">
      <w:pPr>
        <w:pStyle w:val="Overskrift3"/>
        <w:numPr>
          <w:ilvl w:val="0"/>
          <w:numId w:val="0"/>
        </w:numPr>
        <w:ind w:left="375" w:hanging="375"/>
      </w:pPr>
      <w:bookmarkStart w:id="17" w:name="_Toc193712354"/>
      <w:r w:rsidRPr="003B5FB1">
        <w:t xml:space="preserve">2.11 </w:t>
      </w:r>
      <w:r w:rsidR="00926C38" w:rsidRPr="003B5FB1">
        <w:t xml:space="preserve">Trygg i </w:t>
      </w:r>
      <w:r w:rsidR="00324FA6" w:rsidRPr="003B5FB1">
        <w:t>Barnehagen</w:t>
      </w:r>
      <w:bookmarkEnd w:id="17"/>
    </w:p>
    <w:p w14:paraId="68278C63" w14:textId="77777777" w:rsidR="00D3593A" w:rsidRDefault="00D3593A" w:rsidP="00114425">
      <w:pPr>
        <w:rPr>
          <w:color w:val="FF0000"/>
          <w:sz w:val="22"/>
          <w:szCs w:val="22"/>
        </w:rPr>
      </w:pPr>
    </w:p>
    <w:p w14:paraId="5BE49ADC" w14:textId="77777777" w:rsidR="0060058B" w:rsidRPr="00666F2C" w:rsidRDefault="0015411C" w:rsidP="0060058B">
      <w:pPr>
        <w:rPr>
          <w:color w:val="auto"/>
          <w:sz w:val="22"/>
          <w:szCs w:val="22"/>
        </w:rPr>
      </w:pPr>
      <w:r w:rsidRPr="00666F2C">
        <w:rPr>
          <w:color w:val="auto"/>
          <w:sz w:val="22"/>
          <w:szCs w:val="22"/>
        </w:rPr>
        <w:t xml:space="preserve">Trygg i barnehagen er en kvalitetssatsing for kommunale barnehager, i tråd med målsettinger i Strategisk plan 2018 – 2026 (Kvalitet i barnehage og skole). I barnehagen skal barn oppleve stimulerende miljø som oppmuntrer til lek, læring og mestring. </w:t>
      </w:r>
      <w:r w:rsidR="0060058B" w:rsidRPr="00666F2C">
        <w:rPr>
          <w:color w:val="auto"/>
          <w:sz w:val="22"/>
          <w:szCs w:val="22"/>
        </w:rPr>
        <w:t xml:space="preserve">I Lørenskog kommune er det et mål at alle barnehagene skal være høykvalitetsbarnehager. </w:t>
      </w:r>
    </w:p>
    <w:p w14:paraId="43228D49" w14:textId="77777777" w:rsidR="00F953F6" w:rsidRPr="00666F2C" w:rsidRDefault="00F953F6" w:rsidP="00114425">
      <w:pPr>
        <w:rPr>
          <w:color w:val="auto"/>
          <w:sz w:val="22"/>
          <w:szCs w:val="22"/>
        </w:rPr>
      </w:pPr>
    </w:p>
    <w:p w14:paraId="112B3592" w14:textId="76430A5C" w:rsidR="00B824D6" w:rsidRPr="00666F2C" w:rsidRDefault="00F953F6" w:rsidP="00114425">
      <w:pPr>
        <w:rPr>
          <w:color w:val="auto"/>
          <w:sz w:val="22"/>
          <w:szCs w:val="22"/>
        </w:rPr>
      </w:pPr>
      <w:r w:rsidRPr="00666F2C">
        <w:rPr>
          <w:color w:val="auto"/>
          <w:sz w:val="22"/>
          <w:szCs w:val="22"/>
        </w:rPr>
        <w:t xml:space="preserve">Gjennom arbeidet med Trygg i barnehagen </w:t>
      </w:r>
      <w:r w:rsidR="002824E2" w:rsidRPr="00666F2C">
        <w:rPr>
          <w:color w:val="auto"/>
          <w:sz w:val="22"/>
          <w:szCs w:val="22"/>
        </w:rPr>
        <w:t xml:space="preserve">blir de ansatte </w:t>
      </w:r>
      <w:r w:rsidR="00004767" w:rsidRPr="00666F2C">
        <w:rPr>
          <w:color w:val="auto"/>
          <w:sz w:val="22"/>
          <w:szCs w:val="22"/>
        </w:rPr>
        <w:t>observert</w:t>
      </w:r>
      <w:r w:rsidR="00B824D6" w:rsidRPr="00666F2C">
        <w:rPr>
          <w:color w:val="auto"/>
          <w:sz w:val="22"/>
          <w:szCs w:val="22"/>
        </w:rPr>
        <w:t xml:space="preserve"> </w:t>
      </w:r>
      <w:r w:rsidR="00FF3004" w:rsidRPr="00666F2C">
        <w:rPr>
          <w:color w:val="auto"/>
          <w:sz w:val="22"/>
          <w:szCs w:val="22"/>
        </w:rPr>
        <w:t xml:space="preserve">ved hjelp av </w:t>
      </w:r>
    </w:p>
    <w:p w14:paraId="30881599" w14:textId="4C4D0773" w:rsidR="00783284" w:rsidRPr="00666F2C" w:rsidRDefault="00FF3004" w:rsidP="00114425">
      <w:pPr>
        <w:rPr>
          <w:color w:val="auto"/>
          <w:sz w:val="22"/>
          <w:szCs w:val="22"/>
        </w:rPr>
      </w:pPr>
      <w:r w:rsidRPr="00666F2C">
        <w:rPr>
          <w:color w:val="auto"/>
          <w:sz w:val="22"/>
          <w:szCs w:val="22"/>
        </w:rPr>
        <w:t>CLASS (</w:t>
      </w:r>
      <w:proofErr w:type="spellStart"/>
      <w:r w:rsidR="00B824D6" w:rsidRPr="00666F2C">
        <w:rPr>
          <w:color w:val="auto"/>
          <w:sz w:val="22"/>
          <w:szCs w:val="22"/>
        </w:rPr>
        <w:t>Classroom</w:t>
      </w:r>
      <w:proofErr w:type="spellEnd"/>
      <w:r w:rsidR="00B824D6" w:rsidRPr="00666F2C">
        <w:rPr>
          <w:color w:val="auto"/>
          <w:sz w:val="22"/>
          <w:szCs w:val="22"/>
        </w:rPr>
        <w:t xml:space="preserve"> </w:t>
      </w:r>
      <w:proofErr w:type="spellStart"/>
      <w:r w:rsidR="00B824D6" w:rsidRPr="00666F2C">
        <w:rPr>
          <w:color w:val="auto"/>
          <w:sz w:val="22"/>
          <w:szCs w:val="22"/>
        </w:rPr>
        <w:t>Assessment</w:t>
      </w:r>
      <w:proofErr w:type="spellEnd"/>
      <w:r w:rsidR="00B824D6" w:rsidRPr="00666F2C">
        <w:rPr>
          <w:color w:val="auto"/>
          <w:sz w:val="22"/>
          <w:szCs w:val="22"/>
        </w:rPr>
        <w:t xml:space="preserve"> Scoring System</w:t>
      </w:r>
      <w:r w:rsidRPr="00666F2C">
        <w:rPr>
          <w:color w:val="auto"/>
          <w:sz w:val="22"/>
          <w:szCs w:val="22"/>
        </w:rPr>
        <w:t>)</w:t>
      </w:r>
      <w:r w:rsidR="005B24E9" w:rsidRPr="00666F2C">
        <w:rPr>
          <w:color w:val="auto"/>
          <w:sz w:val="22"/>
          <w:szCs w:val="22"/>
        </w:rPr>
        <w:t>,</w:t>
      </w:r>
      <w:r w:rsidR="00B824D6" w:rsidRPr="00666F2C">
        <w:rPr>
          <w:color w:val="auto"/>
          <w:sz w:val="22"/>
          <w:szCs w:val="22"/>
        </w:rPr>
        <w:t xml:space="preserve"> et observasjonsverktøy som er utviklet for å måle samspillskvaliteten mellom ansatte og barn</w:t>
      </w:r>
      <w:r w:rsidR="005B24E9" w:rsidRPr="00666F2C">
        <w:rPr>
          <w:color w:val="auto"/>
          <w:sz w:val="22"/>
          <w:szCs w:val="22"/>
        </w:rPr>
        <w:t>.</w:t>
      </w:r>
      <w:r w:rsidR="00F96A68" w:rsidRPr="00666F2C">
        <w:rPr>
          <w:color w:val="auto"/>
          <w:sz w:val="22"/>
          <w:szCs w:val="22"/>
        </w:rPr>
        <w:t xml:space="preserve"> Samspill med varme og stimulerende barnehageansatte gir god barnehagekvalitet, og legger grunnlag for barns senere utvikling og livsmestring.</w:t>
      </w:r>
      <w:r w:rsidR="00783284" w:rsidRPr="00666F2C">
        <w:rPr>
          <w:color w:val="auto"/>
          <w:sz w:val="22"/>
          <w:szCs w:val="22"/>
        </w:rPr>
        <w:t xml:space="preserve"> Trygg i barnehagen handler om økt kompetanse hos ansatte om hvilken betydning gode relasjoner mellom ansatte og barn har for barnas utvikling og læring.</w:t>
      </w:r>
    </w:p>
    <w:p w14:paraId="0AD06892" w14:textId="77777777" w:rsidR="005B24E9" w:rsidRPr="00666F2C" w:rsidRDefault="005B24E9" w:rsidP="00114425">
      <w:pPr>
        <w:rPr>
          <w:color w:val="auto"/>
          <w:sz w:val="22"/>
          <w:szCs w:val="22"/>
        </w:rPr>
      </w:pPr>
    </w:p>
    <w:p w14:paraId="2B920400" w14:textId="654D1F57" w:rsidR="00170187" w:rsidRPr="00666F2C" w:rsidRDefault="00971978" w:rsidP="00114425">
      <w:pPr>
        <w:rPr>
          <w:color w:val="auto"/>
          <w:sz w:val="22"/>
          <w:szCs w:val="22"/>
        </w:rPr>
      </w:pPr>
      <w:r w:rsidRPr="00666F2C">
        <w:rPr>
          <w:color w:val="auto"/>
          <w:sz w:val="22"/>
          <w:szCs w:val="22"/>
        </w:rPr>
        <w:t xml:space="preserve">Trygg i barnehagen </w:t>
      </w:r>
      <w:r w:rsidR="005B24E9" w:rsidRPr="00666F2C">
        <w:rPr>
          <w:color w:val="auto"/>
          <w:sz w:val="22"/>
          <w:szCs w:val="22"/>
        </w:rPr>
        <w:t xml:space="preserve">er en kvalitetssatsing </w:t>
      </w:r>
      <w:r w:rsidRPr="00666F2C">
        <w:rPr>
          <w:color w:val="auto"/>
          <w:sz w:val="22"/>
          <w:szCs w:val="22"/>
        </w:rPr>
        <w:t xml:space="preserve">som gjør </w:t>
      </w:r>
      <w:r w:rsidR="005B24E9" w:rsidRPr="00666F2C">
        <w:rPr>
          <w:color w:val="auto"/>
          <w:sz w:val="22"/>
          <w:szCs w:val="22"/>
        </w:rPr>
        <w:t xml:space="preserve">de ansatte mer sensitive, flinkere til å ta barnas perspektiv, til å regulere atferd på gode måter </w:t>
      </w:r>
      <w:r w:rsidR="009A5CFC" w:rsidRPr="00666F2C">
        <w:rPr>
          <w:color w:val="auto"/>
          <w:sz w:val="22"/>
          <w:szCs w:val="22"/>
        </w:rPr>
        <w:t xml:space="preserve">og </w:t>
      </w:r>
      <w:r w:rsidR="005B24E9" w:rsidRPr="00666F2C">
        <w:rPr>
          <w:color w:val="auto"/>
          <w:sz w:val="22"/>
          <w:szCs w:val="22"/>
        </w:rPr>
        <w:t>bedre på å støtte barnas språkutvikling, læring og utvikling.</w:t>
      </w:r>
      <w:r w:rsidR="00A47187" w:rsidRPr="00666F2C">
        <w:rPr>
          <w:color w:val="auto"/>
          <w:sz w:val="22"/>
          <w:szCs w:val="22"/>
        </w:rPr>
        <w:t xml:space="preserve"> Hovedformål </w:t>
      </w:r>
      <w:r w:rsidR="00F94506" w:rsidRPr="00666F2C">
        <w:rPr>
          <w:color w:val="auto"/>
          <w:sz w:val="22"/>
          <w:szCs w:val="22"/>
        </w:rPr>
        <w:t>er å sikre høykvalitetsbarnehager og</w:t>
      </w:r>
      <w:r w:rsidR="00A47187" w:rsidRPr="00666F2C">
        <w:rPr>
          <w:color w:val="auto"/>
          <w:sz w:val="22"/>
          <w:szCs w:val="22"/>
        </w:rPr>
        <w:t xml:space="preserve"> et likeverdig tilbud av høy kvalitet til alle barn.</w:t>
      </w:r>
      <w:r w:rsidR="00170187" w:rsidRPr="00666F2C">
        <w:rPr>
          <w:color w:val="auto"/>
          <w:sz w:val="22"/>
          <w:szCs w:val="22"/>
        </w:rPr>
        <w:t xml:space="preserve"> </w:t>
      </w:r>
    </w:p>
    <w:p w14:paraId="77CE3935" w14:textId="77777777" w:rsidR="4DCCB7C0" w:rsidRDefault="4DCCB7C0" w:rsidP="4DCCB7C0">
      <w:pPr>
        <w:rPr>
          <w:rFonts w:eastAsia="Calibri"/>
          <w:color w:val="000000" w:themeColor="text1"/>
        </w:rPr>
      </w:pPr>
    </w:p>
    <w:tbl>
      <w:tblPr>
        <w:tblStyle w:val="Tabellrutenett"/>
        <w:tblW w:w="0" w:type="auto"/>
        <w:tblLook w:val="04A0" w:firstRow="1" w:lastRow="0" w:firstColumn="1" w:lastColumn="0" w:noHBand="0" w:noVBand="1"/>
      </w:tblPr>
      <w:tblGrid>
        <w:gridCol w:w="9060"/>
      </w:tblGrid>
      <w:tr w:rsidR="00E60F24" w14:paraId="1E345C52" w14:textId="77777777" w:rsidTr="00E60F24">
        <w:tc>
          <w:tcPr>
            <w:tcW w:w="9060" w:type="dxa"/>
          </w:tcPr>
          <w:p w14:paraId="0A837903" w14:textId="77777777" w:rsidR="002803FE" w:rsidRPr="00621856" w:rsidRDefault="002803FE" w:rsidP="002803FE">
            <w:pPr>
              <w:pStyle w:val="Overskrift3"/>
              <w:numPr>
                <w:ilvl w:val="0"/>
                <w:numId w:val="0"/>
              </w:numPr>
              <w:shd w:val="clear" w:color="auto" w:fill="FAFAFA"/>
              <w:ind w:left="375" w:hanging="375"/>
              <w:rPr>
                <w:rFonts w:eastAsia="Times New Roman"/>
                <w:b w:val="0"/>
                <w:bCs w:val="0"/>
                <w:color w:val="242424"/>
                <w:spacing w:val="0"/>
                <w:sz w:val="22"/>
                <w:szCs w:val="22"/>
                <w:lang w:eastAsia="nb-NO"/>
              </w:rPr>
            </w:pPr>
            <w:r w:rsidRPr="00621856">
              <w:rPr>
                <w:rFonts w:eastAsia="Calibri"/>
                <w:b w:val="0"/>
                <w:bCs w:val="0"/>
                <w:color w:val="000000" w:themeColor="text1"/>
                <w:sz w:val="22"/>
                <w:szCs w:val="22"/>
              </w:rPr>
              <w:lastRenderedPageBreak/>
              <w:t xml:space="preserve">I Fjellhamarveien barnehage har vi valgt ut positivt klima som hoved område siden vi er en ny barnehage som stadig er i utvidelse. </w:t>
            </w:r>
          </w:p>
          <w:p w14:paraId="5C710754" w14:textId="4BFB80A8" w:rsidR="002803FE" w:rsidRPr="00621856" w:rsidRDefault="002803FE" w:rsidP="002803FE">
            <w:pPr>
              <w:pStyle w:val="Overskrift3"/>
              <w:numPr>
                <w:ilvl w:val="0"/>
                <w:numId w:val="0"/>
              </w:numPr>
              <w:shd w:val="clear" w:color="auto" w:fill="FAFAFA"/>
              <w:ind w:left="375" w:hanging="375"/>
              <w:rPr>
                <w:rFonts w:eastAsia="Times New Roman"/>
                <w:b w:val="0"/>
                <w:bCs w:val="0"/>
                <w:color w:val="242424"/>
                <w:spacing w:val="0"/>
                <w:sz w:val="22"/>
                <w:szCs w:val="22"/>
                <w:lang w:eastAsia="nb-NO"/>
              </w:rPr>
            </w:pPr>
            <w:r w:rsidRPr="00621856">
              <w:rPr>
                <w:rFonts w:eastAsia="Times New Roman"/>
                <w:b w:val="0"/>
                <w:bCs w:val="0"/>
                <w:color w:val="242424"/>
                <w:spacing w:val="0"/>
                <w:sz w:val="22"/>
                <w:szCs w:val="22"/>
                <w:lang w:eastAsia="nb-NO"/>
              </w:rPr>
              <w:t>Hva er positivt klima?</w:t>
            </w:r>
          </w:p>
          <w:p w14:paraId="7733156D" w14:textId="77777777" w:rsidR="002803FE" w:rsidRPr="002803FE" w:rsidRDefault="002803FE" w:rsidP="002803FE">
            <w:pPr>
              <w:numPr>
                <w:ilvl w:val="0"/>
                <w:numId w:val="32"/>
              </w:numPr>
              <w:shd w:val="clear" w:color="auto" w:fill="FAFAFA"/>
              <w:autoSpaceDE/>
              <w:autoSpaceDN/>
              <w:adjustRightInd/>
              <w:spacing w:before="100" w:beforeAutospacing="1" w:after="100" w:afterAutospacing="1"/>
              <w:ind w:left="1020"/>
              <w:rPr>
                <w:rFonts w:eastAsia="Times New Roman"/>
                <w:color w:val="242424"/>
                <w:sz w:val="22"/>
                <w:szCs w:val="22"/>
                <w:lang w:eastAsia="nb-NO"/>
              </w:rPr>
            </w:pPr>
            <w:r w:rsidRPr="002803FE">
              <w:rPr>
                <w:rFonts w:eastAsia="Times New Roman"/>
                <w:color w:val="242424"/>
                <w:sz w:val="22"/>
                <w:szCs w:val="22"/>
                <w:lang w:eastAsia="nb-NO"/>
              </w:rPr>
              <w:t>Gode relasjoner: Barn og ansatte har gode relasjoner og viser interesse og respekt for hverandre.</w:t>
            </w:r>
          </w:p>
          <w:p w14:paraId="29FCB752" w14:textId="77777777" w:rsidR="002803FE" w:rsidRPr="00621856" w:rsidRDefault="002803FE" w:rsidP="002803FE">
            <w:pPr>
              <w:numPr>
                <w:ilvl w:val="0"/>
                <w:numId w:val="32"/>
              </w:numPr>
              <w:shd w:val="clear" w:color="auto" w:fill="FAFAFA"/>
              <w:autoSpaceDE/>
              <w:autoSpaceDN/>
              <w:adjustRightInd/>
              <w:spacing w:before="100" w:beforeAutospacing="1" w:after="100" w:afterAutospacing="1"/>
              <w:ind w:left="1020"/>
              <w:rPr>
                <w:rFonts w:eastAsia="Times New Roman"/>
                <w:color w:val="242424"/>
                <w:sz w:val="22"/>
                <w:szCs w:val="22"/>
                <w:lang w:eastAsia="nb-NO"/>
              </w:rPr>
            </w:pPr>
            <w:r w:rsidRPr="002803FE">
              <w:rPr>
                <w:rFonts w:eastAsia="Times New Roman"/>
                <w:color w:val="242424"/>
                <w:sz w:val="22"/>
                <w:szCs w:val="22"/>
                <w:lang w:eastAsia="nb-NO"/>
              </w:rPr>
              <w:t>Glede: Barn og ansatte har glede av å være sammen.</w:t>
            </w:r>
          </w:p>
          <w:p w14:paraId="480B086C" w14:textId="60D01684" w:rsidR="002803FE" w:rsidRPr="002803FE" w:rsidRDefault="002803FE" w:rsidP="002803FE">
            <w:pPr>
              <w:shd w:val="clear" w:color="auto" w:fill="FAFAFA"/>
              <w:autoSpaceDE/>
              <w:autoSpaceDN/>
              <w:adjustRightInd/>
              <w:spacing w:before="100" w:beforeAutospacing="1" w:after="100" w:afterAutospacing="1"/>
              <w:rPr>
                <w:rFonts w:eastAsia="Times New Roman"/>
                <w:color w:val="242424"/>
                <w:sz w:val="22"/>
                <w:szCs w:val="22"/>
                <w:lang w:eastAsia="nb-NO"/>
              </w:rPr>
            </w:pPr>
            <w:r w:rsidRPr="002803FE">
              <w:rPr>
                <w:rFonts w:eastAsia="Times New Roman"/>
                <w:color w:val="242424"/>
                <w:sz w:val="22"/>
                <w:szCs w:val="22"/>
                <w:lang w:eastAsia="nb-NO"/>
              </w:rPr>
              <w:t>Hvorfor er positivt klima viktig?</w:t>
            </w:r>
          </w:p>
          <w:p w14:paraId="6A4F02C1" w14:textId="77777777" w:rsidR="002803FE" w:rsidRPr="002803FE" w:rsidRDefault="002803FE" w:rsidP="002803FE">
            <w:pPr>
              <w:numPr>
                <w:ilvl w:val="0"/>
                <w:numId w:val="33"/>
              </w:numPr>
              <w:shd w:val="clear" w:color="auto" w:fill="FAFAFA"/>
              <w:autoSpaceDE/>
              <w:autoSpaceDN/>
              <w:adjustRightInd/>
              <w:spacing w:before="100" w:beforeAutospacing="1" w:after="100" w:afterAutospacing="1"/>
              <w:ind w:left="1020"/>
              <w:rPr>
                <w:rFonts w:eastAsia="Times New Roman"/>
                <w:color w:val="242424"/>
                <w:sz w:val="22"/>
                <w:szCs w:val="22"/>
                <w:lang w:eastAsia="nb-NO"/>
              </w:rPr>
            </w:pPr>
            <w:r w:rsidRPr="002803FE">
              <w:rPr>
                <w:rFonts w:eastAsia="Times New Roman"/>
                <w:color w:val="242424"/>
                <w:sz w:val="22"/>
                <w:szCs w:val="22"/>
                <w:lang w:eastAsia="nb-NO"/>
              </w:rPr>
              <w:t>Trivsel og trygghet: Fremmer barnas trivsel og trygghet.</w:t>
            </w:r>
          </w:p>
          <w:p w14:paraId="7429990D" w14:textId="77777777" w:rsidR="002803FE" w:rsidRPr="002803FE" w:rsidRDefault="002803FE" w:rsidP="002803FE">
            <w:pPr>
              <w:numPr>
                <w:ilvl w:val="0"/>
                <w:numId w:val="33"/>
              </w:numPr>
              <w:shd w:val="clear" w:color="auto" w:fill="FAFAFA"/>
              <w:autoSpaceDE/>
              <w:autoSpaceDN/>
              <w:adjustRightInd/>
              <w:spacing w:before="100" w:beforeAutospacing="1" w:after="100" w:afterAutospacing="1"/>
              <w:ind w:left="1020"/>
              <w:rPr>
                <w:rFonts w:eastAsia="Times New Roman"/>
                <w:color w:val="242424"/>
                <w:sz w:val="22"/>
                <w:szCs w:val="22"/>
                <w:lang w:eastAsia="nb-NO"/>
              </w:rPr>
            </w:pPr>
            <w:r w:rsidRPr="002803FE">
              <w:rPr>
                <w:rFonts w:eastAsia="Times New Roman"/>
                <w:color w:val="242424"/>
                <w:sz w:val="22"/>
                <w:szCs w:val="22"/>
                <w:lang w:eastAsia="nb-NO"/>
              </w:rPr>
              <w:t>Utvikling: Har stor betydning for barnas følelsesmessige og sosiale utvikling.</w:t>
            </w:r>
          </w:p>
          <w:p w14:paraId="7AE179FC" w14:textId="77777777" w:rsidR="002803FE" w:rsidRPr="002803FE" w:rsidRDefault="002803FE" w:rsidP="002803FE">
            <w:pPr>
              <w:numPr>
                <w:ilvl w:val="0"/>
                <w:numId w:val="33"/>
              </w:numPr>
              <w:shd w:val="clear" w:color="auto" w:fill="FAFAFA"/>
              <w:autoSpaceDE/>
              <w:autoSpaceDN/>
              <w:adjustRightInd/>
              <w:spacing w:before="100" w:beforeAutospacing="1" w:after="100" w:afterAutospacing="1"/>
              <w:ind w:left="1020"/>
              <w:rPr>
                <w:rFonts w:eastAsia="Times New Roman"/>
                <w:color w:val="242424"/>
                <w:sz w:val="22"/>
                <w:szCs w:val="22"/>
                <w:lang w:eastAsia="nb-NO"/>
              </w:rPr>
            </w:pPr>
            <w:r w:rsidRPr="002803FE">
              <w:rPr>
                <w:rFonts w:eastAsia="Times New Roman"/>
                <w:color w:val="242424"/>
                <w:sz w:val="22"/>
                <w:szCs w:val="22"/>
                <w:lang w:eastAsia="nb-NO"/>
              </w:rPr>
              <w:t>Grunnlag for læring: Legger grunnlaget for lek, utforsking og læring.</w:t>
            </w:r>
          </w:p>
          <w:p w14:paraId="3711B8E6" w14:textId="77777777" w:rsidR="002803FE" w:rsidRPr="002803FE" w:rsidRDefault="002803FE" w:rsidP="002803FE">
            <w:pPr>
              <w:shd w:val="clear" w:color="auto" w:fill="FAFAFA"/>
              <w:autoSpaceDE/>
              <w:autoSpaceDN/>
              <w:adjustRightInd/>
              <w:spacing w:before="100" w:beforeAutospacing="1" w:after="100" w:afterAutospacing="1"/>
              <w:outlineLvl w:val="2"/>
              <w:rPr>
                <w:rFonts w:eastAsia="Times New Roman"/>
                <w:color w:val="242424"/>
                <w:sz w:val="22"/>
                <w:szCs w:val="22"/>
                <w:lang w:eastAsia="nb-NO"/>
              </w:rPr>
            </w:pPr>
            <w:r w:rsidRPr="002803FE">
              <w:rPr>
                <w:rFonts w:eastAsia="Times New Roman"/>
                <w:color w:val="242424"/>
                <w:sz w:val="22"/>
                <w:szCs w:val="22"/>
                <w:lang w:eastAsia="nb-NO"/>
              </w:rPr>
              <w:t>Hvordan fremme positivt klima?</w:t>
            </w:r>
          </w:p>
          <w:p w14:paraId="3DEF2F3D" w14:textId="77777777" w:rsidR="002803FE" w:rsidRPr="002803FE" w:rsidRDefault="002803FE" w:rsidP="002803FE">
            <w:pPr>
              <w:numPr>
                <w:ilvl w:val="0"/>
                <w:numId w:val="34"/>
              </w:numPr>
              <w:shd w:val="clear" w:color="auto" w:fill="FAFAFA"/>
              <w:autoSpaceDE/>
              <w:autoSpaceDN/>
              <w:adjustRightInd/>
              <w:spacing w:before="100" w:beforeAutospacing="1" w:after="100" w:afterAutospacing="1"/>
              <w:ind w:left="1020"/>
              <w:rPr>
                <w:rFonts w:eastAsia="Times New Roman"/>
                <w:color w:val="242424"/>
                <w:sz w:val="22"/>
                <w:szCs w:val="22"/>
                <w:lang w:eastAsia="nb-NO"/>
              </w:rPr>
            </w:pPr>
            <w:r w:rsidRPr="002803FE">
              <w:rPr>
                <w:rFonts w:eastAsia="Times New Roman"/>
                <w:color w:val="242424"/>
                <w:sz w:val="22"/>
                <w:szCs w:val="22"/>
                <w:lang w:eastAsia="nb-NO"/>
              </w:rPr>
              <w:t>Relasjoner: Ha kroppslig nærhet til barna, dele gleder og positive følelser, og støtte barnas kontakt med hverandre.</w:t>
            </w:r>
          </w:p>
          <w:p w14:paraId="1BF40F47" w14:textId="77777777" w:rsidR="002803FE" w:rsidRPr="002803FE" w:rsidRDefault="002803FE" w:rsidP="002803FE">
            <w:pPr>
              <w:numPr>
                <w:ilvl w:val="0"/>
                <w:numId w:val="34"/>
              </w:numPr>
              <w:shd w:val="clear" w:color="auto" w:fill="FAFAFA"/>
              <w:autoSpaceDE/>
              <w:autoSpaceDN/>
              <w:adjustRightInd/>
              <w:spacing w:before="100" w:beforeAutospacing="1" w:after="100" w:afterAutospacing="1"/>
              <w:ind w:left="1020"/>
              <w:rPr>
                <w:rFonts w:eastAsia="Times New Roman"/>
                <w:color w:val="242424"/>
                <w:sz w:val="22"/>
                <w:szCs w:val="22"/>
                <w:lang w:eastAsia="nb-NO"/>
              </w:rPr>
            </w:pPr>
            <w:r w:rsidRPr="002803FE">
              <w:rPr>
                <w:rFonts w:eastAsia="Times New Roman"/>
                <w:color w:val="242424"/>
                <w:sz w:val="22"/>
                <w:szCs w:val="22"/>
                <w:lang w:eastAsia="nb-NO"/>
              </w:rPr>
              <w:t>Positive følelser: Del smil og latter med barna, vis genuin entusiasme og iver, og uttrykk positive følelser verbalt og kroppslig.</w:t>
            </w:r>
          </w:p>
          <w:p w14:paraId="7CFAE1A5" w14:textId="77777777" w:rsidR="002803FE" w:rsidRPr="002803FE" w:rsidRDefault="002803FE" w:rsidP="002803FE">
            <w:pPr>
              <w:numPr>
                <w:ilvl w:val="0"/>
                <w:numId w:val="34"/>
              </w:numPr>
              <w:shd w:val="clear" w:color="auto" w:fill="FAFAFA"/>
              <w:autoSpaceDE/>
              <w:autoSpaceDN/>
              <w:adjustRightInd/>
              <w:spacing w:before="100" w:beforeAutospacing="1" w:after="100" w:afterAutospacing="1"/>
              <w:ind w:left="1020"/>
              <w:rPr>
                <w:rFonts w:eastAsia="Times New Roman"/>
                <w:color w:val="242424"/>
                <w:sz w:val="22"/>
                <w:szCs w:val="22"/>
                <w:lang w:eastAsia="nb-NO"/>
              </w:rPr>
            </w:pPr>
            <w:r w:rsidRPr="002803FE">
              <w:rPr>
                <w:rFonts w:eastAsia="Times New Roman"/>
                <w:color w:val="242424"/>
                <w:sz w:val="22"/>
                <w:szCs w:val="22"/>
                <w:lang w:eastAsia="nb-NO"/>
              </w:rPr>
              <w:t>Positiv kommunikasjon: Gi barna positive kommentarer, vis fysisk at en bryr seg, og bruk respektfullt språk og kommunikasjon.</w:t>
            </w:r>
          </w:p>
          <w:p w14:paraId="3FAF6264" w14:textId="77777777" w:rsidR="002803FE" w:rsidRPr="00621856" w:rsidRDefault="002803FE" w:rsidP="002803FE">
            <w:pPr>
              <w:numPr>
                <w:ilvl w:val="0"/>
                <w:numId w:val="34"/>
              </w:numPr>
              <w:shd w:val="clear" w:color="auto" w:fill="FAFAFA"/>
              <w:autoSpaceDE/>
              <w:autoSpaceDN/>
              <w:adjustRightInd/>
              <w:spacing w:before="100" w:beforeAutospacing="1" w:after="100" w:afterAutospacing="1"/>
              <w:ind w:left="1020"/>
              <w:rPr>
                <w:rFonts w:eastAsia="Times New Roman"/>
                <w:color w:val="242424"/>
                <w:sz w:val="22"/>
                <w:szCs w:val="22"/>
                <w:lang w:eastAsia="nb-NO"/>
              </w:rPr>
            </w:pPr>
            <w:r w:rsidRPr="002803FE">
              <w:rPr>
                <w:rFonts w:eastAsia="Times New Roman"/>
                <w:color w:val="242424"/>
                <w:sz w:val="22"/>
                <w:szCs w:val="22"/>
                <w:lang w:eastAsia="nb-NO"/>
              </w:rPr>
              <w:t xml:space="preserve">Respekt: Ha </w:t>
            </w:r>
            <w:proofErr w:type="spellStart"/>
            <w:r w:rsidRPr="002803FE">
              <w:rPr>
                <w:rFonts w:eastAsia="Times New Roman"/>
                <w:color w:val="242424"/>
                <w:sz w:val="22"/>
                <w:szCs w:val="22"/>
                <w:lang w:eastAsia="nb-NO"/>
              </w:rPr>
              <w:t>blikkkontakt</w:t>
            </w:r>
            <w:proofErr w:type="spellEnd"/>
            <w:r w:rsidRPr="002803FE">
              <w:rPr>
                <w:rFonts w:eastAsia="Times New Roman"/>
                <w:color w:val="242424"/>
                <w:sz w:val="22"/>
                <w:szCs w:val="22"/>
                <w:lang w:eastAsia="nb-NO"/>
              </w:rPr>
              <w:t>, bruk vennlig og rolig stemme, og forbered barna på det som skal skje.</w:t>
            </w:r>
          </w:p>
          <w:p w14:paraId="307A2A50" w14:textId="4FC97F57" w:rsidR="002803FE" w:rsidRPr="002803FE" w:rsidRDefault="00FA18CC" w:rsidP="002803FE">
            <w:pPr>
              <w:shd w:val="clear" w:color="auto" w:fill="FAFAFA"/>
              <w:autoSpaceDE/>
              <w:autoSpaceDN/>
              <w:adjustRightInd/>
              <w:spacing w:before="100" w:beforeAutospacing="1" w:after="100" w:afterAutospacing="1"/>
              <w:rPr>
                <w:rFonts w:eastAsia="Times New Roman"/>
                <w:color w:val="242424"/>
                <w:sz w:val="22"/>
                <w:szCs w:val="22"/>
                <w:lang w:eastAsia="nb-NO"/>
              </w:rPr>
            </w:pPr>
            <w:r w:rsidRPr="00621856">
              <w:rPr>
                <w:color w:val="242424"/>
                <w:sz w:val="22"/>
                <w:szCs w:val="22"/>
                <w:shd w:val="clear" w:color="auto" w:fill="FAFAFA"/>
              </w:rPr>
              <w:t xml:space="preserve">Vi arrangere regelmessige refleksjonsmøter hvor ansatte kan diskutere hva som fungerer bra og hva som kan forbedres. Dette kan bidra til kontinuerlig forbedring og justering av tiltakene. Vi hadde også i høst observasjoner av personalet på alle avdelinger og planer for hva de ulike avdelingene skal jobbe videre med er utarbeidet som et verktøy for dem i arbeidet videre- og vi kan bruke </w:t>
            </w:r>
            <w:r w:rsidR="00621856" w:rsidRPr="00621856">
              <w:rPr>
                <w:color w:val="242424"/>
                <w:sz w:val="22"/>
                <w:szCs w:val="22"/>
                <w:shd w:val="clear" w:color="auto" w:fill="FAFAFA"/>
              </w:rPr>
              <w:t>observasjonene</w:t>
            </w:r>
            <w:r w:rsidRPr="00621856">
              <w:rPr>
                <w:color w:val="242424"/>
                <w:sz w:val="22"/>
                <w:szCs w:val="22"/>
                <w:shd w:val="clear" w:color="auto" w:fill="FAFAFA"/>
              </w:rPr>
              <w:t xml:space="preserve"> til </w:t>
            </w:r>
            <w:r w:rsidR="00621856" w:rsidRPr="00621856">
              <w:rPr>
                <w:color w:val="242424"/>
                <w:sz w:val="22"/>
                <w:szCs w:val="22"/>
                <w:shd w:val="clear" w:color="auto" w:fill="FAFAFA"/>
              </w:rPr>
              <w:t>å vurdere barnas sosiale og emosjonelle utvikling gjennom observasjon og vurdering av deres lek, samspill og trivsel. Positiv utvikling kan indikere at tiltakene har ønsket effekt.</w:t>
            </w:r>
          </w:p>
          <w:p w14:paraId="386BE4C6" w14:textId="465E5C16" w:rsidR="00E60F24" w:rsidRDefault="00E60F24" w:rsidP="002803FE">
            <w:pPr>
              <w:rPr>
                <w:rFonts w:eastAsia="Calibri"/>
                <w:color w:val="000000" w:themeColor="text1"/>
              </w:rPr>
            </w:pPr>
          </w:p>
        </w:tc>
      </w:tr>
    </w:tbl>
    <w:p w14:paraId="0E6D0292" w14:textId="77777777" w:rsidR="00621856" w:rsidRDefault="00621856" w:rsidP="00752D6C">
      <w:pPr>
        <w:pStyle w:val="Overskrift3"/>
        <w:numPr>
          <w:ilvl w:val="0"/>
          <w:numId w:val="0"/>
        </w:numPr>
        <w:ind w:left="375" w:hanging="375"/>
      </w:pPr>
      <w:bookmarkStart w:id="18" w:name="_Toc193712355"/>
    </w:p>
    <w:p w14:paraId="2724683F" w14:textId="50B36D18" w:rsidR="007A78CC" w:rsidRDefault="4B7FD8FD" w:rsidP="00752D6C">
      <w:pPr>
        <w:pStyle w:val="Overskrift3"/>
        <w:numPr>
          <w:ilvl w:val="0"/>
          <w:numId w:val="0"/>
        </w:numPr>
        <w:ind w:left="375" w:hanging="375"/>
      </w:pPr>
      <w:r w:rsidRPr="00752D6C">
        <w:t>2.12 Trafikksikkerhet i Lørenskogbarnehagene</w:t>
      </w:r>
      <w:bookmarkEnd w:id="18"/>
    </w:p>
    <w:p w14:paraId="068531EC" w14:textId="0E74D0CA" w:rsidR="009062EB" w:rsidRDefault="003B18B3" w:rsidP="00F06B4A">
      <w:pPr>
        <w:shd w:val="clear" w:color="auto" w:fill="FFFFFF" w:themeFill="background1"/>
        <w:autoSpaceDE/>
        <w:autoSpaceDN/>
        <w:adjustRightInd/>
        <w:spacing w:before="100" w:beforeAutospacing="1" w:after="100" w:afterAutospacing="1"/>
        <w:rPr>
          <w:rFonts w:eastAsia="Times New Roman"/>
          <w:color w:val="auto"/>
          <w:sz w:val="22"/>
          <w:szCs w:val="22"/>
          <w:lang w:eastAsia="nb-NO"/>
        </w:rPr>
      </w:pPr>
      <w:r w:rsidRPr="003B18B3">
        <w:rPr>
          <w:rFonts w:eastAsia="Times New Roman"/>
          <w:color w:val="auto"/>
          <w:sz w:val="22"/>
          <w:szCs w:val="22"/>
          <w:lang w:eastAsia="nb-NO"/>
        </w:rPr>
        <w:t xml:space="preserve">Barn har rett på en trygg og god oppvekst, der trafikksikkerhet inngår. Trafikksikkerhet er de voksnes ansvar, og </w:t>
      </w:r>
      <w:r w:rsidR="00D10C7C">
        <w:rPr>
          <w:rFonts w:eastAsia="Times New Roman"/>
          <w:color w:val="auto"/>
          <w:sz w:val="22"/>
          <w:szCs w:val="22"/>
          <w:lang w:eastAsia="nb-NO"/>
        </w:rPr>
        <w:t xml:space="preserve">vi er </w:t>
      </w:r>
      <w:r w:rsidRPr="003B18B3">
        <w:rPr>
          <w:rFonts w:eastAsia="Times New Roman"/>
          <w:color w:val="auto"/>
          <w:sz w:val="22"/>
          <w:szCs w:val="22"/>
          <w:lang w:eastAsia="nb-NO"/>
        </w:rPr>
        <w:t>rollemodeller for den oppvoksende generasjon.</w:t>
      </w:r>
      <w:r w:rsidR="009B621F" w:rsidRPr="009B621F">
        <w:rPr>
          <w:rFonts w:eastAsia="Times New Roman"/>
          <w:color w:val="auto"/>
          <w:sz w:val="22"/>
          <w:szCs w:val="22"/>
          <w:lang w:eastAsia="nb-NO"/>
        </w:rPr>
        <w:t xml:space="preserve"> </w:t>
      </w:r>
      <w:r w:rsidRPr="003B18B3">
        <w:rPr>
          <w:rFonts w:eastAsia="Times New Roman"/>
          <w:color w:val="auto"/>
          <w:sz w:val="22"/>
          <w:szCs w:val="22"/>
          <w:lang w:eastAsia="nb-NO"/>
        </w:rPr>
        <w:t>Barn er trafikanter hver dag, enten som passasjer, fotgjenger og etter hvert syklister</w:t>
      </w:r>
      <w:r w:rsidR="00D10C7C">
        <w:rPr>
          <w:rFonts w:eastAsia="Times New Roman"/>
          <w:color w:val="auto"/>
          <w:sz w:val="22"/>
          <w:szCs w:val="22"/>
          <w:lang w:eastAsia="nb-NO"/>
        </w:rPr>
        <w:t>.</w:t>
      </w:r>
      <w:r w:rsidR="009515F9">
        <w:rPr>
          <w:rFonts w:eastAsia="Times New Roman"/>
          <w:color w:val="auto"/>
          <w:sz w:val="22"/>
          <w:szCs w:val="22"/>
          <w:lang w:eastAsia="nb-NO"/>
        </w:rPr>
        <w:t xml:space="preserve"> </w:t>
      </w:r>
      <w:r w:rsidRPr="003B18B3">
        <w:rPr>
          <w:rFonts w:eastAsia="Times New Roman"/>
          <w:color w:val="auto"/>
          <w:sz w:val="22"/>
          <w:szCs w:val="22"/>
          <w:lang w:eastAsia="nb-NO"/>
        </w:rPr>
        <w:t>I rammeplanen står det «Gjennom arbeid med nærmiljø og samfunn skal barnehagen bidra til at barna utforsker ulike landskap, blir kjent med institusjoner og steder i nærmiljøet og lærer å orientere seg og ferdes trygt.»</w:t>
      </w:r>
      <w:r w:rsidR="00F06B4A">
        <w:rPr>
          <w:rFonts w:eastAsia="Times New Roman"/>
          <w:color w:val="auto"/>
          <w:sz w:val="22"/>
          <w:szCs w:val="22"/>
          <w:lang w:eastAsia="nb-NO"/>
        </w:rPr>
        <w:t xml:space="preserve"> </w:t>
      </w:r>
      <w:r w:rsidRPr="003B18B3">
        <w:rPr>
          <w:rFonts w:eastAsia="Times New Roman"/>
          <w:color w:val="auto"/>
          <w:sz w:val="22"/>
          <w:szCs w:val="22"/>
          <w:lang w:eastAsia="nb-NO"/>
        </w:rPr>
        <w:t>Det betyr at trafikksikkerhet blir en tydeligere del av barnehagehverdage</w:t>
      </w:r>
      <w:r w:rsidR="00CF7968">
        <w:rPr>
          <w:rFonts w:eastAsia="Times New Roman"/>
          <w:color w:val="auto"/>
          <w:sz w:val="22"/>
          <w:szCs w:val="22"/>
          <w:lang w:eastAsia="nb-NO"/>
        </w:rPr>
        <w:t xml:space="preserve">n. </w:t>
      </w:r>
    </w:p>
    <w:p w14:paraId="3EFFD5AE" w14:textId="77777777" w:rsidR="00C80B43" w:rsidRPr="00F06B4A" w:rsidRDefault="00C80B43" w:rsidP="00F06B4A">
      <w:pPr>
        <w:shd w:val="clear" w:color="auto" w:fill="FFFFFF" w:themeFill="background1"/>
        <w:autoSpaceDE/>
        <w:autoSpaceDN/>
        <w:adjustRightInd/>
        <w:spacing w:before="100" w:beforeAutospacing="1" w:after="100" w:afterAutospacing="1"/>
        <w:rPr>
          <w:rFonts w:eastAsia="Times New Roman"/>
          <w:color w:val="auto"/>
          <w:sz w:val="22"/>
          <w:szCs w:val="22"/>
          <w:lang w:eastAsia="nb-NO"/>
        </w:rPr>
      </w:pPr>
    </w:p>
    <w:tbl>
      <w:tblPr>
        <w:tblStyle w:val="Tabellrutenett"/>
        <w:tblW w:w="0" w:type="auto"/>
        <w:tblInd w:w="-5" w:type="dxa"/>
        <w:tblLook w:val="04A0" w:firstRow="1" w:lastRow="0" w:firstColumn="1" w:lastColumn="0" w:noHBand="0" w:noVBand="1"/>
      </w:tblPr>
      <w:tblGrid>
        <w:gridCol w:w="8685"/>
      </w:tblGrid>
      <w:tr w:rsidR="007A78CC" w14:paraId="72DF45B0" w14:textId="77777777" w:rsidTr="51E05D00">
        <w:tc>
          <w:tcPr>
            <w:tcW w:w="8685" w:type="dxa"/>
          </w:tcPr>
          <w:p w14:paraId="2800EFC4" w14:textId="77777777" w:rsidR="00C122C8" w:rsidRPr="00DD12B2" w:rsidRDefault="00C122C8" w:rsidP="00C122C8">
            <w:pPr>
              <w:autoSpaceDE/>
              <w:autoSpaceDN/>
              <w:adjustRightInd/>
              <w:rPr>
                <w:rFonts w:eastAsia="Times New Roman"/>
                <w:color w:val="auto"/>
                <w:sz w:val="22"/>
                <w:szCs w:val="22"/>
                <w:lang w:eastAsia="nb-NO"/>
              </w:rPr>
            </w:pPr>
            <w:r w:rsidRPr="00327BC5">
              <w:rPr>
                <w:rFonts w:eastAsia="Times New Roman"/>
                <w:color w:val="auto"/>
                <w:sz w:val="22"/>
                <w:szCs w:val="22"/>
                <w:lang w:eastAsia="nb-NO"/>
              </w:rPr>
              <w:t>Når vi går på tur med barnehagen er det ekstra viktig å bruke refleksvest, da synes alle bedre i trafikken.</w:t>
            </w:r>
          </w:p>
          <w:p w14:paraId="46FB0200" w14:textId="77777777" w:rsidR="00C122C8" w:rsidRPr="00DD12B2" w:rsidRDefault="00C122C8" w:rsidP="00C122C8">
            <w:pPr>
              <w:autoSpaceDE/>
              <w:autoSpaceDN/>
              <w:adjustRightInd/>
              <w:rPr>
                <w:rFonts w:eastAsia="Times New Roman"/>
                <w:color w:val="auto"/>
                <w:sz w:val="22"/>
                <w:szCs w:val="22"/>
                <w:lang w:eastAsia="nb-NO"/>
              </w:rPr>
            </w:pPr>
          </w:p>
          <w:p w14:paraId="2688A500" w14:textId="77777777" w:rsidR="00C122C8" w:rsidRPr="00DD12B2" w:rsidRDefault="00C122C8" w:rsidP="00C122C8">
            <w:pPr>
              <w:pStyle w:val="Listeavsnitt"/>
              <w:numPr>
                <w:ilvl w:val="0"/>
                <w:numId w:val="26"/>
              </w:numPr>
              <w:autoSpaceDE/>
              <w:autoSpaceDN/>
              <w:adjustRightInd/>
              <w:rPr>
                <w:rFonts w:ascii="Roboto" w:eastAsia="Times New Roman" w:hAnsi="Roboto" w:cs="Times New Roman"/>
                <w:color w:val="auto"/>
                <w:sz w:val="22"/>
                <w:szCs w:val="22"/>
                <w:lang w:eastAsia="nb-NO"/>
              </w:rPr>
            </w:pPr>
            <w:r w:rsidRPr="00DD12B2">
              <w:rPr>
                <w:rFonts w:eastAsia="Times New Roman"/>
                <w:color w:val="auto"/>
                <w:sz w:val="22"/>
                <w:szCs w:val="22"/>
                <w:lang w:eastAsia="nb-NO"/>
              </w:rPr>
              <w:t>Vi lærer barn å gå på rekke, vi ser oss for når vi går over vei.</w:t>
            </w:r>
          </w:p>
          <w:p w14:paraId="632EB329" w14:textId="77777777" w:rsidR="00C122C8" w:rsidRPr="00DD12B2" w:rsidRDefault="00C122C8" w:rsidP="00C122C8">
            <w:pPr>
              <w:pStyle w:val="Listeavsnitt"/>
              <w:numPr>
                <w:ilvl w:val="0"/>
                <w:numId w:val="26"/>
              </w:numPr>
              <w:autoSpaceDE/>
              <w:autoSpaceDN/>
              <w:adjustRightInd/>
              <w:rPr>
                <w:rFonts w:ascii="Roboto" w:eastAsia="Times New Roman" w:hAnsi="Roboto" w:cs="Times New Roman"/>
                <w:color w:val="auto"/>
                <w:sz w:val="22"/>
                <w:szCs w:val="22"/>
                <w:lang w:eastAsia="nb-NO"/>
              </w:rPr>
            </w:pPr>
            <w:r w:rsidRPr="00DD12B2">
              <w:rPr>
                <w:rFonts w:eastAsia="Times New Roman"/>
                <w:color w:val="auto"/>
                <w:sz w:val="22"/>
                <w:szCs w:val="22"/>
                <w:lang w:eastAsia="nb-NO"/>
              </w:rPr>
              <w:t xml:space="preserve">Snakker om bruk av bilbelte og bilstol. </w:t>
            </w:r>
          </w:p>
          <w:p w14:paraId="119C14A6" w14:textId="77777777" w:rsidR="00C122C8" w:rsidRPr="00DD12B2" w:rsidRDefault="00C122C8" w:rsidP="00C122C8">
            <w:pPr>
              <w:pStyle w:val="Listeavsnitt"/>
              <w:numPr>
                <w:ilvl w:val="0"/>
                <w:numId w:val="26"/>
              </w:numPr>
              <w:autoSpaceDE/>
              <w:autoSpaceDN/>
              <w:adjustRightInd/>
              <w:rPr>
                <w:rFonts w:ascii="Roboto" w:eastAsia="Times New Roman" w:hAnsi="Roboto" w:cs="Times New Roman"/>
                <w:color w:val="auto"/>
                <w:sz w:val="22"/>
                <w:szCs w:val="22"/>
                <w:lang w:eastAsia="nb-NO"/>
              </w:rPr>
            </w:pPr>
            <w:r w:rsidRPr="00DD12B2">
              <w:rPr>
                <w:rFonts w:eastAsia="Times New Roman"/>
                <w:color w:val="auto"/>
                <w:sz w:val="22"/>
                <w:szCs w:val="22"/>
                <w:lang w:eastAsia="nb-NO"/>
              </w:rPr>
              <w:t xml:space="preserve">Vi går på trafikksikre steder når vi går på tur. </w:t>
            </w:r>
          </w:p>
          <w:p w14:paraId="2BD0D53C" w14:textId="77777777" w:rsidR="00C122C8" w:rsidRPr="00DD12B2" w:rsidRDefault="00C122C8" w:rsidP="00C122C8">
            <w:pPr>
              <w:pStyle w:val="Listeavsnitt"/>
              <w:numPr>
                <w:ilvl w:val="0"/>
                <w:numId w:val="26"/>
              </w:numPr>
              <w:autoSpaceDE/>
              <w:autoSpaceDN/>
              <w:adjustRightInd/>
              <w:rPr>
                <w:rFonts w:ascii="Roboto" w:eastAsia="Times New Roman" w:hAnsi="Roboto" w:cs="Times New Roman"/>
                <w:color w:val="auto"/>
                <w:sz w:val="22"/>
                <w:szCs w:val="22"/>
                <w:lang w:eastAsia="nb-NO"/>
              </w:rPr>
            </w:pPr>
            <w:r w:rsidRPr="00DD12B2">
              <w:rPr>
                <w:rFonts w:eastAsia="Times New Roman"/>
                <w:color w:val="auto"/>
                <w:sz w:val="22"/>
                <w:szCs w:val="22"/>
                <w:lang w:eastAsia="nb-NO"/>
              </w:rPr>
              <w:t xml:space="preserve">Personalet har full oversikt over alle barna til enhver tid på tur. </w:t>
            </w:r>
          </w:p>
          <w:p w14:paraId="059129BB" w14:textId="77777777" w:rsidR="00C122C8" w:rsidRPr="00DD12B2" w:rsidRDefault="00C122C8" w:rsidP="00C122C8">
            <w:pPr>
              <w:pStyle w:val="Listeavsnitt"/>
              <w:numPr>
                <w:ilvl w:val="0"/>
                <w:numId w:val="26"/>
              </w:numPr>
              <w:autoSpaceDE/>
              <w:autoSpaceDN/>
              <w:adjustRightInd/>
              <w:rPr>
                <w:rFonts w:ascii="Roboto" w:eastAsia="Times New Roman" w:hAnsi="Roboto" w:cs="Times New Roman"/>
                <w:color w:val="auto"/>
                <w:sz w:val="22"/>
                <w:szCs w:val="22"/>
                <w:lang w:eastAsia="nb-NO"/>
              </w:rPr>
            </w:pPr>
            <w:r w:rsidRPr="00DD12B2">
              <w:rPr>
                <w:rFonts w:eastAsia="Times New Roman"/>
                <w:color w:val="auto"/>
                <w:sz w:val="22"/>
                <w:szCs w:val="22"/>
                <w:lang w:eastAsia="nb-NO"/>
              </w:rPr>
              <w:t xml:space="preserve">Avdelingen varsler om hvor de går på tur – skriver dette inn i turskjema. Det er vurdering om hvor mange personale en må ha med på tur. </w:t>
            </w:r>
          </w:p>
          <w:p w14:paraId="2CFA90A0" w14:textId="77777777" w:rsidR="00C122C8" w:rsidRPr="00DD12B2" w:rsidRDefault="00C122C8" w:rsidP="00C122C8">
            <w:pPr>
              <w:pStyle w:val="Listeavsnitt"/>
              <w:numPr>
                <w:ilvl w:val="0"/>
                <w:numId w:val="26"/>
              </w:numPr>
              <w:autoSpaceDE/>
              <w:autoSpaceDN/>
              <w:adjustRightInd/>
              <w:rPr>
                <w:rFonts w:ascii="Roboto" w:eastAsia="Times New Roman" w:hAnsi="Roboto" w:cs="Times New Roman"/>
                <w:color w:val="auto"/>
                <w:sz w:val="22"/>
                <w:szCs w:val="22"/>
                <w:lang w:eastAsia="nb-NO"/>
              </w:rPr>
            </w:pPr>
            <w:r w:rsidRPr="00DD12B2">
              <w:rPr>
                <w:rFonts w:eastAsia="Times New Roman"/>
                <w:color w:val="auto"/>
                <w:sz w:val="22"/>
                <w:szCs w:val="22"/>
                <w:lang w:eastAsia="nb-NO"/>
              </w:rPr>
              <w:t>Vi bruker refleksvester når vi går på tur</w:t>
            </w:r>
          </w:p>
          <w:p w14:paraId="238B0B9D" w14:textId="77777777" w:rsidR="00C122C8" w:rsidRPr="00DD12B2" w:rsidRDefault="00C122C8" w:rsidP="00C122C8">
            <w:pPr>
              <w:pStyle w:val="Listeavsnitt"/>
              <w:numPr>
                <w:ilvl w:val="0"/>
                <w:numId w:val="26"/>
              </w:numPr>
              <w:autoSpaceDE/>
              <w:autoSpaceDN/>
              <w:adjustRightInd/>
              <w:rPr>
                <w:rFonts w:ascii="Roboto" w:eastAsia="Times New Roman" w:hAnsi="Roboto" w:cs="Times New Roman"/>
                <w:color w:val="auto"/>
                <w:sz w:val="22"/>
                <w:szCs w:val="22"/>
                <w:lang w:eastAsia="nb-NO"/>
              </w:rPr>
            </w:pPr>
            <w:r w:rsidRPr="00DD12B2">
              <w:rPr>
                <w:rFonts w:eastAsia="Times New Roman"/>
                <w:color w:val="auto"/>
                <w:sz w:val="22"/>
                <w:szCs w:val="22"/>
                <w:lang w:eastAsia="nb-NO"/>
              </w:rPr>
              <w:t>Vi følger veileder for Trafikksikker kommune</w:t>
            </w:r>
          </w:p>
          <w:p w14:paraId="0ECD3E64" w14:textId="49BB0D7A" w:rsidR="00026326" w:rsidRDefault="00026326" w:rsidP="51E05D00">
            <w:pPr>
              <w:rPr>
                <w:rFonts w:eastAsia="Calibri"/>
                <w:color w:val="000000" w:themeColor="text1"/>
              </w:rPr>
            </w:pPr>
          </w:p>
        </w:tc>
      </w:tr>
    </w:tbl>
    <w:p w14:paraId="522E2881" w14:textId="4706A6F2" w:rsidR="00885D2C" w:rsidRDefault="00885D2C" w:rsidP="00114425">
      <w:pPr>
        <w:rPr>
          <w:color w:val="761F08"/>
          <w:sz w:val="22"/>
          <w:szCs w:val="22"/>
        </w:rPr>
      </w:pPr>
    </w:p>
    <w:p w14:paraId="28B9EFA9" w14:textId="60575C43" w:rsidR="009372BF" w:rsidRDefault="009372BF" w:rsidP="00114425">
      <w:pPr>
        <w:rPr>
          <w:color w:val="761F08"/>
          <w:sz w:val="22"/>
          <w:szCs w:val="22"/>
        </w:rPr>
      </w:pPr>
    </w:p>
    <w:p w14:paraId="58FAB9A9" w14:textId="7E6B1ED2" w:rsidR="009372BF" w:rsidRDefault="009372BF" w:rsidP="00114425">
      <w:pPr>
        <w:rPr>
          <w:color w:val="761F08"/>
          <w:sz w:val="22"/>
          <w:szCs w:val="22"/>
        </w:rPr>
      </w:pPr>
    </w:p>
    <w:p w14:paraId="6B4271F3" w14:textId="62442263" w:rsidR="008002EA" w:rsidRPr="009372BF" w:rsidRDefault="45AEBE3A" w:rsidP="009F4C1D">
      <w:pPr>
        <w:pStyle w:val="Overskrift1"/>
        <w:ind w:left="0" w:firstLine="0"/>
      </w:pPr>
      <w:bookmarkStart w:id="19" w:name="_Toc193712356"/>
      <w:r w:rsidRPr="003B5FB1">
        <w:t xml:space="preserve">3. </w:t>
      </w:r>
      <w:r w:rsidR="00E260AD" w:rsidRPr="003B5FB1">
        <w:t>Barnehagen som pedagogisk virksomhet</w:t>
      </w:r>
      <w:bookmarkEnd w:id="19"/>
    </w:p>
    <w:p w14:paraId="7A36C2E8" w14:textId="21F2180B" w:rsidR="00BD2F04" w:rsidRDefault="7BBF510F" w:rsidP="00AD00F6">
      <w:pPr>
        <w:pStyle w:val="paragraph"/>
        <w:rPr>
          <w:rStyle w:val="normaltextrun"/>
          <w:rFonts w:ascii="Arial" w:hAnsi="Arial" w:cs="Arial"/>
          <w:sz w:val="22"/>
          <w:szCs w:val="22"/>
        </w:rPr>
      </w:pPr>
      <w:r w:rsidRPr="003B5FB1">
        <w:rPr>
          <w:rStyle w:val="normaltextrun"/>
          <w:rFonts w:ascii="Arial" w:hAnsi="Arial" w:cs="Arial"/>
          <w:sz w:val="22"/>
          <w:szCs w:val="22"/>
        </w:rPr>
        <w:t xml:space="preserve">Barnehagen </w:t>
      </w:r>
      <w:r w:rsidR="005F4DC6" w:rsidRPr="003B5FB1">
        <w:rPr>
          <w:rStyle w:val="normaltextrun"/>
          <w:rFonts w:ascii="Arial" w:hAnsi="Arial" w:cs="Arial"/>
          <w:sz w:val="22"/>
          <w:szCs w:val="22"/>
        </w:rPr>
        <w:t>er</w:t>
      </w:r>
      <w:r w:rsidR="0051427E" w:rsidRPr="003B5FB1">
        <w:rPr>
          <w:rStyle w:val="normaltextrun"/>
          <w:rFonts w:ascii="Arial" w:hAnsi="Arial" w:cs="Arial"/>
          <w:sz w:val="22"/>
          <w:szCs w:val="22"/>
        </w:rPr>
        <w:t xml:space="preserve"> en </w:t>
      </w:r>
      <w:r w:rsidRPr="003B5FB1">
        <w:rPr>
          <w:rStyle w:val="normaltextrun"/>
          <w:rFonts w:ascii="Arial" w:hAnsi="Arial" w:cs="Arial"/>
          <w:sz w:val="22"/>
          <w:szCs w:val="22"/>
        </w:rPr>
        <w:t>pedagogisk virksomhet som planlegge</w:t>
      </w:r>
      <w:r w:rsidR="00997E0B" w:rsidRPr="003B5FB1">
        <w:rPr>
          <w:rStyle w:val="normaltextrun"/>
          <w:rFonts w:ascii="Arial" w:hAnsi="Arial" w:cs="Arial"/>
          <w:sz w:val="22"/>
          <w:szCs w:val="22"/>
        </w:rPr>
        <w:t xml:space="preserve">s og </w:t>
      </w:r>
      <w:r w:rsidR="00E37B0F" w:rsidRPr="003B5FB1">
        <w:rPr>
          <w:rStyle w:val="normaltextrun"/>
          <w:rFonts w:ascii="Arial" w:hAnsi="Arial" w:cs="Arial"/>
          <w:sz w:val="22"/>
          <w:szCs w:val="22"/>
        </w:rPr>
        <w:t>vurderes. Bar</w:t>
      </w:r>
      <w:r w:rsidR="00F46C61" w:rsidRPr="003B5FB1">
        <w:rPr>
          <w:rStyle w:val="normaltextrun"/>
          <w:rFonts w:ascii="Arial" w:hAnsi="Arial" w:cs="Arial"/>
          <w:sz w:val="22"/>
          <w:szCs w:val="22"/>
        </w:rPr>
        <w:t xml:space="preserve">n og foreldre har rett til medvirkning på disse prosessene. </w:t>
      </w:r>
      <w:r w:rsidR="005400FA" w:rsidRPr="003B5FB1">
        <w:rPr>
          <w:rStyle w:val="normaltextrun"/>
          <w:rFonts w:ascii="Arial" w:hAnsi="Arial" w:cs="Arial"/>
          <w:sz w:val="22"/>
          <w:szCs w:val="22"/>
        </w:rPr>
        <w:t>Målet med barnehage</w:t>
      </w:r>
      <w:r w:rsidR="00A572C5" w:rsidRPr="003B5FB1">
        <w:rPr>
          <w:rStyle w:val="normaltextrun"/>
          <w:rFonts w:ascii="Arial" w:hAnsi="Arial" w:cs="Arial"/>
          <w:sz w:val="22"/>
          <w:szCs w:val="22"/>
        </w:rPr>
        <w:t xml:space="preserve">n som </w:t>
      </w:r>
      <w:r w:rsidR="00343275" w:rsidRPr="003B5FB1">
        <w:rPr>
          <w:rStyle w:val="normaltextrun"/>
          <w:rFonts w:ascii="Arial" w:hAnsi="Arial" w:cs="Arial"/>
          <w:sz w:val="22"/>
          <w:szCs w:val="22"/>
        </w:rPr>
        <w:t>pedagogisk virksomhet er å gi barna et tilrettelagt</w:t>
      </w:r>
      <w:r w:rsidR="005D2F7C" w:rsidRPr="003B5FB1">
        <w:rPr>
          <w:rStyle w:val="normaltextrun"/>
          <w:rFonts w:ascii="Arial" w:hAnsi="Arial" w:cs="Arial"/>
          <w:sz w:val="22"/>
          <w:szCs w:val="22"/>
        </w:rPr>
        <w:t xml:space="preserve"> tilbud i tråd med barnehageloven og rammeplanen. For å oppnå dette skal barnehagen være en lærende organisasjon, og det pedagogiske arbeidet skal være begrunnet i </w:t>
      </w:r>
      <w:r w:rsidR="00817E3A" w:rsidRPr="003B5FB1">
        <w:rPr>
          <w:rStyle w:val="normaltextrun"/>
          <w:rFonts w:ascii="Arial" w:hAnsi="Arial" w:cs="Arial"/>
          <w:sz w:val="22"/>
          <w:szCs w:val="22"/>
        </w:rPr>
        <w:t>barnehageloven</w:t>
      </w:r>
      <w:r w:rsidR="005D2F7C" w:rsidRPr="003B5FB1">
        <w:rPr>
          <w:rStyle w:val="normaltextrun"/>
          <w:rFonts w:ascii="Arial" w:hAnsi="Arial" w:cs="Arial"/>
          <w:sz w:val="22"/>
          <w:szCs w:val="22"/>
        </w:rPr>
        <w:t xml:space="preserve"> og </w:t>
      </w:r>
      <w:r w:rsidR="00817E3A" w:rsidRPr="003B5FB1">
        <w:rPr>
          <w:rStyle w:val="normaltextrun"/>
          <w:rFonts w:ascii="Arial" w:hAnsi="Arial" w:cs="Arial"/>
          <w:sz w:val="22"/>
          <w:szCs w:val="22"/>
        </w:rPr>
        <w:t>rammeplanen</w:t>
      </w:r>
      <w:r w:rsidR="005D2F7C" w:rsidRPr="003B5FB1">
        <w:rPr>
          <w:rStyle w:val="normaltextrun"/>
          <w:rFonts w:ascii="Arial" w:hAnsi="Arial" w:cs="Arial"/>
          <w:sz w:val="22"/>
          <w:szCs w:val="22"/>
        </w:rPr>
        <w:t xml:space="preserve">. </w:t>
      </w:r>
      <w:r w:rsidRPr="003B5FB1">
        <w:rPr>
          <w:rStyle w:val="normaltextrun"/>
          <w:rFonts w:ascii="Arial" w:hAnsi="Arial" w:cs="Arial"/>
          <w:sz w:val="22"/>
          <w:szCs w:val="22"/>
        </w:rPr>
        <w:t xml:space="preserve"> </w:t>
      </w:r>
      <w:r w:rsidR="008A18BD" w:rsidRPr="008A18BD">
        <w:rPr>
          <w:rStyle w:val="normaltextrun"/>
          <w:rFonts w:ascii="Arial" w:hAnsi="Arial" w:cs="Arial"/>
          <w:sz w:val="22"/>
          <w:szCs w:val="22"/>
        </w:rPr>
        <w:t>Barnehagen skal tilpasse det allmennpedagogiske tilbudet etter barnas behov og forutsetninger, også når noen barn har behov for ekstra støtte i kortere eller lengre perioder.</w:t>
      </w:r>
    </w:p>
    <w:p w14:paraId="59CD71B1" w14:textId="77777777" w:rsidR="00010761" w:rsidRDefault="00010761" w:rsidP="00AD00F6">
      <w:pPr>
        <w:pStyle w:val="paragraph"/>
        <w:rPr>
          <w:rStyle w:val="normaltextrun"/>
          <w:rFonts w:ascii="Arial" w:hAnsi="Arial" w:cs="Arial"/>
          <w:sz w:val="22"/>
          <w:szCs w:val="22"/>
        </w:rPr>
      </w:pPr>
    </w:p>
    <w:p w14:paraId="2B0CFE5A" w14:textId="77777777" w:rsidR="00C80B43" w:rsidRPr="003B5FB1" w:rsidRDefault="00C80B43" w:rsidP="00AD00F6">
      <w:pPr>
        <w:pStyle w:val="paragraph"/>
        <w:rPr>
          <w:rStyle w:val="normaltextrun"/>
          <w:rFonts w:ascii="Arial" w:hAnsi="Arial" w:cs="Arial"/>
          <w:sz w:val="22"/>
          <w:szCs w:val="22"/>
        </w:rPr>
      </w:pPr>
    </w:p>
    <w:tbl>
      <w:tblPr>
        <w:tblStyle w:val="Tabellrutenett"/>
        <w:tblW w:w="0" w:type="auto"/>
        <w:tblLook w:val="04A0" w:firstRow="1" w:lastRow="0" w:firstColumn="1" w:lastColumn="0" w:noHBand="0" w:noVBand="1"/>
      </w:tblPr>
      <w:tblGrid>
        <w:gridCol w:w="9060"/>
      </w:tblGrid>
      <w:tr w:rsidR="004964BD" w14:paraId="26D04C08" w14:textId="77777777" w:rsidTr="004964BD">
        <w:tc>
          <w:tcPr>
            <w:tcW w:w="9060" w:type="dxa"/>
          </w:tcPr>
          <w:p w14:paraId="31FA4406" w14:textId="77777777" w:rsidR="00C122C8" w:rsidRPr="00621856" w:rsidRDefault="00C122C8" w:rsidP="00C122C8">
            <w:pPr>
              <w:rPr>
                <w:sz w:val="22"/>
                <w:szCs w:val="22"/>
                <w:shd w:val="clear" w:color="auto" w:fill="FFFFFF"/>
              </w:rPr>
            </w:pPr>
            <w:r w:rsidRPr="00621856">
              <w:rPr>
                <w:sz w:val="22"/>
                <w:szCs w:val="22"/>
                <w:shd w:val="clear" w:color="auto" w:fill="FFFFFF"/>
              </w:rPr>
              <w:t xml:space="preserve">Pedagogisk dokumentasjon er vårt verktøy for å synliggjøre de prosessene barna er involvert i. Vi bruker dokumentasjon sammen med barna for å samtale om hva vi har gjort. Vi bruker det også sammen med foreldre og personalgruppen. Det blir brukt sammen med refleksjon for å forstå og lære å kjenne barna bedre, samt for å komme nærmere læringsprosessene. </w:t>
            </w:r>
          </w:p>
          <w:p w14:paraId="69105885" w14:textId="77777777" w:rsidR="00C122C8" w:rsidRPr="00621856" w:rsidRDefault="00C122C8" w:rsidP="00C122C8">
            <w:pPr>
              <w:rPr>
                <w:sz w:val="22"/>
                <w:szCs w:val="22"/>
                <w:shd w:val="clear" w:color="auto" w:fill="FFFFFF"/>
              </w:rPr>
            </w:pPr>
          </w:p>
          <w:p w14:paraId="3320C4F4" w14:textId="77777777" w:rsidR="00C122C8" w:rsidRPr="00621856" w:rsidRDefault="00C122C8" w:rsidP="00C122C8">
            <w:pPr>
              <w:rPr>
                <w:sz w:val="22"/>
                <w:szCs w:val="22"/>
              </w:rPr>
            </w:pPr>
            <w:r w:rsidRPr="00621856">
              <w:rPr>
                <w:sz w:val="22"/>
                <w:szCs w:val="22"/>
              </w:rPr>
              <w:t xml:space="preserve">Det er den voksnes ansvar at barna har det bra i barnehagen, både psykisk og fysisk. Personalet må hele tiden jobbe ut fra hva som er til barnets beste og er da avhengig av å ha kompetanse og vilje til å holde seg oppdatert i samfunnets utvikling. Samfunnet er hele tiden i endring, forskning gjør at metoder endres, konsekvenser avdekkes. Det er personalets ansvar å holde seg oppdatert på pedagogiske utvikling og </w:t>
            </w:r>
            <w:proofErr w:type="gramStart"/>
            <w:r w:rsidRPr="00621856">
              <w:rPr>
                <w:sz w:val="22"/>
                <w:szCs w:val="22"/>
              </w:rPr>
              <w:t>implementer</w:t>
            </w:r>
            <w:proofErr w:type="gramEnd"/>
            <w:r w:rsidRPr="00621856">
              <w:rPr>
                <w:sz w:val="22"/>
                <w:szCs w:val="22"/>
              </w:rPr>
              <w:t xml:space="preserve"> dette i barnehagens planer. </w:t>
            </w:r>
          </w:p>
          <w:p w14:paraId="0B3087EE" w14:textId="77777777" w:rsidR="00C122C8" w:rsidRPr="00621856" w:rsidRDefault="00C122C8" w:rsidP="00C122C8">
            <w:pPr>
              <w:rPr>
                <w:sz w:val="22"/>
                <w:szCs w:val="22"/>
              </w:rPr>
            </w:pPr>
          </w:p>
          <w:p w14:paraId="5FDB6D48" w14:textId="77777777" w:rsidR="00C122C8" w:rsidRPr="00621856" w:rsidRDefault="00C122C8" w:rsidP="00C122C8">
            <w:pPr>
              <w:rPr>
                <w:sz w:val="22"/>
                <w:szCs w:val="22"/>
                <w:shd w:val="clear" w:color="auto" w:fill="FFFFFF"/>
              </w:rPr>
            </w:pPr>
            <w:r w:rsidRPr="00621856">
              <w:rPr>
                <w:sz w:val="22"/>
                <w:szCs w:val="22"/>
              </w:rPr>
              <w:t xml:space="preserve">I tillegg til </w:t>
            </w:r>
            <w:proofErr w:type="gramStart"/>
            <w:r w:rsidRPr="00621856">
              <w:rPr>
                <w:sz w:val="22"/>
                <w:szCs w:val="22"/>
              </w:rPr>
              <w:t>fokus</w:t>
            </w:r>
            <w:proofErr w:type="gramEnd"/>
            <w:r w:rsidRPr="00621856">
              <w:rPr>
                <w:sz w:val="22"/>
                <w:szCs w:val="22"/>
              </w:rPr>
              <w:t xml:space="preserve"> på kompetanse er det nødvendig å se betydningen av motivasjon og verdier. Personalet bør ha eierfølelse til planer og ha et ønske om å nå samme mål, og dette får vi ved å gi alle muligheten til å bidra. Det er når disse tre elementene kompetanse, motivasjon og verdier virker sammen at god implementeringskvalitet kan skapes. Vi må omsette teorien til praksis, ved å gjenkjenne, forsterke og forplikte gode handlingsmønstre. Vi skal aktivt bruke avdelingsmøter, personalmøter, ledermøter og plandager til å skape en felles plattform og til å planlegge veien videre. Alle har et ansvar for å bidra. Vi bruker den didaktiske planmodellen som tydeliggjør mål, ansvar, hvordan, hva, hvorfor og evaluering.</w:t>
            </w:r>
          </w:p>
          <w:p w14:paraId="7FFC495B" w14:textId="77777777" w:rsidR="00C122C8" w:rsidRPr="00621856" w:rsidRDefault="00C122C8" w:rsidP="00C122C8">
            <w:pPr>
              <w:rPr>
                <w:sz w:val="22"/>
                <w:szCs w:val="22"/>
                <w:shd w:val="clear" w:color="auto" w:fill="FFFFFF"/>
              </w:rPr>
            </w:pPr>
          </w:p>
          <w:p w14:paraId="0C971EF9" w14:textId="77777777" w:rsidR="00C122C8" w:rsidRPr="00621856" w:rsidRDefault="00C122C8" w:rsidP="00C122C8">
            <w:pPr>
              <w:rPr>
                <w:sz w:val="22"/>
                <w:szCs w:val="22"/>
                <w:shd w:val="clear" w:color="auto" w:fill="FFFFFF"/>
              </w:rPr>
            </w:pPr>
            <w:r w:rsidRPr="00621856">
              <w:rPr>
                <w:sz w:val="22"/>
                <w:szCs w:val="22"/>
                <w:shd w:val="clear" w:color="auto" w:fill="FFFFFF"/>
              </w:rPr>
              <w:t xml:space="preserve">Alle barn blir kartlagt gjennom DP4 en gang i løpet av året. </w:t>
            </w:r>
          </w:p>
          <w:p w14:paraId="1C8BF420" w14:textId="77777777" w:rsidR="00C122C8" w:rsidRPr="00621856" w:rsidRDefault="00C122C8" w:rsidP="00C122C8">
            <w:pPr>
              <w:rPr>
                <w:sz w:val="22"/>
                <w:szCs w:val="22"/>
                <w:shd w:val="clear" w:color="auto" w:fill="FFFFFF"/>
              </w:rPr>
            </w:pPr>
          </w:p>
          <w:p w14:paraId="402135E8" w14:textId="77777777" w:rsidR="00C122C8" w:rsidRPr="00621856" w:rsidRDefault="00C122C8" w:rsidP="00C122C8">
            <w:pPr>
              <w:rPr>
                <w:sz w:val="22"/>
                <w:szCs w:val="22"/>
                <w:shd w:val="clear" w:color="auto" w:fill="FFFFFF"/>
              </w:rPr>
            </w:pPr>
            <w:r w:rsidRPr="00621856">
              <w:rPr>
                <w:sz w:val="22"/>
                <w:szCs w:val="22"/>
                <w:shd w:val="clear" w:color="auto" w:fill="FFFFFF"/>
              </w:rPr>
              <w:t>Gjennom samspill, dialog, lek og utforsking bidrar barnehagen til at barna utvikler kritisk tenkning, etisk vurderingsevne, evne til å yte motstand og handlingskompetanse, slik at de kan bidra til endringer.</w:t>
            </w:r>
          </w:p>
          <w:p w14:paraId="551DEDA8" w14:textId="77777777" w:rsidR="00C122C8" w:rsidRPr="00621856" w:rsidRDefault="00C122C8" w:rsidP="00C122C8">
            <w:pPr>
              <w:rPr>
                <w:sz w:val="22"/>
                <w:szCs w:val="22"/>
                <w:shd w:val="clear" w:color="auto" w:fill="FFFFFF"/>
              </w:rPr>
            </w:pPr>
          </w:p>
          <w:p w14:paraId="783320D7" w14:textId="77777777" w:rsidR="00C122C8" w:rsidRPr="00621856" w:rsidRDefault="00C122C8" w:rsidP="00C122C8">
            <w:pPr>
              <w:rPr>
                <w:sz w:val="22"/>
                <w:szCs w:val="22"/>
                <w:shd w:val="clear" w:color="auto" w:fill="FFFFFF"/>
              </w:rPr>
            </w:pPr>
            <w:r w:rsidRPr="00621856">
              <w:rPr>
                <w:sz w:val="22"/>
                <w:szCs w:val="22"/>
                <w:shd w:val="clear" w:color="auto" w:fill="FFFFFF"/>
              </w:rPr>
              <w:t>Hvordan barna, foreldrene og personalet deltar i vurderingsarbeidet på ulike måter. Vi setter av tid til å systematisere vurderingsarbeid da dette bidrar til at flere barn blir sett. Dette forutsetter kollektivt samarbeid, og tillit til personalet, barn og foreldre.</w:t>
            </w:r>
          </w:p>
          <w:p w14:paraId="5C7FDE00" w14:textId="77777777" w:rsidR="00C122C8" w:rsidRPr="00621856" w:rsidRDefault="00C122C8" w:rsidP="00C122C8">
            <w:pPr>
              <w:rPr>
                <w:sz w:val="22"/>
                <w:szCs w:val="22"/>
                <w:shd w:val="clear" w:color="auto" w:fill="FFFFFF"/>
              </w:rPr>
            </w:pPr>
          </w:p>
          <w:p w14:paraId="3074969E" w14:textId="3CC3A085" w:rsidR="00C122C8" w:rsidRPr="00621856" w:rsidRDefault="00C122C8" w:rsidP="00C122C8">
            <w:pPr>
              <w:rPr>
                <w:sz w:val="22"/>
                <w:szCs w:val="22"/>
                <w:shd w:val="clear" w:color="auto" w:fill="FFFFFF"/>
              </w:rPr>
            </w:pPr>
            <w:r w:rsidRPr="00621856">
              <w:rPr>
                <w:sz w:val="22"/>
                <w:szCs w:val="22"/>
                <w:shd w:val="clear" w:color="auto" w:fill="FFFFFF"/>
              </w:rPr>
              <w:t xml:space="preserve">Vi arbeider med å gi alle barn støtte i deres utvikling. Barn som trenger ekstra støtte, får dette gjennom å ha en voksen i nærheten av seg slik at barnet kan mestre oppgaver på en god måte. Vi har også mange rom i vår barnehage så vi jobber aktivt og systematisk med å dele i små grupper. Samt at vi bruker dagtavle, </w:t>
            </w:r>
            <w:proofErr w:type="gramStart"/>
            <w:r w:rsidRPr="00621856">
              <w:rPr>
                <w:sz w:val="22"/>
                <w:szCs w:val="22"/>
                <w:shd w:val="clear" w:color="auto" w:fill="FFFFFF"/>
              </w:rPr>
              <w:t xml:space="preserve">aktivitets </w:t>
            </w:r>
            <w:r w:rsidR="00621856" w:rsidRPr="00621856">
              <w:rPr>
                <w:sz w:val="22"/>
                <w:szCs w:val="22"/>
                <w:shd w:val="clear" w:color="auto" w:fill="FFFFFF"/>
              </w:rPr>
              <w:t>tavler</w:t>
            </w:r>
            <w:proofErr w:type="gramEnd"/>
            <w:r w:rsidRPr="00621856">
              <w:rPr>
                <w:sz w:val="22"/>
                <w:szCs w:val="22"/>
                <w:shd w:val="clear" w:color="auto" w:fill="FFFFFF"/>
              </w:rPr>
              <w:t xml:space="preserve"> hos de største barna og bilde støtte. </w:t>
            </w:r>
          </w:p>
          <w:p w14:paraId="1AD037F5" w14:textId="1FF77B9F" w:rsidR="004964BD" w:rsidRPr="00621856" w:rsidRDefault="004964BD" w:rsidP="004964BD">
            <w:pPr>
              <w:rPr>
                <w:sz w:val="22"/>
                <w:szCs w:val="22"/>
              </w:rPr>
            </w:pPr>
          </w:p>
          <w:p w14:paraId="4CDF1FB5" w14:textId="0822C3A3" w:rsidR="004964BD" w:rsidRPr="00621856" w:rsidRDefault="004964BD" w:rsidP="00795A03">
            <w:pPr>
              <w:rPr>
                <w:color w:val="FF0000"/>
                <w:sz w:val="22"/>
                <w:szCs w:val="22"/>
              </w:rPr>
            </w:pPr>
          </w:p>
        </w:tc>
      </w:tr>
    </w:tbl>
    <w:p w14:paraId="5CEE7AC5" w14:textId="3CEC08DB" w:rsidR="00C042F2" w:rsidRDefault="00C042F2" w:rsidP="00C042F2">
      <w:pPr>
        <w:pStyle w:val="Overskrift1"/>
        <w:ind w:left="0" w:firstLine="0"/>
      </w:pPr>
    </w:p>
    <w:p w14:paraId="0EC90C7F" w14:textId="77777777" w:rsidR="004F22DF" w:rsidRDefault="004F22DF" w:rsidP="004F22DF"/>
    <w:p w14:paraId="27A844C8" w14:textId="461C9D37" w:rsidR="004F22DF" w:rsidRDefault="0036319E" w:rsidP="004F22DF">
      <w:r>
        <w:rPr>
          <w:noProof/>
        </w:rPr>
        <w:drawing>
          <wp:inline distT="0" distB="0" distL="0" distR="0" wp14:anchorId="52C810C9" wp14:editId="7D02D727">
            <wp:extent cx="2615565" cy="2194560"/>
            <wp:effectExtent l="0" t="0" r="0" b="0"/>
            <wp:docPr id="669444903" name="Bilde 9" descr="Et bilde som inneholder clip art, tegnefilm, lek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44903" name="Bilde 9" descr="Et bilde som inneholder clip art, tegnefilm, leke&#10;&#10;KI-generert innhold kan være fe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5565" cy="2194560"/>
                    </a:xfrm>
                    <a:prstGeom prst="rect">
                      <a:avLst/>
                    </a:prstGeom>
                    <a:noFill/>
                  </pic:spPr>
                </pic:pic>
              </a:graphicData>
            </a:graphic>
          </wp:inline>
        </w:drawing>
      </w:r>
    </w:p>
    <w:p w14:paraId="796BD230" w14:textId="77777777" w:rsidR="004F22DF" w:rsidRPr="004F22DF" w:rsidRDefault="004F22DF" w:rsidP="004F22DF"/>
    <w:p w14:paraId="04C590B1" w14:textId="77777777" w:rsidR="0036319E" w:rsidRDefault="0036319E" w:rsidP="00C042F2">
      <w:pPr>
        <w:pStyle w:val="Overskrift1"/>
        <w:ind w:left="0" w:firstLine="375"/>
      </w:pPr>
    </w:p>
    <w:p w14:paraId="7F8157C0" w14:textId="2AD9E8D2" w:rsidR="008002EA" w:rsidRPr="003B5FB1" w:rsidRDefault="1316FE68" w:rsidP="00C042F2">
      <w:pPr>
        <w:pStyle w:val="Overskrift1"/>
        <w:ind w:left="0" w:firstLine="375"/>
      </w:pPr>
      <w:bookmarkStart w:id="20" w:name="_Toc193712357"/>
      <w:r w:rsidRPr="003B5FB1">
        <w:t xml:space="preserve">4. </w:t>
      </w:r>
      <w:r w:rsidR="008002EA" w:rsidRPr="003B5FB1">
        <w:t>Samarbeid</w:t>
      </w:r>
      <w:bookmarkEnd w:id="20"/>
      <w:r w:rsidR="00513CBE" w:rsidRPr="003B5FB1">
        <w:t xml:space="preserve"> </w:t>
      </w:r>
    </w:p>
    <w:p w14:paraId="5A442F15" w14:textId="26D205FC" w:rsidR="00337D01" w:rsidRPr="003B5FB1" w:rsidRDefault="00BE2180" w:rsidP="002612FE">
      <w:pPr>
        <w:pStyle w:val="Overskrift3"/>
        <w:numPr>
          <w:ilvl w:val="0"/>
          <w:numId w:val="0"/>
        </w:numPr>
        <w:ind w:left="375" w:hanging="375"/>
        <w:rPr>
          <w:rFonts w:eastAsia="Arial"/>
        </w:rPr>
      </w:pPr>
      <w:bookmarkStart w:id="21" w:name="_Toc193712358"/>
      <w:r w:rsidRPr="003B5FB1">
        <w:t>4</w:t>
      </w:r>
      <w:r w:rsidR="00337D01" w:rsidRPr="003B5FB1">
        <w:t xml:space="preserve">.1 </w:t>
      </w:r>
      <w:r w:rsidRPr="003B5FB1">
        <w:t>Samarbeid hjem og barnehage</w:t>
      </w:r>
      <w:bookmarkEnd w:id="21"/>
      <w:r w:rsidR="00337D01" w:rsidRPr="003B5FB1">
        <w:rPr>
          <w:rFonts w:eastAsia="Arial"/>
        </w:rPr>
        <w:t xml:space="preserve"> </w:t>
      </w:r>
    </w:p>
    <w:p w14:paraId="3919875B" w14:textId="61DA8F81" w:rsidR="00337D01" w:rsidRPr="003B5FB1" w:rsidRDefault="00337D01" w:rsidP="00AD00F6"/>
    <w:p w14:paraId="42B70F81" w14:textId="75ACA806" w:rsidR="00D5794D" w:rsidRDefault="00645A1F" w:rsidP="00D5794D">
      <w:pPr>
        <w:rPr>
          <w:sz w:val="22"/>
          <w:szCs w:val="22"/>
          <w:lang w:eastAsia="nb-NO"/>
        </w:rPr>
      </w:pPr>
      <w:r w:rsidRPr="00CE237C">
        <w:rPr>
          <w:sz w:val="22"/>
          <w:szCs w:val="22"/>
          <w:lang w:eastAsia="nb-NO"/>
        </w:rPr>
        <w:t xml:space="preserve">Barnehagen skal i samarbeid og forståelse med hjemmet ivareta barnas behov for omsorg og lek, og fremme læring og danning som grunnlag for allsidig utvikling, jf. barnehageloven § 1. Betegnelsene «hjemmet» og «foreldrene» omfatter også andre foresatte. </w:t>
      </w:r>
    </w:p>
    <w:p w14:paraId="05C4365F" w14:textId="77777777" w:rsidR="00D5794D" w:rsidRPr="00CE237C" w:rsidRDefault="00D5794D" w:rsidP="00D5794D">
      <w:pPr>
        <w:rPr>
          <w:sz w:val="22"/>
          <w:szCs w:val="22"/>
          <w:lang w:eastAsia="nb-NO"/>
        </w:rPr>
      </w:pPr>
    </w:p>
    <w:p w14:paraId="2FD4FB5F" w14:textId="03DA90C6" w:rsidR="00B44417" w:rsidRPr="00CE237C" w:rsidRDefault="00645A1F" w:rsidP="00AD00F6">
      <w:pPr>
        <w:rPr>
          <w:sz w:val="22"/>
          <w:szCs w:val="22"/>
          <w:lang w:eastAsia="nb-NO"/>
        </w:rPr>
      </w:pPr>
      <w:r w:rsidRPr="00CE237C">
        <w:rPr>
          <w:sz w:val="22"/>
          <w:szCs w:val="22"/>
          <w:lang w:eastAsia="nb-NO"/>
        </w:rPr>
        <w:t>Foreldresamarbeidet skje</w:t>
      </w:r>
      <w:r w:rsidR="6BD8E9E9" w:rsidRPr="00CE237C">
        <w:rPr>
          <w:sz w:val="22"/>
          <w:szCs w:val="22"/>
          <w:lang w:eastAsia="nb-NO"/>
        </w:rPr>
        <w:t>r</w:t>
      </w:r>
      <w:r w:rsidRPr="00CE237C">
        <w:rPr>
          <w:sz w:val="22"/>
          <w:szCs w:val="22"/>
          <w:lang w:eastAsia="nb-NO"/>
        </w:rPr>
        <w:t xml:space="preserve"> på individnivå, på gruppenivå og gjennom foreld</w:t>
      </w:r>
      <w:r w:rsidR="008B7B95" w:rsidRPr="00CE237C">
        <w:rPr>
          <w:sz w:val="22"/>
          <w:szCs w:val="22"/>
          <w:lang w:eastAsia="nb-NO"/>
        </w:rPr>
        <w:t>re</w:t>
      </w:r>
      <w:r w:rsidRPr="00CE237C">
        <w:rPr>
          <w:sz w:val="22"/>
          <w:szCs w:val="22"/>
          <w:lang w:eastAsia="nb-NO"/>
        </w:rPr>
        <w:t xml:space="preserve">råd og samarbeidsutvalg. Samarbeidet mellom hjemmet og barnehagen </w:t>
      </w:r>
      <w:r w:rsidR="7CA8A64C" w:rsidRPr="00CE237C">
        <w:rPr>
          <w:sz w:val="22"/>
          <w:szCs w:val="22"/>
          <w:lang w:eastAsia="nb-NO"/>
        </w:rPr>
        <w:t>har</w:t>
      </w:r>
      <w:r w:rsidRPr="00CE237C">
        <w:rPr>
          <w:sz w:val="22"/>
          <w:szCs w:val="22"/>
          <w:lang w:eastAsia="nb-NO"/>
        </w:rPr>
        <w:t xml:space="preserve"> alltid barnets beste som mål.</w:t>
      </w:r>
    </w:p>
    <w:p w14:paraId="7843013F" w14:textId="77777777" w:rsidR="00410A8C" w:rsidRPr="00CE237C" w:rsidRDefault="00410A8C" w:rsidP="00AD00F6">
      <w:pPr>
        <w:rPr>
          <w:sz w:val="22"/>
          <w:szCs w:val="22"/>
          <w:lang w:eastAsia="nb-NO"/>
        </w:rPr>
      </w:pPr>
    </w:p>
    <w:p w14:paraId="645A122D" w14:textId="710DEE9F" w:rsidR="00645A1F" w:rsidRPr="00CE237C" w:rsidRDefault="00645A1F" w:rsidP="00AD00F6">
      <w:pPr>
        <w:rPr>
          <w:sz w:val="22"/>
          <w:szCs w:val="22"/>
          <w:lang w:eastAsia="nb-NO"/>
        </w:rPr>
      </w:pPr>
      <w:r w:rsidRPr="00CE237C">
        <w:rPr>
          <w:sz w:val="22"/>
          <w:szCs w:val="22"/>
          <w:lang w:eastAsia="nb-NO"/>
        </w:rPr>
        <w:t>Foreldrerådet fremme</w:t>
      </w:r>
      <w:r w:rsidR="2FD321D5" w:rsidRPr="00CE237C">
        <w:rPr>
          <w:sz w:val="22"/>
          <w:szCs w:val="22"/>
          <w:lang w:eastAsia="nb-NO"/>
        </w:rPr>
        <w:t>r</w:t>
      </w:r>
      <w:r w:rsidRPr="00CE237C">
        <w:rPr>
          <w:sz w:val="22"/>
          <w:szCs w:val="22"/>
          <w:lang w:eastAsia="nb-NO"/>
        </w:rPr>
        <w:t xml:space="preserve"> foreldrenes fellesinteresser</w:t>
      </w:r>
      <w:r w:rsidR="00A13F44">
        <w:rPr>
          <w:sz w:val="22"/>
          <w:szCs w:val="22"/>
          <w:lang w:eastAsia="nb-NO"/>
        </w:rPr>
        <w:t xml:space="preserve">. </w:t>
      </w:r>
      <w:r w:rsidR="009D2F63">
        <w:rPr>
          <w:sz w:val="22"/>
          <w:szCs w:val="22"/>
          <w:lang w:eastAsia="nb-NO"/>
        </w:rPr>
        <w:t>S</w:t>
      </w:r>
      <w:r w:rsidRPr="00CE237C">
        <w:rPr>
          <w:sz w:val="22"/>
          <w:szCs w:val="22"/>
          <w:lang w:eastAsia="nb-NO"/>
        </w:rPr>
        <w:t xml:space="preserve">amarbeidet mellom barnehagen og foreldregruppen </w:t>
      </w:r>
      <w:r w:rsidR="009D2F63">
        <w:rPr>
          <w:sz w:val="22"/>
          <w:szCs w:val="22"/>
          <w:lang w:eastAsia="nb-NO"/>
        </w:rPr>
        <w:t>bidrar til</w:t>
      </w:r>
      <w:r w:rsidRPr="00CE237C">
        <w:rPr>
          <w:sz w:val="22"/>
          <w:szCs w:val="22"/>
          <w:lang w:eastAsia="nb-NO"/>
        </w:rPr>
        <w:t xml:space="preserve"> et godt barnehagemiljø.</w:t>
      </w:r>
    </w:p>
    <w:p w14:paraId="6BC329C0" w14:textId="77777777" w:rsidR="00410A8C" w:rsidRPr="00CE237C" w:rsidRDefault="00410A8C" w:rsidP="00AD00F6">
      <w:pPr>
        <w:rPr>
          <w:sz w:val="22"/>
          <w:szCs w:val="22"/>
          <w:lang w:eastAsia="nb-NO"/>
        </w:rPr>
      </w:pPr>
    </w:p>
    <w:p w14:paraId="4990A093" w14:textId="692424FC" w:rsidR="000A0B4F" w:rsidRDefault="00645A1F" w:rsidP="00AD00F6">
      <w:pPr>
        <w:rPr>
          <w:sz w:val="22"/>
          <w:szCs w:val="22"/>
          <w:lang w:eastAsia="nb-NO"/>
        </w:rPr>
      </w:pPr>
      <w:r w:rsidRPr="00CE237C">
        <w:rPr>
          <w:sz w:val="22"/>
          <w:szCs w:val="22"/>
          <w:lang w:eastAsia="nb-NO"/>
        </w:rPr>
        <w:t xml:space="preserve">Samarbeidsutvalget </w:t>
      </w:r>
      <w:r w:rsidR="57E29B81" w:rsidRPr="00CE237C">
        <w:rPr>
          <w:sz w:val="22"/>
          <w:szCs w:val="22"/>
          <w:lang w:eastAsia="nb-NO"/>
        </w:rPr>
        <w:t xml:space="preserve">er </w:t>
      </w:r>
      <w:r w:rsidRPr="00CE237C">
        <w:rPr>
          <w:sz w:val="22"/>
          <w:szCs w:val="22"/>
          <w:lang w:eastAsia="nb-NO"/>
        </w:rPr>
        <w:t xml:space="preserve">et rådgivende, kontaktskapende og samordnet organ. </w:t>
      </w:r>
    </w:p>
    <w:p w14:paraId="13B1EEE9" w14:textId="77777777" w:rsidR="001C22D7" w:rsidRDefault="001C22D7" w:rsidP="00AD00F6">
      <w:pPr>
        <w:rPr>
          <w:sz w:val="22"/>
          <w:szCs w:val="22"/>
          <w:lang w:eastAsia="nb-NO"/>
        </w:rPr>
      </w:pPr>
    </w:p>
    <w:p w14:paraId="1A42854B" w14:textId="77777777" w:rsidR="002B0877" w:rsidRDefault="002B0877" w:rsidP="00AD00F6">
      <w:pPr>
        <w:rPr>
          <w:sz w:val="22"/>
          <w:szCs w:val="22"/>
          <w:lang w:eastAsia="nb-NO"/>
        </w:rPr>
      </w:pPr>
    </w:p>
    <w:tbl>
      <w:tblPr>
        <w:tblStyle w:val="Tabellrutenett"/>
        <w:tblW w:w="0" w:type="auto"/>
        <w:tblLook w:val="04A0" w:firstRow="1" w:lastRow="0" w:firstColumn="1" w:lastColumn="0" w:noHBand="0" w:noVBand="1"/>
      </w:tblPr>
      <w:tblGrid>
        <w:gridCol w:w="9060"/>
      </w:tblGrid>
      <w:tr w:rsidR="007F0B9A" w:rsidRPr="003B5FB1" w14:paraId="6E56143E" w14:textId="77777777" w:rsidTr="007F0B9A">
        <w:tc>
          <w:tcPr>
            <w:tcW w:w="9060" w:type="dxa"/>
          </w:tcPr>
          <w:p w14:paraId="4A65E575" w14:textId="77777777" w:rsidR="00C122C8" w:rsidRDefault="00C122C8" w:rsidP="00C122C8">
            <w:pPr>
              <w:rPr>
                <w:sz w:val="22"/>
                <w:szCs w:val="22"/>
                <w:shd w:val="clear" w:color="auto" w:fill="FFFFFF"/>
              </w:rPr>
            </w:pPr>
            <w:r w:rsidRPr="00252D1D">
              <w:rPr>
                <w:sz w:val="22"/>
                <w:szCs w:val="22"/>
                <w:shd w:val="clear" w:color="auto" w:fill="FFFFFF"/>
              </w:rPr>
              <w:t xml:space="preserve">Barnehagen vektlegger samarbeid med hjemmet om barnet sin utvikling </w:t>
            </w:r>
            <w:r>
              <w:rPr>
                <w:sz w:val="22"/>
                <w:szCs w:val="22"/>
                <w:shd w:val="clear" w:color="auto" w:fill="FFFFFF"/>
              </w:rPr>
              <w:t>under områdene</w:t>
            </w:r>
            <w:r w:rsidRPr="00252D1D">
              <w:rPr>
                <w:sz w:val="22"/>
                <w:szCs w:val="22"/>
                <w:shd w:val="clear" w:color="auto" w:fill="FFFFFF"/>
              </w:rPr>
              <w:t xml:space="preserve">: </w:t>
            </w:r>
          </w:p>
          <w:p w14:paraId="42209B5C" w14:textId="77777777" w:rsidR="00C122C8" w:rsidRDefault="00C122C8" w:rsidP="00C122C8">
            <w:pPr>
              <w:rPr>
                <w:sz w:val="22"/>
                <w:szCs w:val="22"/>
                <w:shd w:val="clear" w:color="auto" w:fill="FFFFFF"/>
              </w:rPr>
            </w:pPr>
          </w:p>
          <w:p w14:paraId="77F4FACD" w14:textId="77777777" w:rsidR="00C122C8" w:rsidRDefault="00C122C8" w:rsidP="00C122C8">
            <w:pPr>
              <w:pStyle w:val="Listeavsnitt"/>
              <w:numPr>
                <w:ilvl w:val="0"/>
                <w:numId w:val="27"/>
              </w:numPr>
              <w:rPr>
                <w:sz w:val="22"/>
                <w:szCs w:val="22"/>
                <w:shd w:val="clear" w:color="auto" w:fill="FFFFFF"/>
              </w:rPr>
            </w:pPr>
            <w:r>
              <w:rPr>
                <w:sz w:val="22"/>
                <w:szCs w:val="22"/>
                <w:shd w:val="clear" w:color="auto" w:fill="FFFFFF"/>
              </w:rPr>
              <w:t>S</w:t>
            </w:r>
            <w:r w:rsidRPr="006D3A26">
              <w:rPr>
                <w:sz w:val="22"/>
                <w:szCs w:val="22"/>
                <w:shd w:val="clear" w:color="auto" w:fill="FFFFFF"/>
              </w:rPr>
              <w:t>pråk,</w:t>
            </w:r>
          </w:p>
          <w:p w14:paraId="0C467746" w14:textId="77777777" w:rsidR="00C122C8" w:rsidRDefault="00C122C8" w:rsidP="00C122C8">
            <w:pPr>
              <w:pStyle w:val="Listeavsnitt"/>
              <w:numPr>
                <w:ilvl w:val="0"/>
                <w:numId w:val="27"/>
              </w:numPr>
              <w:rPr>
                <w:sz w:val="22"/>
                <w:szCs w:val="22"/>
                <w:shd w:val="clear" w:color="auto" w:fill="FFFFFF"/>
              </w:rPr>
            </w:pPr>
            <w:r>
              <w:rPr>
                <w:sz w:val="22"/>
                <w:szCs w:val="22"/>
                <w:shd w:val="clear" w:color="auto" w:fill="FFFFFF"/>
              </w:rPr>
              <w:t>M</w:t>
            </w:r>
            <w:r w:rsidRPr="006D3A26">
              <w:rPr>
                <w:sz w:val="22"/>
                <w:szCs w:val="22"/>
                <w:shd w:val="clear" w:color="auto" w:fill="FFFFFF"/>
              </w:rPr>
              <w:t xml:space="preserve">otorikk, </w:t>
            </w:r>
          </w:p>
          <w:p w14:paraId="065A6205" w14:textId="77777777" w:rsidR="00C122C8" w:rsidRDefault="00C122C8" w:rsidP="00C122C8">
            <w:pPr>
              <w:pStyle w:val="Listeavsnitt"/>
              <w:numPr>
                <w:ilvl w:val="0"/>
                <w:numId w:val="27"/>
              </w:numPr>
              <w:rPr>
                <w:sz w:val="22"/>
                <w:szCs w:val="22"/>
                <w:shd w:val="clear" w:color="auto" w:fill="FFFFFF"/>
              </w:rPr>
            </w:pPr>
            <w:r>
              <w:rPr>
                <w:sz w:val="22"/>
                <w:szCs w:val="22"/>
                <w:shd w:val="clear" w:color="auto" w:fill="FFFFFF"/>
              </w:rPr>
              <w:t>P</w:t>
            </w:r>
            <w:r w:rsidRPr="006D3A26">
              <w:rPr>
                <w:sz w:val="22"/>
                <w:szCs w:val="22"/>
                <w:shd w:val="clear" w:color="auto" w:fill="FFFFFF"/>
              </w:rPr>
              <w:t xml:space="preserve">sykisk og fysisk utvikling, </w:t>
            </w:r>
          </w:p>
          <w:p w14:paraId="546F0606" w14:textId="77777777" w:rsidR="00C122C8" w:rsidRDefault="00C122C8" w:rsidP="00C122C8">
            <w:pPr>
              <w:pStyle w:val="Listeavsnitt"/>
              <w:numPr>
                <w:ilvl w:val="0"/>
                <w:numId w:val="27"/>
              </w:numPr>
              <w:rPr>
                <w:sz w:val="22"/>
                <w:szCs w:val="22"/>
                <w:shd w:val="clear" w:color="auto" w:fill="FFFFFF"/>
              </w:rPr>
            </w:pPr>
            <w:r>
              <w:rPr>
                <w:sz w:val="22"/>
                <w:szCs w:val="22"/>
                <w:shd w:val="clear" w:color="auto" w:fill="FFFFFF"/>
              </w:rPr>
              <w:t>S</w:t>
            </w:r>
            <w:r w:rsidRPr="006D3A26">
              <w:rPr>
                <w:sz w:val="22"/>
                <w:szCs w:val="22"/>
                <w:shd w:val="clear" w:color="auto" w:fill="FFFFFF"/>
              </w:rPr>
              <w:t>osial kompetanse</w:t>
            </w:r>
          </w:p>
          <w:p w14:paraId="4246F476" w14:textId="77777777" w:rsidR="00C122C8" w:rsidRPr="006D3A26" w:rsidRDefault="00C122C8" w:rsidP="00C122C8">
            <w:pPr>
              <w:pStyle w:val="Listeavsnitt"/>
              <w:numPr>
                <w:ilvl w:val="0"/>
                <w:numId w:val="27"/>
              </w:numPr>
              <w:rPr>
                <w:sz w:val="22"/>
                <w:szCs w:val="22"/>
                <w:shd w:val="clear" w:color="auto" w:fill="FFFFFF"/>
              </w:rPr>
            </w:pPr>
            <w:r>
              <w:rPr>
                <w:sz w:val="22"/>
                <w:szCs w:val="22"/>
                <w:shd w:val="clear" w:color="auto" w:fill="FFFFFF"/>
              </w:rPr>
              <w:t>K</w:t>
            </w:r>
            <w:r w:rsidRPr="006D3A26">
              <w:rPr>
                <w:sz w:val="22"/>
                <w:szCs w:val="22"/>
                <w:shd w:val="clear" w:color="auto" w:fill="FFFFFF"/>
              </w:rPr>
              <w:t>osthold.</w:t>
            </w:r>
          </w:p>
          <w:p w14:paraId="371D3C5E" w14:textId="77777777" w:rsidR="00C122C8" w:rsidRDefault="00C122C8" w:rsidP="00C122C8">
            <w:pPr>
              <w:rPr>
                <w:sz w:val="22"/>
                <w:szCs w:val="22"/>
                <w:shd w:val="clear" w:color="auto" w:fill="FFFFFF"/>
              </w:rPr>
            </w:pPr>
          </w:p>
          <w:p w14:paraId="77A1B265" w14:textId="77777777" w:rsidR="00C122C8" w:rsidRDefault="00C122C8" w:rsidP="00C122C8">
            <w:pPr>
              <w:rPr>
                <w:sz w:val="22"/>
                <w:szCs w:val="22"/>
                <w:shd w:val="clear" w:color="auto" w:fill="FFFFFF"/>
              </w:rPr>
            </w:pPr>
            <w:r w:rsidRPr="00252D1D">
              <w:rPr>
                <w:sz w:val="22"/>
                <w:szCs w:val="22"/>
                <w:shd w:val="clear" w:color="auto" w:fill="FFFFFF"/>
              </w:rPr>
              <w:t xml:space="preserve">Vi legger til rette for god dialog mellom foreldre og barnehagen ved hente og leverings situasjonen. Samt foreldresamtaler 2 ganger i året. </w:t>
            </w:r>
          </w:p>
          <w:p w14:paraId="1145BB24" w14:textId="77777777" w:rsidR="00C122C8" w:rsidRDefault="00C122C8" w:rsidP="00C122C8">
            <w:pPr>
              <w:rPr>
                <w:sz w:val="22"/>
                <w:szCs w:val="22"/>
                <w:shd w:val="clear" w:color="auto" w:fill="FFFFFF"/>
              </w:rPr>
            </w:pPr>
          </w:p>
          <w:p w14:paraId="3B28FDAA" w14:textId="77777777" w:rsidR="00C122C8" w:rsidRDefault="00C122C8" w:rsidP="00C122C8">
            <w:pPr>
              <w:rPr>
                <w:sz w:val="22"/>
                <w:szCs w:val="22"/>
                <w:shd w:val="clear" w:color="auto" w:fill="FFFFFF"/>
              </w:rPr>
            </w:pPr>
            <w:r w:rsidRPr="00252D1D">
              <w:rPr>
                <w:sz w:val="22"/>
                <w:szCs w:val="22"/>
                <w:shd w:val="clear" w:color="auto" w:fill="FFFFFF"/>
              </w:rPr>
              <w:t xml:space="preserve">Foreldresamtaler blir gjennomført om våren og høsten. Foreldremøter avvikles 1 til 2 ganger i året. For å sikre godt samarbeid på individnivå bli foreldre innkalt til foreldresamtale, mens foreldremøter skjer på gruppenivå for å utgi samme informasjon. </w:t>
            </w:r>
          </w:p>
          <w:p w14:paraId="2E983555" w14:textId="77777777" w:rsidR="00C122C8" w:rsidRDefault="00C122C8" w:rsidP="00C122C8">
            <w:pPr>
              <w:rPr>
                <w:sz w:val="22"/>
                <w:szCs w:val="22"/>
                <w:shd w:val="clear" w:color="auto" w:fill="FFFFFF"/>
              </w:rPr>
            </w:pPr>
          </w:p>
          <w:p w14:paraId="392F8034" w14:textId="7779558D" w:rsidR="007F0B9A" w:rsidRPr="00C122C8" w:rsidRDefault="00C122C8" w:rsidP="00C122C8">
            <w:pPr>
              <w:rPr>
                <w:sz w:val="22"/>
                <w:szCs w:val="22"/>
              </w:rPr>
            </w:pPr>
            <w:r w:rsidRPr="00252D1D">
              <w:rPr>
                <w:sz w:val="22"/>
                <w:szCs w:val="22"/>
                <w:shd w:val="clear" w:color="auto" w:fill="FFFFFF"/>
              </w:rPr>
              <w:t>Valget av SU representante</w:t>
            </w:r>
            <w:r>
              <w:rPr>
                <w:sz w:val="22"/>
                <w:szCs w:val="22"/>
                <w:shd w:val="clear" w:color="auto" w:fill="FFFFFF"/>
              </w:rPr>
              <w:t>r</w:t>
            </w:r>
            <w:r w:rsidRPr="00252D1D">
              <w:rPr>
                <w:sz w:val="22"/>
                <w:szCs w:val="22"/>
                <w:shd w:val="clear" w:color="auto" w:fill="FFFFFF"/>
              </w:rPr>
              <w:t xml:space="preserve"> gjennomføres på det første foreldremøte i barnehageåret.</w:t>
            </w:r>
          </w:p>
        </w:tc>
      </w:tr>
    </w:tbl>
    <w:p w14:paraId="03150A04" w14:textId="77777777" w:rsidR="003C3635" w:rsidRDefault="003C3635" w:rsidP="00942231">
      <w:pPr>
        <w:pStyle w:val="Overskrift3"/>
        <w:numPr>
          <w:ilvl w:val="0"/>
          <w:numId w:val="0"/>
        </w:numPr>
      </w:pPr>
      <w:bookmarkStart w:id="22" w:name="_Toc193712359"/>
    </w:p>
    <w:p w14:paraId="23517CEF" w14:textId="17932592" w:rsidR="00DD3288" w:rsidRDefault="00CB1096" w:rsidP="00942231">
      <w:pPr>
        <w:pStyle w:val="Overskrift3"/>
        <w:numPr>
          <w:ilvl w:val="0"/>
          <w:numId w:val="0"/>
        </w:numPr>
      </w:pPr>
      <w:r w:rsidRPr="003B5FB1">
        <w:t>4.</w:t>
      </w:r>
      <w:r w:rsidR="00BE2180" w:rsidRPr="003B5FB1">
        <w:t>2 Overganger</w:t>
      </w:r>
      <w:bookmarkEnd w:id="22"/>
    </w:p>
    <w:p w14:paraId="2A2CECDA" w14:textId="7F3FB462" w:rsidR="006C59CD" w:rsidRDefault="00C70960" w:rsidP="006C59CD">
      <w:pPr>
        <w:rPr>
          <w:sz w:val="22"/>
          <w:szCs w:val="22"/>
        </w:rPr>
      </w:pPr>
      <w:r w:rsidRPr="00B928D6">
        <w:rPr>
          <w:sz w:val="22"/>
          <w:szCs w:val="22"/>
        </w:rPr>
        <w:t xml:space="preserve">I barnas liv er det mange overganger. </w:t>
      </w:r>
      <w:r w:rsidR="003E0F57" w:rsidRPr="00B928D6">
        <w:rPr>
          <w:sz w:val="22"/>
          <w:szCs w:val="22"/>
        </w:rPr>
        <w:t>Lørenskog kommune har egne rutiner for tilvenning til barnehagen</w:t>
      </w:r>
      <w:r w:rsidR="007E75EC" w:rsidRPr="00B928D6">
        <w:rPr>
          <w:sz w:val="22"/>
          <w:szCs w:val="22"/>
        </w:rPr>
        <w:t xml:space="preserve"> – </w:t>
      </w:r>
      <w:r w:rsidR="007E75EC" w:rsidRPr="00B928D6">
        <w:rPr>
          <w:i/>
          <w:iCs/>
          <w:sz w:val="22"/>
          <w:szCs w:val="22"/>
        </w:rPr>
        <w:t>Lørenskog modellen en foreldreaktiv tilvenning</w:t>
      </w:r>
      <w:r w:rsidR="007E75EC" w:rsidRPr="00B928D6">
        <w:rPr>
          <w:sz w:val="22"/>
          <w:szCs w:val="22"/>
        </w:rPr>
        <w:t>.</w:t>
      </w:r>
      <w:r w:rsidR="003E0F57" w:rsidRPr="00B928D6">
        <w:rPr>
          <w:sz w:val="22"/>
          <w:szCs w:val="22"/>
        </w:rPr>
        <w:t xml:space="preserve"> </w:t>
      </w:r>
      <w:r w:rsidR="008075F3" w:rsidRPr="00B928D6">
        <w:rPr>
          <w:sz w:val="22"/>
          <w:szCs w:val="22"/>
        </w:rPr>
        <w:t>Det er også rutiner for o</w:t>
      </w:r>
      <w:r w:rsidR="003E0F57" w:rsidRPr="00B928D6">
        <w:rPr>
          <w:sz w:val="22"/>
          <w:szCs w:val="22"/>
        </w:rPr>
        <w:t>vergang mellom avdelinger</w:t>
      </w:r>
      <w:r w:rsidR="00BB54C6" w:rsidRPr="00B928D6">
        <w:rPr>
          <w:sz w:val="22"/>
          <w:szCs w:val="22"/>
        </w:rPr>
        <w:t>, overgang mellom barnehager</w:t>
      </w:r>
      <w:r w:rsidR="003E0F57" w:rsidRPr="00B928D6">
        <w:rPr>
          <w:sz w:val="22"/>
          <w:szCs w:val="22"/>
        </w:rPr>
        <w:t xml:space="preserve"> og overgang til skole</w:t>
      </w:r>
      <w:r w:rsidR="00BB54C6" w:rsidRPr="00B928D6">
        <w:rPr>
          <w:sz w:val="22"/>
          <w:szCs w:val="22"/>
        </w:rPr>
        <w:t xml:space="preserve">/SFO. Disse </w:t>
      </w:r>
      <w:r w:rsidR="008075F3" w:rsidRPr="00B928D6">
        <w:rPr>
          <w:sz w:val="22"/>
          <w:szCs w:val="22"/>
        </w:rPr>
        <w:t xml:space="preserve">rutinene </w:t>
      </w:r>
      <w:r w:rsidR="00BB54C6" w:rsidRPr="00B928D6">
        <w:rPr>
          <w:sz w:val="22"/>
          <w:szCs w:val="22"/>
        </w:rPr>
        <w:t>ivaretar samarbeidet mellom barnehagen</w:t>
      </w:r>
      <w:r w:rsidR="008521A6" w:rsidRPr="00B928D6">
        <w:rPr>
          <w:sz w:val="22"/>
          <w:szCs w:val="22"/>
        </w:rPr>
        <w:t>, barn</w:t>
      </w:r>
      <w:r w:rsidR="00BB54C6" w:rsidRPr="00B928D6">
        <w:rPr>
          <w:sz w:val="22"/>
          <w:szCs w:val="22"/>
        </w:rPr>
        <w:t xml:space="preserve"> og de foresatte for en trygg og god overgang. </w:t>
      </w:r>
    </w:p>
    <w:p w14:paraId="14E95B1D" w14:textId="77777777" w:rsidR="009A4653" w:rsidRDefault="009A4653" w:rsidP="006C59CD">
      <w:pPr>
        <w:rPr>
          <w:sz w:val="22"/>
          <w:szCs w:val="22"/>
        </w:rPr>
      </w:pPr>
    </w:p>
    <w:tbl>
      <w:tblPr>
        <w:tblStyle w:val="Tabellrutenett"/>
        <w:tblW w:w="0" w:type="auto"/>
        <w:tblLook w:val="04A0" w:firstRow="1" w:lastRow="0" w:firstColumn="1" w:lastColumn="0" w:noHBand="0" w:noVBand="1"/>
      </w:tblPr>
      <w:tblGrid>
        <w:gridCol w:w="9060"/>
      </w:tblGrid>
      <w:tr w:rsidR="004A2191" w14:paraId="2F6B7D15" w14:textId="77777777" w:rsidTr="004A2191">
        <w:tc>
          <w:tcPr>
            <w:tcW w:w="9060" w:type="dxa"/>
          </w:tcPr>
          <w:p w14:paraId="586B6B4A" w14:textId="77777777" w:rsidR="005C2621" w:rsidRPr="00621856" w:rsidRDefault="005C2621" w:rsidP="005C2621">
            <w:pPr>
              <w:rPr>
                <w:sz w:val="22"/>
                <w:szCs w:val="22"/>
                <w:u w:val="single"/>
              </w:rPr>
            </w:pPr>
            <w:r w:rsidRPr="00621856">
              <w:rPr>
                <w:sz w:val="22"/>
                <w:szCs w:val="22"/>
              </w:rPr>
              <w:t xml:space="preserve">For tilvenning i barnehagen følger vi Lørenskogmodellen. Lørenskogmodellen beskriver hvordan barnehagene i samarbeid med foresatte tilrettelegger for en trygg og god barnehagestart for barna. Lørenskogmodellen består av minimum 5-dager med foreldreaktiv tilvenning. Tilvenningen er organisert på en slik måte at barna får etablere en trygg relasjon til en voksen i barnehagen, før barnet skal være i barnehagen uten foresatte.  Arbeidet knyttet til Lørenskog modellen og foreldreaktiv tilvenning i barnehagen, kan du lese mer om </w:t>
            </w:r>
            <w:hyperlink r:id="rId25" w:history="1">
              <w:r w:rsidRPr="00621856">
                <w:rPr>
                  <w:rStyle w:val="Hyperkobling"/>
                  <w:sz w:val="22"/>
                  <w:szCs w:val="22"/>
                  <w:u w:val="single"/>
                </w:rPr>
                <w:t>her</w:t>
              </w:r>
            </w:hyperlink>
            <w:r w:rsidRPr="00621856">
              <w:rPr>
                <w:sz w:val="22"/>
                <w:szCs w:val="22"/>
                <w:u w:val="single"/>
              </w:rPr>
              <w:t>.</w:t>
            </w:r>
          </w:p>
          <w:p w14:paraId="0B4C6EAA" w14:textId="77777777" w:rsidR="005C2621" w:rsidRPr="00621856" w:rsidRDefault="005C2621" w:rsidP="005C2621">
            <w:pPr>
              <w:rPr>
                <w:sz w:val="22"/>
                <w:szCs w:val="22"/>
              </w:rPr>
            </w:pPr>
          </w:p>
          <w:p w14:paraId="36C28F18" w14:textId="77777777" w:rsidR="00FE6903" w:rsidRPr="00621856" w:rsidRDefault="005C2621" w:rsidP="005C2621">
            <w:pPr>
              <w:rPr>
                <w:sz w:val="22"/>
                <w:szCs w:val="22"/>
              </w:rPr>
            </w:pPr>
            <w:r w:rsidRPr="00621856">
              <w:rPr>
                <w:sz w:val="22"/>
                <w:szCs w:val="22"/>
              </w:rPr>
              <w:t xml:space="preserve">Tilvenning innad i barnehagen: </w:t>
            </w:r>
            <w:r w:rsidR="00FE6903" w:rsidRPr="00621856">
              <w:rPr>
                <w:sz w:val="22"/>
                <w:szCs w:val="22"/>
              </w:rPr>
              <w:t xml:space="preserve">fra februar hvert år begynner vi tilvenning med 2 åringene over til storebarn en dag pr uke for at de skal bli kjent og trygge på gruppen og de ansatte. Da har førskolegruppen sin faste dag så de er ikke på avdelingen da. Og fra etter 17 mai flytter vi toåringene over til den avdelingen de skal gå på fra høsten, slik at de er vant til rutiner og hvordan det er når de kommer etter sommerferien. I perioden fra mai til sommerferien følger det med ansatte fra små barn over på stor. </w:t>
            </w:r>
          </w:p>
          <w:p w14:paraId="3182D179" w14:textId="77777777" w:rsidR="00FE6903" w:rsidRPr="00621856" w:rsidRDefault="00FE6903" w:rsidP="005C2621">
            <w:pPr>
              <w:rPr>
                <w:sz w:val="22"/>
                <w:szCs w:val="22"/>
              </w:rPr>
            </w:pPr>
          </w:p>
          <w:p w14:paraId="30262CAF" w14:textId="638C90F7" w:rsidR="005C2621" w:rsidRPr="00621856" w:rsidRDefault="00FE6903" w:rsidP="005C2621">
            <w:pPr>
              <w:rPr>
                <w:sz w:val="22"/>
                <w:szCs w:val="22"/>
              </w:rPr>
            </w:pPr>
            <w:r w:rsidRPr="00621856">
              <w:rPr>
                <w:sz w:val="22"/>
                <w:szCs w:val="22"/>
              </w:rPr>
              <w:t xml:space="preserve">Førskolegruppen tas ut av avdelingen og er en egen avdeling fra mai og til de går i ferie. Vi deltar også på fotballcup og </w:t>
            </w:r>
            <w:r w:rsidR="00C80B43" w:rsidRPr="00621856">
              <w:rPr>
                <w:sz w:val="22"/>
                <w:szCs w:val="22"/>
              </w:rPr>
              <w:t>kultur</w:t>
            </w:r>
            <w:r w:rsidRPr="00621856">
              <w:rPr>
                <w:sz w:val="22"/>
                <w:szCs w:val="22"/>
              </w:rPr>
              <w:t>uke sammen med de andre førskole</w:t>
            </w:r>
            <w:r w:rsidR="00C80B43" w:rsidRPr="00621856">
              <w:rPr>
                <w:sz w:val="22"/>
                <w:szCs w:val="22"/>
              </w:rPr>
              <w:t xml:space="preserve">barn i kommunen.  Dette for at man skal kunne knytter vennskap på tverrs og bli kjent før skolestart- </w:t>
            </w:r>
          </w:p>
          <w:p w14:paraId="2BFFEC6C" w14:textId="77777777" w:rsidR="005C2621" w:rsidRPr="00621856" w:rsidRDefault="005C2621" w:rsidP="005C2621">
            <w:pPr>
              <w:rPr>
                <w:sz w:val="22"/>
                <w:szCs w:val="22"/>
              </w:rPr>
            </w:pPr>
          </w:p>
          <w:p w14:paraId="0AD33A06" w14:textId="77777777" w:rsidR="00283F98" w:rsidRPr="00621856" w:rsidRDefault="000B3681" w:rsidP="00283F98">
            <w:pPr>
              <w:rPr>
                <w:color w:val="auto"/>
                <w:sz w:val="22"/>
                <w:szCs w:val="22"/>
              </w:rPr>
            </w:pPr>
            <w:r w:rsidRPr="00621856">
              <w:rPr>
                <w:color w:val="auto"/>
                <w:sz w:val="22"/>
                <w:szCs w:val="22"/>
              </w:rPr>
              <w:t>Compilo rutine</w:t>
            </w:r>
            <w:r w:rsidR="00283F98" w:rsidRPr="00621856">
              <w:rPr>
                <w:color w:val="auto"/>
                <w:sz w:val="22"/>
                <w:szCs w:val="22"/>
              </w:rPr>
              <w:t xml:space="preserve"> ID 14055</w:t>
            </w:r>
          </w:p>
          <w:p w14:paraId="47A61311" w14:textId="77777777" w:rsidR="00C80B43" w:rsidRPr="003C3635" w:rsidRDefault="00C80B43" w:rsidP="00283F98">
            <w:pPr>
              <w:rPr>
                <w:color w:val="auto"/>
                <w:sz w:val="22"/>
                <w:szCs w:val="22"/>
              </w:rPr>
            </w:pPr>
          </w:p>
          <w:p w14:paraId="73071246" w14:textId="77777777" w:rsidR="003C3635" w:rsidRPr="00621856" w:rsidRDefault="00C80B43" w:rsidP="00283F98">
            <w:pPr>
              <w:rPr>
                <w:rFonts w:eastAsia="Times New Roman"/>
                <w:sz w:val="22"/>
                <w:szCs w:val="22"/>
                <w:lang w:eastAsia="nb-NO"/>
              </w:rPr>
            </w:pPr>
            <w:r w:rsidRPr="00621856">
              <w:rPr>
                <w:rFonts w:eastAsia="Times New Roman"/>
                <w:sz w:val="22"/>
                <w:szCs w:val="22"/>
                <w:lang w:eastAsia="nb-NO"/>
              </w:rPr>
              <w:lastRenderedPageBreak/>
              <w:t xml:space="preserve">Lørenskog har vi hatt overgangsrutiner som skal bidra til å sikre en god overgang siden 2009, denne planen er nå revidert. I strategisk plan for kvalitet i barnehage og skole har vi satt som mål at vi skal ha gode overgangsrutiner mellom barnehage og skole som sikrer et helhetlig opplæringsløp. Ny strategi er at lærere og barnehagelærere samarbeider om innhold og arbeidsmetoder for å møte barnets kompetanse i et helhetlig </w:t>
            </w:r>
            <w:r w:rsidR="003C3635" w:rsidRPr="00621856">
              <w:rPr>
                <w:rFonts w:eastAsia="Times New Roman"/>
                <w:sz w:val="22"/>
                <w:szCs w:val="22"/>
                <w:lang w:eastAsia="nb-NO"/>
              </w:rPr>
              <w:t>læringsløp.</w:t>
            </w:r>
          </w:p>
          <w:p w14:paraId="42D96843" w14:textId="787D1E79" w:rsidR="00C80B43" w:rsidRPr="00621856" w:rsidRDefault="00C80B43" w:rsidP="00283F98">
            <w:pPr>
              <w:rPr>
                <w:sz w:val="22"/>
                <w:szCs w:val="22"/>
              </w:rPr>
            </w:pPr>
            <w:r w:rsidRPr="00621856">
              <w:rPr>
                <w:sz w:val="22"/>
                <w:szCs w:val="22"/>
              </w:rPr>
              <w:t>Barnehagen skal i samarbeid med foreldre og skolen legge til rette for at barna kan få en trygg og god overgang fra barnehage til skole og eventuelt skolefritidsordning. Dette er forankret i Opplæringsloven, Friskoleloven og Rammeplan for barnehagen</w:t>
            </w:r>
          </w:p>
          <w:p w14:paraId="1C852F77" w14:textId="77777777" w:rsidR="00C80B43" w:rsidRPr="00621856" w:rsidRDefault="00C80B43" w:rsidP="00283F98">
            <w:pPr>
              <w:rPr>
                <w:sz w:val="22"/>
                <w:szCs w:val="22"/>
              </w:rPr>
            </w:pPr>
          </w:p>
          <w:p w14:paraId="68CFEBB8" w14:textId="77777777" w:rsidR="00C80B43" w:rsidRPr="00621856" w:rsidRDefault="00C80B43" w:rsidP="00C80B43">
            <w:pPr>
              <w:pStyle w:val="Ingenmellomrom"/>
              <w:rPr>
                <w:lang w:eastAsia="nb-NO"/>
              </w:rPr>
            </w:pPr>
            <w:r w:rsidRPr="00621856">
              <w:t>I barnehagen følger vi aktivt plan for overgang skole:</w:t>
            </w:r>
          </w:p>
          <w:p w14:paraId="0B92D414" w14:textId="77777777" w:rsidR="00C80B43" w:rsidRPr="00621856" w:rsidRDefault="00C80B43" w:rsidP="00C80B43">
            <w:pPr>
              <w:pStyle w:val="Ingenmellomrom"/>
              <w:ind w:left="720"/>
              <w:rPr>
                <w:lang w:eastAsia="nb-NO"/>
              </w:rPr>
            </w:pPr>
          </w:p>
          <w:p w14:paraId="1ADEBBC4" w14:textId="77777777" w:rsidR="00C80B43" w:rsidRPr="00621856" w:rsidRDefault="00C80B43" w:rsidP="00C80B43">
            <w:pPr>
              <w:pStyle w:val="Ingenmellomrom"/>
              <w:numPr>
                <w:ilvl w:val="0"/>
                <w:numId w:val="28"/>
              </w:numPr>
              <w:rPr>
                <w:lang w:eastAsia="nb-NO"/>
              </w:rPr>
            </w:pPr>
            <w:r w:rsidRPr="00621856">
              <w:rPr>
                <w:lang w:eastAsia="nb-NO"/>
              </w:rPr>
              <w:t xml:space="preserve"> Samarbeid mellom barnehage og skole:</w:t>
            </w:r>
          </w:p>
          <w:p w14:paraId="6DD60007" w14:textId="77777777" w:rsidR="00C80B43" w:rsidRPr="00621856" w:rsidRDefault="00C80B43" w:rsidP="00C80B43">
            <w:pPr>
              <w:pStyle w:val="Ingenmellomrom"/>
              <w:ind w:left="720"/>
              <w:rPr>
                <w:lang w:eastAsia="nb-NO"/>
              </w:rPr>
            </w:pPr>
          </w:p>
          <w:p w14:paraId="45CC04BA" w14:textId="77777777" w:rsidR="00C80B43" w:rsidRPr="00621856" w:rsidRDefault="00C80B43" w:rsidP="00C80B43">
            <w:pPr>
              <w:pStyle w:val="Ingenmellomrom"/>
              <w:numPr>
                <w:ilvl w:val="0"/>
                <w:numId w:val="29"/>
              </w:numPr>
              <w:rPr>
                <w:lang w:eastAsia="nb-NO"/>
              </w:rPr>
            </w:pPr>
            <w:r w:rsidRPr="00621856">
              <w:rPr>
                <w:lang w:eastAsia="nb-NO"/>
              </w:rPr>
              <w:t>Faglig samarbeid mellom barnehagelærere og lærere i skolen</w:t>
            </w:r>
          </w:p>
          <w:p w14:paraId="3EDE3AE6" w14:textId="77777777" w:rsidR="00C80B43" w:rsidRPr="00621856" w:rsidRDefault="00C80B43" w:rsidP="00C80B43">
            <w:pPr>
              <w:pStyle w:val="Ingenmellomrom"/>
              <w:numPr>
                <w:ilvl w:val="0"/>
                <w:numId w:val="29"/>
              </w:numPr>
              <w:rPr>
                <w:lang w:eastAsia="nb-NO"/>
              </w:rPr>
            </w:pPr>
            <w:r w:rsidRPr="00621856">
              <w:rPr>
                <w:lang w:eastAsia="nb-NO"/>
              </w:rPr>
              <w:t>Utveksling av informasjon om barna</w:t>
            </w:r>
          </w:p>
          <w:p w14:paraId="6E864F89" w14:textId="77777777" w:rsidR="00C80B43" w:rsidRPr="00621856" w:rsidRDefault="00C80B43" w:rsidP="00C80B43">
            <w:pPr>
              <w:pStyle w:val="Ingenmellomrom"/>
              <w:numPr>
                <w:ilvl w:val="0"/>
                <w:numId w:val="29"/>
              </w:numPr>
              <w:rPr>
                <w:lang w:eastAsia="nb-NO"/>
              </w:rPr>
            </w:pPr>
            <w:r w:rsidRPr="00621856">
              <w:rPr>
                <w:lang w:eastAsia="nb-NO"/>
              </w:rPr>
              <w:t>Tilrettelegg for samarbeidsprosjekter mellom barnehage og skole</w:t>
            </w:r>
          </w:p>
          <w:p w14:paraId="31A62DA3" w14:textId="77777777" w:rsidR="00C80B43" w:rsidRPr="00621856" w:rsidRDefault="00C80B43" w:rsidP="00C80B43">
            <w:pPr>
              <w:pStyle w:val="Ingenmellomrom"/>
              <w:ind w:left="720"/>
              <w:rPr>
                <w:lang w:eastAsia="nb-NO"/>
              </w:rPr>
            </w:pPr>
          </w:p>
          <w:p w14:paraId="4F318B39" w14:textId="77777777" w:rsidR="00C80B43" w:rsidRPr="00621856" w:rsidRDefault="00C80B43" w:rsidP="00C80B43">
            <w:pPr>
              <w:pStyle w:val="Ingenmellomrom"/>
              <w:numPr>
                <w:ilvl w:val="0"/>
                <w:numId w:val="28"/>
              </w:numPr>
              <w:rPr>
                <w:lang w:eastAsia="nb-NO"/>
              </w:rPr>
            </w:pPr>
            <w:r w:rsidRPr="00621856">
              <w:rPr>
                <w:lang w:eastAsia="nb-NO"/>
              </w:rPr>
              <w:t>Samarbeid mellom foreldre og skolen:</w:t>
            </w:r>
          </w:p>
          <w:p w14:paraId="3AB6EEB6" w14:textId="77777777" w:rsidR="00C80B43" w:rsidRPr="00621856" w:rsidRDefault="00C80B43" w:rsidP="00C80B43">
            <w:pPr>
              <w:pStyle w:val="Ingenmellomrom"/>
              <w:ind w:left="720"/>
              <w:rPr>
                <w:lang w:eastAsia="nb-NO"/>
              </w:rPr>
            </w:pPr>
          </w:p>
          <w:p w14:paraId="16F09044" w14:textId="77777777" w:rsidR="00C80B43" w:rsidRPr="00621856" w:rsidRDefault="00C80B43" w:rsidP="00C80B43">
            <w:pPr>
              <w:pStyle w:val="Ingenmellomrom"/>
              <w:numPr>
                <w:ilvl w:val="0"/>
                <w:numId w:val="30"/>
              </w:numPr>
              <w:rPr>
                <w:lang w:eastAsia="nb-NO"/>
              </w:rPr>
            </w:pPr>
            <w:r w:rsidRPr="00621856">
              <w:rPr>
                <w:lang w:eastAsia="nb-NO"/>
              </w:rPr>
              <w:t>Åpen og gjensidig dialog med foreldre før, under og etter overgang</w:t>
            </w:r>
          </w:p>
          <w:p w14:paraId="25DB3382" w14:textId="77777777" w:rsidR="00C80B43" w:rsidRPr="00621856" w:rsidRDefault="00C80B43" w:rsidP="00C80B43">
            <w:pPr>
              <w:pStyle w:val="Ingenmellomrom"/>
              <w:ind w:left="720"/>
              <w:rPr>
                <w:lang w:eastAsia="nb-NO"/>
              </w:rPr>
            </w:pPr>
          </w:p>
          <w:p w14:paraId="6553BB8B" w14:textId="77777777" w:rsidR="00C80B43" w:rsidRPr="00621856" w:rsidRDefault="00C80B43" w:rsidP="00C80B43">
            <w:pPr>
              <w:pStyle w:val="Ingenmellomrom"/>
              <w:numPr>
                <w:ilvl w:val="0"/>
                <w:numId w:val="28"/>
              </w:numPr>
              <w:rPr>
                <w:lang w:eastAsia="nb-NO"/>
              </w:rPr>
            </w:pPr>
            <w:r w:rsidRPr="00621856">
              <w:rPr>
                <w:lang w:eastAsia="nb-NO"/>
              </w:rPr>
              <w:t>Tiltak som kan iverksettes av barnehagen:</w:t>
            </w:r>
          </w:p>
          <w:p w14:paraId="584EC1F9" w14:textId="77777777" w:rsidR="00C80B43" w:rsidRPr="00621856" w:rsidRDefault="00C80B43" w:rsidP="00C80B43">
            <w:pPr>
              <w:pStyle w:val="Ingenmellomrom"/>
              <w:ind w:left="720"/>
              <w:rPr>
                <w:lang w:eastAsia="nb-NO"/>
              </w:rPr>
            </w:pPr>
          </w:p>
          <w:p w14:paraId="60745EAC" w14:textId="77777777" w:rsidR="00C80B43" w:rsidRPr="00621856" w:rsidRDefault="00C80B43" w:rsidP="00C80B43">
            <w:pPr>
              <w:pStyle w:val="Ingenmellomrom"/>
              <w:numPr>
                <w:ilvl w:val="0"/>
                <w:numId w:val="30"/>
              </w:numPr>
              <w:rPr>
                <w:lang w:eastAsia="nb-NO"/>
              </w:rPr>
            </w:pPr>
            <w:r w:rsidRPr="00621856">
              <w:rPr>
                <w:lang w:eastAsia="nb-NO"/>
              </w:rPr>
              <w:t>Gjøre barna kjent med skolen</w:t>
            </w:r>
          </w:p>
          <w:p w14:paraId="6B60D7EE" w14:textId="77777777" w:rsidR="00C80B43" w:rsidRPr="00621856" w:rsidRDefault="00C80B43" w:rsidP="00C80B43">
            <w:pPr>
              <w:pStyle w:val="Ingenmellomrom"/>
              <w:numPr>
                <w:ilvl w:val="0"/>
                <w:numId w:val="30"/>
              </w:numPr>
              <w:rPr>
                <w:lang w:eastAsia="nb-NO"/>
              </w:rPr>
            </w:pPr>
            <w:r w:rsidRPr="00621856">
              <w:rPr>
                <w:lang w:eastAsia="nb-NO"/>
              </w:rPr>
              <w:t>Etablere et felles forum for informasjon og diskusjon</w:t>
            </w:r>
          </w:p>
          <w:p w14:paraId="7D48B16E" w14:textId="77777777" w:rsidR="00C80B43" w:rsidRPr="00621856" w:rsidRDefault="00C80B43" w:rsidP="00C80B43">
            <w:pPr>
              <w:pStyle w:val="Ingenmellomrom"/>
              <w:numPr>
                <w:ilvl w:val="0"/>
                <w:numId w:val="30"/>
              </w:numPr>
              <w:rPr>
                <w:lang w:eastAsia="nb-NO"/>
              </w:rPr>
            </w:pPr>
            <w:r w:rsidRPr="00621856">
              <w:rPr>
                <w:lang w:eastAsia="nb-NO"/>
              </w:rPr>
              <w:t>Arbeide for bedre sammenheng i overgangen</w:t>
            </w:r>
          </w:p>
          <w:p w14:paraId="68CBBF6C" w14:textId="77777777" w:rsidR="00C80B43" w:rsidRPr="00621856" w:rsidRDefault="00C80B43" w:rsidP="00C80B43">
            <w:pPr>
              <w:pStyle w:val="Ingenmellomrom"/>
              <w:ind w:left="720"/>
              <w:rPr>
                <w:lang w:eastAsia="nb-NO"/>
              </w:rPr>
            </w:pPr>
          </w:p>
          <w:p w14:paraId="6B7B72D1" w14:textId="77777777" w:rsidR="00C80B43" w:rsidRPr="00621856" w:rsidRDefault="00C80B43" w:rsidP="00C80B43">
            <w:pPr>
              <w:pStyle w:val="Ingenmellomrom"/>
              <w:numPr>
                <w:ilvl w:val="0"/>
                <w:numId w:val="28"/>
              </w:numPr>
              <w:rPr>
                <w:lang w:eastAsia="nb-NO"/>
              </w:rPr>
            </w:pPr>
            <w:r w:rsidRPr="00621856">
              <w:rPr>
                <w:lang w:eastAsia="nb-NO"/>
              </w:rPr>
              <w:t>Tiltak som kan iverksettes av skolen:</w:t>
            </w:r>
          </w:p>
          <w:p w14:paraId="79F09AEF" w14:textId="77777777" w:rsidR="00C80B43" w:rsidRPr="00621856" w:rsidRDefault="00C80B43" w:rsidP="00C80B43">
            <w:pPr>
              <w:pStyle w:val="Ingenmellomrom"/>
              <w:ind w:left="720"/>
              <w:rPr>
                <w:lang w:eastAsia="nb-NO"/>
              </w:rPr>
            </w:pPr>
          </w:p>
          <w:p w14:paraId="1E74A8F4" w14:textId="77777777" w:rsidR="00C80B43" w:rsidRPr="00621856" w:rsidRDefault="00C80B43" w:rsidP="00C80B43">
            <w:pPr>
              <w:pStyle w:val="Ingenmellomrom"/>
              <w:numPr>
                <w:ilvl w:val="0"/>
                <w:numId w:val="31"/>
              </w:numPr>
              <w:rPr>
                <w:lang w:eastAsia="nb-NO"/>
              </w:rPr>
            </w:pPr>
            <w:r w:rsidRPr="00621856">
              <w:rPr>
                <w:lang w:eastAsia="nb-NO"/>
              </w:rPr>
              <w:t>Velkomstprogrammer</w:t>
            </w:r>
          </w:p>
          <w:p w14:paraId="7C82624B" w14:textId="77777777" w:rsidR="00C80B43" w:rsidRPr="00621856" w:rsidRDefault="00C80B43" w:rsidP="00C80B43">
            <w:pPr>
              <w:pStyle w:val="Ingenmellomrom"/>
              <w:numPr>
                <w:ilvl w:val="0"/>
                <w:numId w:val="31"/>
              </w:numPr>
              <w:rPr>
                <w:lang w:eastAsia="nb-NO"/>
              </w:rPr>
            </w:pPr>
            <w:r w:rsidRPr="00621856">
              <w:rPr>
                <w:lang w:eastAsia="nb-NO"/>
              </w:rPr>
              <w:t>Tydelige formulerte mål og forventninger</w:t>
            </w:r>
          </w:p>
          <w:p w14:paraId="3101C64B" w14:textId="77777777" w:rsidR="00C80B43" w:rsidRPr="00621856" w:rsidRDefault="00C80B43" w:rsidP="00C80B43">
            <w:pPr>
              <w:pStyle w:val="Ingenmellomrom"/>
              <w:numPr>
                <w:ilvl w:val="0"/>
                <w:numId w:val="31"/>
              </w:numPr>
              <w:rPr>
                <w:lang w:eastAsia="nb-NO"/>
              </w:rPr>
            </w:pPr>
            <w:r w:rsidRPr="00621856">
              <w:rPr>
                <w:lang w:eastAsia="nb-NO"/>
              </w:rPr>
              <w:t>Fleksible og dynamiske overgangspraksiser</w:t>
            </w:r>
          </w:p>
          <w:p w14:paraId="2C20E637" w14:textId="77777777" w:rsidR="00C80B43" w:rsidRPr="00621856" w:rsidRDefault="00C80B43" w:rsidP="00C80B43">
            <w:pPr>
              <w:rPr>
                <w:sz w:val="22"/>
                <w:szCs w:val="22"/>
              </w:rPr>
            </w:pPr>
          </w:p>
          <w:p w14:paraId="052CA3F3" w14:textId="77777777" w:rsidR="00C80B43" w:rsidRPr="00621856" w:rsidRDefault="00C80B43" w:rsidP="00C80B43">
            <w:pPr>
              <w:rPr>
                <w:sz w:val="22"/>
                <w:szCs w:val="22"/>
              </w:rPr>
            </w:pPr>
            <w:r w:rsidRPr="00621856">
              <w:rPr>
                <w:sz w:val="22"/>
                <w:szCs w:val="22"/>
              </w:rPr>
              <w:t>Styrende dokument Compilo: ID</w:t>
            </w:r>
            <w:r w:rsidRPr="00621856">
              <w:rPr>
                <w:b/>
                <w:bCs/>
                <w:sz w:val="22"/>
                <w:szCs w:val="22"/>
              </w:rPr>
              <w:t xml:space="preserve">: </w:t>
            </w:r>
            <w:r w:rsidRPr="00621856">
              <w:rPr>
                <w:sz w:val="22"/>
                <w:szCs w:val="22"/>
              </w:rPr>
              <w:t xml:space="preserve">5879 Felles BHG SKOLE Overgang barnehage- SFO- skole </w:t>
            </w:r>
          </w:p>
          <w:p w14:paraId="48A58A0D" w14:textId="77777777" w:rsidR="00C80B43" w:rsidRPr="00621856" w:rsidRDefault="00C80B43" w:rsidP="00283F98">
            <w:pPr>
              <w:rPr>
                <w:color w:val="auto"/>
                <w:sz w:val="22"/>
                <w:szCs w:val="22"/>
              </w:rPr>
            </w:pPr>
          </w:p>
          <w:p w14:paraId="6F25A67D" w14:textId="77777777" w:rsidR="00FE6903" w:rsidRPr="00621856" w:rsidRDefault="00FE6903" w:rsidP="00283F98">
            <w:pPr>
              <w:rPr>
                <w:color w:val="auto"/>
                <w:sz w:val="22"/>
                <w:szCs w:val="22"/>
              </w:rPr>
            </w:pPr>
          </w:p>
          <w:p w14:paraId="125482C6" w14:textId="77777777" w:rsidR="00FE6903" w:rsidRPr="00621856" w:rsidRDefault="00FE6903" w:rsidP="00283F98">
            <w:pPr>
              <w:rPr>
                <w:color w:val="auto"/>
                <w:sz w:val="22"/>
                <w:szCs w:val="22"/>
              </w:rPr>
            </w:pPr>
          </w:p>
          <w:p w14:paraId="43730AA0" w14:textId="6465A6DC" w:rsidR="000B3681" w:rsidRDefault="000B3681" w:rsidP="006C59CD">
            <w:pPr>
              <w:rPr>
                <w:sz w:val="22"/>
                <w:szCs w:val="22"/>
              </w:rPr>
            </w:pPr>
          </w:p>
        </w:tc>
      </w:tr>
    </w:tbl>
    <w:p w14:paraId="52EFDD51" w14:textId="77777777" w:rsidR="003C3635" w:rsidRDefault="003C3635" w:rsidP="002612FE">
      <w:pPr>
        <w:pStyle w:val="Overskrift3"/>
        <w:numPr>
          <w:ilvl w:val="0"/>
          <w:numId w:val="0"/>
        </w:numPr>
        <w:ind w:left="375" w:hanging="375"/>
      </w:pPr>
      <w:bookmarkStart w:id="23" w:name="_Toc193712360"/>
    </w:p>
    <w:p w14:paraId="41C5FE66" w14:textId="77777777" w:rsidR="003C3635" w:rsidRDefault="003C3635" w:rsidP="002612FE">
      <w:pPr>
        <w:pStyle w:val="Overskrift3"/>
        <w:numPr>
          <w:ilvl w:val="0"/>
          <w:numId w:val="0"/>
        </w:numPr>
        <w:ind w:left="375" w:hanging="375"/>
      </w:pPr>
    </w:p>
    <w:p w14:paraId="74C1471C" w14:textId="77777777" w:rsidR="003C3635" w:rsidRDefault="003C3635" w:rsidP="002612FE">
      <w:pPr>
        <w:pStyle w:val="Overskrift3"/>
        <w:numPr>
          <w:ilvl w:val="0"/>
          <w:numId w:val="0"/>
        </w:numPr>
        <w:ind w:left="375" w:hanging="375"/>
      </w:pPr>
    </w:p>
    <w:p w14:paraId="2A610BEA" w14:textId="63BD6B11" w:rsidR="000B2D77" w:rsidRPr="003B5FB1" w:rsidRDefault="00E0240B" w:rsidP="002612FE">
      <w:pPr>
        <w:pStyle w:val="Overskrift3"/>
        <w:numPr>
          <w:ilvl w:val="0"/>
          <w:numId w:val="0"/>
        </w:numPr>
        <w:ind w:left="375" w:hanging="375"/>
      </w:pPr>
      <w:r w:rsidRPr="003B5FB1">
        <w:t>4.</w:t>
      </w:r>
      <w:r w:rsidR="00FE7281" w:rsidRPr="003B5FB1">
        <w:t>3</w:t>
      </w:r>
      <w:r w:rsidR="000B2D77" w:rsidRPr="003B5FB1">
        <w:t xml:space="preserve"> Tverrfaglig samarbeid i barnehagen</w:t>
      </w:r>
      <w:bookmarkEnd w:id="23"/>
    </w:p>
    <w:p w14:paraId="4005F3FE" w14:textId="77777777" w:rsidR="009C6986" w:rsidRPr="003B5FB1" w:rsidRDefault="009C6986" w:rsidP="00AD00F6"/>
    <w:p w14:paraId="186639AC" w14:textId="761B58EF" w:rsidR="00DD3288" w:rsidRPr="00050347" w:rsidRDefault="00DD3288" w:rsidP="00AD00F6">
      <w:pPr>
        <w:rPr>
          <w:sz w:val="22"/>
          <w:szCs w:val="22"/>
        </w:rPr>
      </w:pPr>
      <w:r w:rsidRPr="00050347">
        <w:rPr>
          <w:sz w:val="22"/>
          <w:szCs w:val="22"/>
        </w:rPr>
        <w:t>Barnehagen tilby</w:t>
      </w:r>
      <w:r w:rsidR="38FFFD9A" w:rsidRPr="00050347">
        <w:rPr>
          <w:sz w:val="22"/>
          <w:szCs w:val="22"/>
        </w:rPr>
        <w:t>r</w:t>
      </w:r>
      <w:r w:rsidRPr="00050347">
        <w:rPr>
          <w:sz w:val="22"/>
          <w:szCs w:val="22"/>
        </w:rPr>
        <w:t xml:space="preserve"> tverrfaglig bistand til barn og familier. Representanter fra helsestasjonen, pedagogisk psykologisk kontor (PPK), barnevernet og barnehagen representerer det tverrfaglige samarbeidssystemet</w:t>
      </w:r>
      <w:r w:rsidR="00386F23">
        <w:rPr>
          <w:sz w:val="22"/>
          <w:szCs w:val="22"/>
        </w:rPr>
        <w:t>.</w:t>
      </w:r>
      <w:r w:rsidRPr="00050347">
        <w:rPr>
          <w:sz w:val="22"/>
          <w:szCs w:val="22"/>
        </w:rPr>
        <w:t xml:space="preserve"> </w:t>
      </w:r>
      <w:r w:rsidR="00D50066">
        <w:rPr>
          <w:sz w:val="22"/>
          <w:szCs w:val="22"/>
        </w:rPr>
        <w:t xml:space="preserve">Aktuelle </w:t>
      </w:r>
      <w:r w:rsidR="006904D2">
        <w:rPr>
          <w:sz w:val="22"/>
          <w:szCs w:val="22"/>
        </w:rPr>
        <w:t>samarbeidspartnere</w:t>
      </w:r>
      <w:r w:rsidR="00D50066">
        <w:rPr>
          <w:sz w:val="22"/>
          <w:szCs w:val="22"/>
        </w:rPr>
        <w:t xml:space="preserve"> innkalles </w:t>
      </w:r>
      <w:r w:rsidR="006904D2">
        <w:rPr>
          <w:sz w:val="22"/>
          <w:szCs w:val="22"/>
        </w:rPr>
        <w:t xml:space="preserve">etter behov. </w:t>
      </w:r>
      <w:r w:rsidRPr="00050347">
        <w:rPr>
          <w:sz w:val="22"/>
          <w:szCs w:val="22"/>
        </w:rPr>
        <w:t xml:space="preserve">Det tverrfaglige samarbeidet </w:t>
      </w:r>
      <w:r w:rsidR="004E3189" w:rsidRPr="00050347">
        <w:rPr>
          <w:sz w:val="22"/>
          <w:szCs w:val="22"/>
        </w:rPr>
        <w:t>skal</w:t>
      </w:r>
      <w:r w:rsidRPr="00050347" w:rsidDel="004E3189">
        <w:rPr>
          <w:sz w:val="22"/>
          <w:szCs w:val="22"/>
        </w:rPr>
        <w:t xml:space="preserve"> </w:t>
      </w:r>
      <w:r w:rsidRPr="00050347">
        <w:rPr>
          <w:sz w:val="22"/>
          <w:szCs w:val="22"/>
        </w:rPr>
        <w:t xml:space="preserve">ivareta barn som ikke trives, eller </w:t>
      </w:r>
      <w:r w:rsidR="00175073" w:rsidRPr="00050347">
        <w:rPr>
          <w:sz w:val="22"/>
          <w:szCs w:val="22"/>
        </w:rPr>
        <w:t>hvis det er beky</w:t>
      </w:r>
      <w:r w:rsidR="004E3189" w:rsidRPr="00050347">
        <w:rPr>
          <w:sz w:val="22"/>
          <w:szCs w:val="22"/>
        </w:rPr>
        <w:t xml:space="preserve">mringer </w:t>
      </w:r>
      <w:r w:rsidR="004E3189" w:rsidRPr="00050347">
        <w:rPr>
          <w:sz w:val="22"/>
          <w:szCs w:val="22"/>
        </w:rPr>
        <w:lastRenderedPageBreak/>
        <w:t xml:space="preserve">knyttet til utvikling hos barnet. </w:t>
      </w:r>
      <w:r w:rsidRPr="00050347">
        <w:rPr>
          <w:sz w:val="22"/>
          <w:szCs w:val="22"/>
        </w:rPr>
        <w:t xml:space="preserve">Initiativ til å ta opp saker kan tas av foreldrene selv eller av barnehagepersonalet. </w:t>
      </w:r>
    </w:p>
    <w:p w14:paraId="55CCC14A" w14:textId="5E8553E9" w:rsidR="00DD3288" w:rsidRPr="003B5FB1" w:rsidRDefault="00DD3288" w:rsidP="00AD00F6"/>
    <w:p w14:paraId="226ADA05" w14:textId="783AC489" w:rsidR="00864752" w:rsidRPr="003B5FB1" w:rsidRDefault="00864752" w:rsidP="00AD00F6">
      <w:pPr>
        <w:rPr>
          <w:lang w:eastAsia="nb-NO"/>
        </w:rPr>
      </w:pPr>
    </w:p>
    <w:p w14:paraId="16423953" w14:textId="094113D3" w:rsidR="00C771FB" w:rsidRPr="003B5FB1" w:rsidRDefault="00236B98" w:rsidP="00CE7E6D">
      <w:pPr>
        <w:pStyle w:val="Overskrift1"/>
        <w:rPr>
          <w:rFonts w:eastAsiaTheme="minorEastAsia"/>
          <w:color w:val="717174"/>
        </w:rPr>
      </w:pPr>
      <w:bookmarkStart w:id="24" w:name="_Toc49764492"/>
      <w:bookmarkStart w:id="25" w:name="_Toc193712361"/>
      <w:bookmarkEnd w:id="0"/>
      <w:r w:rsidRPr="003B5FB1">
        <w:t>5</w:t>
      </w:r>
      <w:r w:rsidR="6FDF7996" w:rsidRPr="003B5FB1">
        <w:t xml:space="preserve">. </w:t>
      </w:r>
      <w:r w:rsidR="00B246B7" w:rsidRPr="003B5FB1">
        <w:t>Arbeidsmåter, progresjon og fagområdene hånd i hånd</w:t>
      </w:r>
      <w:bookmarkEnd w:id="24"/>
      <w:bookmarkEnd w:id="25"/>
    </w:p>
    <w:p w14:paraId="48086E12" w14:textId="0E3C73E6" w:rsidR="003F283A" w:rsidRDefault="00970890" w:rsidP="00AD00F6">
      <w:pPr>
        <w:rPr>
          <w:sz w:val="22"/>
          <w:szCs w:val="22"/>
        </w:rPr>
      </w:pPr>
      <w:r w:rsidRPr="00050347">
        <w:rPr>
          <w:sz w:val="22"/>
          <w:szCs w:val="22"/>
        </w:rPr>
        <w:t>Progresjonsplanene beskriver hvordan</w:t>
      </w:r>
      <w:r w:rsidR="00A766A7" w:rsidRPr="00050347">
        <w:rPr>
          <w:sz w:val="22"/>
          <w:szCs w:val="22"/>
        </w:rPr>
        <w:t xml:space="preserve"> barnehagen </w:t>
      </w:r>
      <w:r w:rsidR="00891A42" w:rsidRPr="00050347">
        <w:rPr>
          <w:sz w:val="22"/>
          <w:szCs w:val="22"/>
        </w:rPr>
        <w:t>jobber med de syv fagområd</w:t>
      </w:r>
      <w:r w:rsidR="00390F16" w:rsidRPr="00050347">
        <w:rPr>
          <w:sz w:val="22"/>
          <w:szCs w:val="22"/>
        </w:rPr>
        <w:t xml:space="preserve">ene </w:t>
      </w:r>
      <w:r w:rsidR="00FD748D" w:rsidRPr="00050347">
        <w:rPr>
          <w:sz w:val="22"/>
          <w:szCs w:val="22"/>
        </w:rPr>
        <w:t>i rammeplanen</w:t>
      </w:r>
      <w:r w:rsidR="000F4713" w:rsidRPr="00050347">
        <w:rPr>
          <w:sz w:val="22"/>
          <w:szCs w:val="22"/>
        </w:rPr>
        <w:t xml:space="preserve">. </w:t>
      </w:r>
      <w:r w:rsidR="00F43F9A" w:rsidRPr="00050347">
        <w:rPr>
          <w:sz w:val="22"/>
          <w:szCs w:val="22"/>
        </w:rPr>
        <w:t>Barnehagen ser fagområdene i sammenheng</w:t>
      </w:r>
      <w:r w:rsidR="003F7F88" w:rsidRPr="00050347">
        <w:rPr>
          <w:sz w:val="22"/>
          <w:szCs w:val="22"/>
        </w:rPr>
        <w:t xml:space="preserve"> og</w:t>
      </w:r>
      <w:r w:rsidR="00C6509E" w:rsidRPr="00050347">
        <w:rPr>
          <w:sz w:val="22"/>
          <w:szCs w:val="22"/>
        </w:rPr>
        <w:t xml:space="preserve"> </w:t>
      </w:r>
      <w:r w:rsidR="00236B98" w:rsidRPr="00050347">
        <w:rPr>
          <w:sz w:val="22"/>
          <w:szCs w:val="22"/>
        </w:rPr>
        <w:t>l</w:t>
      </w:r>
      <w:r w:rsidR="00C6509E" w:rsidRPr="00050347">
        <w:rPr>
          <w:sz w:val="22"/>
          <w:szCs w:val="22"/>
        </w:rPr>
        <w:t>egge</w:t>
      </w:r>
      <w:r w:rsidR="00236B98" w:rsidRPr="00050347">
        <w:rPr>
          <w:sz w:val="22"/>
          <w:szCs w:val="22"/>
        </w:rPr>
        <w:t>r</w:t>
      </w:r>
      <w:r w:rsidR="00C6509E" w:rsidRPr="00050347">
        <w:rPr>
          <w:sz w:val="22"/>
          <w:szCs w:val="22"/>
        </w:rPr>
        <w:t xml:space="preserve"> til rette for a</w:t>
      </w:r>
      <w:r w:rsidR="00A524C3" w:rsidRPr="00050347">
        <w:rPr>
          <w:sz w:val="22"/>
          <w:szCs w:val="22"/>
        </w:rPr>
        <w:t>rbeidsmåte</w:t>
      </w:r>
      <w:r w:rsidR="00D415E4" w:rsidRPr="00050347">
        <w:rPr>
          <w:sz w:val="22"/>
          <w:szCs w:val="22"/>
        </w:rPr>
        <w:t>r som</w:t>
      </w:r>
      <w:r w:rsidR="00A524C3" w:rsidRPr="00050347">
        <w:rPr>
          <w:sz w:val="22"/>
          <w:szCs w:val="22"/>
        </w:rPr>
        <w:t xml:space="preserve"> bidra</w:t>
      </w:r>
      <w:r w:rsidR="323C83A6" w:rsidRPr="00050347">
        <w:rPr>
          <w:sz w:val="22"/>
          <w:szCs w:val="22"/>
        </w:rPr>
        <w:t>r</w:t>
      </w:r>
      <w:r w:rsidR="00A524C3" w:rsidRPr="00050347">
        <w:rPr>
          <w:sz w:val="22"/>
          <w:szCs w:val="22"/>
        </w:rPr>
        <w:t xml:space="preserve"> til å skape engasjement, interesse og motivasjon og gi</w:t>
      </w:r>
      <w:r w:rsidR="552477DB" w:rsidRPr="00050347">
        <w:rPr>
          <w:sz w:val="22"/>
          <w:szCs w:val="22"/>
        </w:rPr>
        <w:t>r</w:t>
      </w:r>
      <w:r w:rsidR="00A524C3" w:rsidRPr="00050347">
        <w:rPr>
          <w:sz w:val="22"/>
          <w:szCs w:val="22"/>
        </w:rPr>
        <w:t xml:space="preserve"> muligheter for å få tilført nye erfaringer og opplevelser. Valg av arbeidsmåter gir muligheter for å gjøre barnehagens innhold spennende og variert.</w:t>
      </w:r>
      <w:r w:rsidR="005413E0" w:rsidRPr="00050347">
        <w:rPr>
          <w:sz w:val="22"/>
          <w:szCs w:val="22"/>
        </w:rPr>
        <w:t xml:space="preserve"> </w:t>
      </w:r>
    </w:p>
    <w:p w14:paraId="4036E78B" w14:textId="77777777" w:rsidR="00050347" w:rsidRPr="00050347" w:rsidRDefault="00050347" w:rsidP="00AD00F6">
      <w:pPr>
        <w:rPr>
          <w:sz w:val="22"/>
          <w:szCs w:val="22"/>
        </w:rPr>
      </w:pPr>
    </w:p>
    <w:p w14:paraId="1957A9A9" w14:textId="77777777" w:rsidR="003F283A" w:rsidRPr="00050347" w:rsidRDefault="00A524C3" w:rsidP="00AD00F6">
      <w:pPr>
        <w:rPr>
          <w:sz w:val="22"/>
          <w:szCs w:val="22"/>
        </w:rPr>
      </w:pPr>
      <w:r w:rsidRPr="00050347">
        <w:rPr>
          <w:sz w:val="22"/>
          <w:szCs w:val="22"/>
        </w:rPr>
        <w:t xml:space="preserve">Progresjon </w:t>
      </w:r>
      <w:r w:rsidR="004F0FB9" w:rsidRPr="00050347">
        <w:rPr>
          <w:sz w:val="22"/>
          <w:szCs w:val="22"/>
        </w:rPr>
        <w:t xml:space="preserve">i barnehagen </w:t>
      </w:r>
      <w:r w:rsidRPr="00050347">
        <w:rPr>
          <w:sz w:val="22"/>
          <w:szCs w:val="22"/>
        </w:rPr>
        <w:t>innebærer at alle</w:t>
      </w:r>
      <w:r w:rsidR="004F0FB9" w:rsidRPr="00050347">
        <w:rPr>
          <w:sz w:val="22"/>
          <w:szCs w:val="22"/>
        </w:rPr>
        <w:t xml:space="preserve"> barna </w:t>
      </w:r>
      <w:r w:rsidR="004C1A0A" w:rsidRPr="00050347">
        <w:rPr>
          <w:sz w:val="22"/>
          <w:szCs w:val="22"/>
        </w:rPr>
        <w:t>utvikle</w:t>
      </w:r>
      <w:r w:rsidR="00D415E4" w:rsidRPr="00050347">
        <w:rPr>
          <w:sz w:val="22"/>
          <w:szCs w:val="22"/>
        </w:rPr>
        <w:t>r</w:t>
      </w:r>
      <w:r w:rsidR="004C1A0A" w:rsidRPr="00050347">
        <w:rPr>
          <w:sz w:val="22"/>
          <w:szCs w:val="22"/>
        </w:rPr>
        <w:t xml:space="preserve"> seg, lære</w:t>
      </w:r>
      <w:r w:rsidR="00D415E4" w:rsidRPr="00050347">
        <w:rPr>
          <w:sz w:val="22"/>
          <w:szCs w:val="22"/>
        </w:rPr>
        <w:t>r</w:t>
      </w:r>
      <w:r w:rsidR="004C1A0A" w:rsidRPr="00050347">
        <w:rPr>
          <w:sz w:val="22"/>
          <w:szCs w:val="22"/>
        </w:rPr>
        <w:t xml:space="preserve"> og oppleve</w:t>
      </w:r>
      <w:r w:rsidR="00D415E4" w:rsidRPr="00050347">
        <w:rPr>
          <w:sz w:val="22"/>
          <w:szCs w:val="22"/>
        </w:rPr>
        <w:t>r</w:t>
      </w:r>
      <w:r w:rsidR="004C1A0A" w:rsidRPr="00050347">
        <w:rPr>
          <w:sz w:val="22"/>
          <w:szCs w:val="22"/>
        </w:rPr>
        <w:t xml:space="preserve"> fremgang. </w:t>
      </w:r>
    </w:p>
    <w:p w14:paraId="3F8E2A91" w14:textId="68066DD2" w:rsidR="00CE7E6D" w:rsidRPr="00050347" w:rsidRDefault="00607C62" w:rsidP="00AD00F6">
      <w:pPr>
        <w:rPr>
          <w:sz w:val="22"/>
          <w:szCs w:val="22"/>
        </w:rPr>
      </w:pPr>
      <w:r w:rsidRPr="00050347">
        <w:rPr>
          <w:sz w:val="22"/>
          <w:szCs w:val="22"/>
        </w:rPr>
        <w:t>Barnehagen legge</w:t>
      </w:r>
      <w:r w:rsidR="00D415E4" w:rsidRPr="00050347">
        <w:rPr>
          <w:sz w:val="22"/>
          <w:szCs w:val="22"/>
        </w:rPr>
        <w:t>r</w:t>
      </w:r>
      <w:r w:rsidRPr="00050347">
        <w:rPr>
          <w:sz w:val="22"/>
          <w:szCs w:val="22"/>
        </w:rPr>
        <w:t xml:space="preserve"> til rette for at </w:t>
      </w:r>
      <w:r w:rsidR="00CA7BB6" w:rsidRPr="00050347">
        <w:rPr>
          <w:sz w:val="22"/>
          <w:szCs w:val="22"/>
        </w:rPr>
        <w:t xml:space="preserve">barn i alle aldersgruppene får varierte leke- </w:t>
      </w:r>
      <w:r w:rsidR="00D415E4" w:rsidRPr="00050347">
        <w:rPr>
          <w:sz w:val="22"/>
          <w:szCs w:val="22"/>
        </w:rPr>
        <w:t>aktivitets</w:t>
      </w:r>
      <w:r w:rsidR="00A62CC1" w:rsidRPr="00050347">
        <w:rPr>
          <w:sz w:val="22"/>
          <w:szCs w:val="22"/>
        </w:rPr>
        <w:t xml:space="preserve">- og læringsmuligheter. </w:t>
      </w:r>
    </w:p>
    <w:p w14:paraId="463854EE" w14:textId="77777777" w:rsidR="00050347" w:rsidRPr="003B5FB1" w:rsidRDefault="00050347" w:rsidP="00AD00F6"/>
    <w:tbl>
      <w:tblPr>
        <w:tblStyle w:val="Tabellrutenett"/>
        <w:tblW w:w="0" w:type="auto"/>
        <w:tblLook w:val="04A0" w:firstRow="1" w:lastRow="0" w:firstColumn="1" w:lastColumn="0" w:noHBand="0" w:noVBand="1"/>
      </w:tblPr>
      <w:tblGrid>
        <w:gridCol w:w="9060"/>
      </w:tblGrid>
      <w:tr w:rsidR="00A32F31" w:rsidRPr="003B5FB1" w14:paraId="0475109A" w14:textId="77777777" w:rsidTr="00A32F31">
        <w:tc>
          <w:tcPr>
            <w:tcW w:w="9060" w:type="dxa"/>
          </w:tcPr>
          <w:p w14:paraId="01C8493A" w14:textId="2EFA8EAD" w:rsidR="00C80B43" w:rsidRPr="00621856" w:rsidRDefault="00C80B43" w:rsidP="00C80B43">
            <w:pPr>
              <w:rPr>
                <w:sz w:val="22"/>
                <w:szCs w:val="22"/>
              </w:rPr>
            </w:pPr>
            <w:r w:rsidRPr="00621856">
              <w:rPr>
                <w:sz w:val="22"/>
                <w:szCs w:val="22"/>
              </w:rPr>
              <w:t>Avdelingene er delt inn forhold til alder. Små barns avdeling med 12 barn, storebarn avdeling med 24 barn.</w:t>
            </w:r>
          </w:p>
          <w:p w14:paraId="09A39871" w14:textId="77777777" w:rsidR="00C80B43" w:rsidRPr="00621856" w:rsidRDefault="00C80B43" w:rsidP="00C80B43">
            <w:pPr>
              <w:rPr>
                <w:sz w:val="22"/>
                <w:szCs w:val="22"/>
              </w:rPr>
            </w:pPr>
          </w:p>
          <w:p w14:paraId="2FD69779" w14:textId="77777777" w:rsidR="00C80B43" w:rsidRPr="00621856" w:rsidRDefault="00C80B43" w:rsidP="00C80B43">
            <w:pPr>
              <w:rPr>
                <w:sz w:val="22"/>
                <w:szCs w:val="22"/>
              </w:rPr>
            </w:pPr>
            <w:r w:rsidRPr="00621856">
              <w:rPr>
                <w:sz w:val="22"/>
                <w:szCs w:val="22"/>
              </w:rPr>
              <w:t xml:space="preserve">Barn bytter avdeling fra små til store det året de fyller 3 år. Vi bruker god tid på tilvenning til ny avdeling fra våren og frem til sommerferien. </w:t>
            </w:r>
          </w:p>
          <w:p w14:paraId="345B6525" w14:textId="77777777" w:rsidR="00C80B43" w:rsidRPr="00621856" w:rsidRDefault="00C80B43" w:rsidP="00C80B43">
            <w:pPr>
              <w:rPr>
                <w:sz w:val="22"/>
                <w:szCs w:val="22"/>
              </w:rPr>
            </w:pPr>
          </w:p>
          <w:p w14:paraId="7D9CD3C4" w14:textId="67E7A3FA" w:rsidR="001C0B4E" w:rsidRPr="003B5FB1" w:rsidRDefault="00C80B43" w:rsidP="00C80B43">
            <w:r w:rsidRPr="00621856">
              <w:rPr>
                <w:sz w:val="22"/>
                <w:szCs w:val="22"/>
              </w:rPr>
              <w:t>Her får de nytt lokale som de får nytt lekemiljø. Dette vil bidra til at barna får nye utfordringer og får tilpasset lekemiljøet etter sin utvikling.</w:t>
            </w:r>
          </w:p>
        </w:tc>
      </w:tr>
    </w:tbl>
    <w:p w14:paraId="1AD5A851" w14:textId="77777777" w:rsidR="00C80B43" w:rsidRDefault="00C80B43" w:rsidP="00AB65B7">
      <w:pPr>
        <w:pStyle w:val="Overskrift3"/>
        <w:numPr>
          <w:ilvl w:val="0"/>
          <w:numId w:val="0"/>
        </w:numPr>
        <w:ind w:left="375" w:hanging="375"/>
      </w:pPr>
      <w:bookmarkStart w:id="26" w:name="_Toc193712362"/>
    </w:p>
    <w:p w14:paraId="49DED44C" w14:textId="16F10F76" w:rsidR="00C80B43" w:rsidRDefault="00621856">
      <w:pPr>
        <w:autoSpaceDE/>
        <w:autoSpaceDN/>
        <w:adjustRightInd/>
        <w:spacing w:after="200" w:line="276" w:lineRule="auto"/>
        <w:rPr>
          <w:rFonts w:eastAsiaTheme="majorEastAsia"/>
          <w:b/>
          <w:bCs/>
          <w:color w:val="761F08"/>
          <w:spacing w:val="-6"/>
          <w:sz w:val="24"/>
        </w:rPr>
      </w:pPr>
      <w:r>
        <w:rPr>
          <w:noProof/>
        </w:rPr>
        <w:drawing>
          <wp:inline distT="0" distB="0" distL="0" distR="0" wp14:anchorId="38EAD98A" wp14:editId="05A77573">
            <wp:extent cx="5759450" cy="3244215"/>
            <wp:effectExtent l="0" t="0" r="0" b="0"/>
            <wp:docPr id="1073258607" name="Bilde 10" descr="Et bilde som inneholder tre, utendørs, himmel, konstruk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58607" name="Bilde 10" descr="Et bilde som inneholder tre, utendørs, himmel, konstruksjon&#10;&#10;KI-generert innhold kan være feil."/>
                    <pic:cNvPicPr/>
                  </pic:nvPicPr>
                  <pic:blipFill>
                    <a:blip r:embed="rId26">
                      <a:extLst>
                        <a:ext uri="{28A0092B-C50C-407E-A947-70E740481C1C}">
                          <a14:useLocalDpi xmlns:a14="http://schemas.microsoft.com/office/drawing/2010/main" val="0"/>
                        </a:ext>
                      </a:extLst>
                    </a:blip>
                    <a:stretch>
                      <a:fillRect/>
                    </a:stretch>
                  </pic:blipFill>
                  <pic:spPr>
                    <a:xfrm>
                      <a:off x="0" y="0"/>
                      <a:ext cx="5759450" cy="3244215"/>
                    </a:xfrm>
                    <a:prstGeom prst="rect">
                      <a:avLst/>
                    </a:prstGeom>
                  </pic:spPr>
                </pic:pic>
              </a:graphicData>
            </a:graphic>
          </wp:inline>
        </w:drawing>
      </w:r>
      <w:r w:rsidR="00C80B43">
        <w:br w:type="page"/>
      </w:r>
    </w:p>
    <w:p w14:paraId="0D05D2CC" w14:textId="11A6DFA7" w:rsidR="005413E0" w:rsidRPr="003B5FB1" w:rsidRDefault="00CF0CD3" w:rsidP="00AB65B7">
      <w:pPr>
        <w:pStyle w:val="Overskrift3"/>
        <w:numPr>
          <w:ilvl w:val="0"/>
          <w:numId w:val="0"/>
        </w:numPr>
        <w:ind w:left="375" w:hanging="375"/>
        <w:rPr>
          <w:sz w:val="22"/>
        </w:rPr>
      </w:pPr>
      <w:r w:rsidRPr="003B5FB1">
        <w:lastRenderedPageBreak/>
        <w:t>5</w:t>
      </w:r>
      <w:r w:rsidR="3048A16E" w:rsidRPr="003B5FB1">
        <w:t xml:space="preserve">.1 </w:t>
      </w:r>
      <w:r w:rsidR="00FC2DF9" w:rsidRPr="003B5FB1">
        <w:t>Progresjonsplan</w:t>
      </w:r>
      <w:r w:rsidR="00A32F31" w:rsidRPr="003B5FB1">
        <w:t xml:space="preserve"> - fagområdene</w:t>
      </w:r>
      <w:bookmarkEnd w:id="26"/>
    </w:p>
    <w:p w14:paraId="29FDC148" w14:textId="41AD6D18" w:rsidR="00FC1A16" w:rsidRPr="00050347" w:rsidRDefault="00FC1A16" w:rsidP="00AD00F6">
      <w:pPr>
        <w:rPr>
          <w:sz w:val="22"/>
          <w:szCs w:val="22"/>
          <w:lang w:eastAsia="nb-NO"/>
        </w:rPr>
      </w:pPr>
      <w:r w:rsidRPr="00050347">
        <w:rPr>
          <w:sz w:val="22"/>
          <w:szCs w:val="22"/>
          <w:lang w:eastAsia="nb-NO"/>
        </w:rPr>
        <w:t xml:space="preserve">Fagområdene gjenspeiler områder som har interesse og egenverdi for barn i barnehagen, og </w:t>
      </w:r>
      <w:r w:rsidR="003A35F1" w:rsidRPr="00050347">
        <w:rPr>
          <w:sz w:val="22"/>
          <w:szCs w:val="22"/>
          <w:lang w:eastAsia="nb-NO"/>
        </w:rPr>
        <w:t xml:space="preserve">som </w:t>
      </w:r>
      <w:r w:rsidRPr="00050347">
        <w:rPr>
          <w:sz w:val="22"/>
          <w:szCs w:val="22"/>
          <w:lang w:eastAsia="nb-NO"/>
        </w:rPr>
        <w:t>bidra</w:t>
      </w:r>
      <w:r w:rsidR="098641E5" w:rsidRPr="00050347">
        <w:rPr>
          <w:sz w:val="22"/>
          <w:szCs w:val="22"/>
          <w:lang w:eastAsia="nb-NO"/>
        </w:rPr>
        <w:t>r</w:t>
      </w:r>
      <w:r w:rsidRPr="00050347">
        <w:rPr>
          <w:sz w:val="22"/>
          <w:szCs w:val="22"/>
          <w:lang w:eastAsia="nb-NO"/>
        </w:rPr>
        <w:t xml:space="preserve"> til å fremme trivsel, allsidig utvikling og helse. Vi ser fagområdene i sammenheng og alle fagområdene er en gjennomgående del av barnehagens innhold. Vi tar utgangspunkt i barnas engasjement og bidrag slik at arbeidet med fagområdene oppleves som meningsfull</w:t>
      </w:r>
      <w:r w:rsidR="00BE14C8" w:rsidRPr="00050347">
        <w:rPr>
          <w:sz w:val="22"/>
          <w:szCs w:val="22"/>
          <w:lang w:eastAsia="nb-NO"/>
        </w:rPr>
        <w:t xml:space="preserve">, </w:t>
      </w:r>
      <w:r w:rsidR="00FF5298" w:rsidRPr="00050347">
        <w:rPr>
          <w:sz w:val="22"/>
          <w:szCs w:val="22"/>
          <w:lang w:eastAsia="nb-NO"/>
        </w:rPr>
        <w:t xml:space="preserve">læringsrik </w:t>
      </w:r>
      <w:r w:rsidRPr="00050347">
        <w:rPr>
          <w:sz w:val="22"/>
          <w:szCs w:val="22"/>
          <w:lang w:eastAsia="nb-NO"/>
        </w:rPr>
        <w:t xml:space="preserve">og morsom del av barnas hverdag. </w:t>
      </w:r>
    </w:p>
    <w:p w14:paraId="7759A7D1" w14:textId="77777777" w:rsidR="006C38B7" w:rsidRDefault="006C38B7" w:rsidP="00AD00F6"/>
    <w:tbl>
      <w:tblPr>
        <w:tblStyle w:val="Tabellrutenett"/>
        <w:tblW w:w="0" w:type="auto"/>
        <w:tblLook w:val="04A0" w:firstRow="1" w:lastRow="0" w:firstColumn="1" w:lastColumn="0" w:noHBand="0" w:noVBand="1"/>
      </w:tblPr>
      <w:tblGrid>
        <w:gridCol w:w="9060"/>
      </w:tblGrid>
      <w:tr w:rsidR="006C38B7" w14:paraId="75DA2E21" w14:textId="77777777" w:rsidTr="006C38B7">
        <w:tc>
          <w:tcPr>
            <w:tcW w:w="9060" w:type="dxa"/>
          </w:tcPr>
          <w:p w14:paraId="3E986803" w14:textId="77777777" w:rsidR="006C38B7" w:rsidRDefault="003972C0" w:rsidP="003972C0">
            <w:hyperlink r:id="rId27" w:history="1">
              <w:r w:rsidRPr="003972C0">
                <w:rPr>
                  <w:color w:val="0000FF"/>
                  <w:u w:val="single"/>
                </w:rPr>
                <w:t>lorenskog.kommune.no/fjellhamarveien-barnehage/kvalitet-i-barnehage/lokale-planer/progresjonsplan/</w:t>
              </w:r>
            </w:hyperlink>
          </w:p>
          <w:p w14:paraId="702FD3B8" w14:textId="5E380DAF" w:rsidR="003972C0" w:rsidRDefault="003972C0" w:rsidP="003972C0"/>
        </w:tc>
      </w:tr>
    </w:tbl>
    <w:p w14:paraId="0B21A431" w14:textId="7E6999B2" w:rsidR="00973F37" w:rsidRDefault="0036319E" w:rsidP="004F22DF">
      <w:r>
        <w:rPr>
          <w:noProof/>
        </w:rPr>
        <w:drawing>
          <wp:inline distT="0" distB="0" distL="0" distR="0" wp14:anchorId="35F388B6" wp14:editId="4E914AC5">
            <wp:extent cx="3012141" cy="2823882"/>
            <wp:effectExtent l="0" t="0" r="0" b="0"/>
            <wp:docPr id="1170905041"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9761" cy="2859151"/>
                    </a:xfrm>
                    <a:prstGeom prst="rect">
                      <a:avLst/>
                    </a:prstGeom>
                    <a:noFill/>
                  </pic:spPr>
                </pic:pic>
              </a:graphicData>
            </a:graphic>
          </wp:inline>
        </w:drawing>
      </w:r>
    </w:p>
    <w:sectPr w:rsidR="00973F37" w:rsidSect="00947D39">
      <w:footerReference w:type="even" r:id="rId29"/>
      <w:footerReference w:type="default" r:id="rId30"/>
      <w:footerReference w:type="first" r:id="rId31"/>
      <w:pgSz w:w="11906" w:h="16838"/>
      <w:pgMar w:top="2268" w:right="1418" w:bottom="1134" w:left="1418" w:header="567" w:footer="5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34204" w14:textId="77777777" w:rsidR="00B56D4C" w:rsidRDefault="00B56D4C" w:rsidP="00AD00F6">
      <w:r>
        <w:separator/>
      </w:r>
    </w:p>
    <w:p w14:paraId="718859CF" w14:textId="77777777" w:rsidR="00B56D4C" w:rsidRDefault="00B56D4C" w:rsidP="00AD00F6"/>
  </w:endnote>
  <w:endnote w:type="continuationSeparator" w:id="0">
    <w:p w14:paraId="35143057" w14:textId="77777777" w:rsidR="00B56D4C" w:rsidRDefault="00B56D4C" w:rsidP="00AD00F6">
      <w:r>
        <w:continuationSeparator/>
      </w:r>
    </w:p>
    <w:p w14:paraId="628F4116" w14:textId="77777777" w:rsidR="00B56D4C" w:rsidRDefault="00B56D4C" w:rsidP="00AD00F6"/>
  </w:endnote>
  <w:endnote w:type="continuationNotice" w:id="1">
    <w:p w14:paraId="7BA2E42A" w14:textId="77777777" w:rsidR="00B56D4C" w:rsidRDefault="00B56D4C" w:rsidP="00AD00F6"/>
    <w:p w14:paraId="33182B26" w14:textId="77777777" w:rsidR="00B56D4C" w:rsidRDefault="00B56D4C" w:rsidP="00AD00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JABPH+Arial">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l"/>
      </w:rPr>
      <w:id w:val="-1674021068"/>
      <w:docPartObj>
        <w:docPartGallery w:val="Page Numbers (Bottom of Page)"/>
        <w:docPartUnique/>
      </w:docPartObj>
    </w:sdtPr>
    <w:sdtContent>
      <w:p w14:paraId="37679484" w14:textId="7B42AE55" w:rsidR="00E316D5" w:rsidRDefault="00E316D5" w:rsidP="00AD00F6">
        <w:pPr>
          <w:pStyle w:val="Bunntekst"/>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6</w:t>
        </w:r>
        <w:r>
          <w:rPr>
            <w:rStyle w:val="Sidetall"/>
          </w:rPr>
          <w:fldChar w:fldCharType="end"/>
        </w:r>
      </w:p>
    </w:sdtContent>
  </w:sdt>
  <w:p w14:paraId="7DCA2FEE" w14:textId="7D0B5923" w:rsidR="00E316D5" w:rsidRPr="0041148D" w:rsidRDefault="00E316D5" w:rsidP="00AD00F6">
    <w:pPr>
      <w:pStyle w:val="Bunntekst"/>
    </w:pPr>
    <w:r w:rsidRPr="0041148D">
      <w:rPr>
        <w:noProof/>
        <w:lang w:eastAsia="nb-NO"/>
      </w:rPr>
      <mc:AlternateContent>
        <mc:Choice Requires="wps">
          <w:drawing>
            <wp:anchor distT="0" distB="0" distL="114300" distR="114300" simplePos="0" relativeHeight="251658241" behindDoc="0" locked="0" layoutInCell="1" allowOverlap="1" wp14:anchorId="01E6847B" wp14:editId="03750A79">
              <wp:simplePos x="0" y="0"/>
              <wp:positionH relativeFrom="page">
                <wp:posOffset>900430</wp:posOffset>
              </wp:positionH>
              <wp:positionV relativeFrom="page">
                <wp:posOffset>10063480</wp:posOffset>
              </wp:positionV>
              <wp:extent cx="5760000" cy="0"/>
              <wp:effectExtent l="0" t="0" r="12700" b="19050"/>
              <wp:wrapNone/>
              <wp:docPr id="5" name="Rett linje 5"/>
              <wp:cNvGraphicFramePr/>
              <a:graphic xmlns:a="http://schemas.openxmlformats.org/drawingml/2006/main">
                <a:graphicData uri="http://schemas.microsoft.com/office/word/2010/wordprocessingShape">
                  <wps:wsp>
                    <wps:cNvCnPr/>
                    <wps:spPr>
                      <a:xfrm>
                        <a:off x="0" y="0"/>
                        <a:ext cx="5760000" cy="0"/>
                      </a:xfrm>
                      <a:prstGeom prst="line">
                        <a:avLst/>
                      </a:prstGeom>
                      <a:ln w="6350">
                        <a:solidFill>
                          <a:srgbClr val="71717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D558EE0" id="Rett linje 5" o:spid="_x0000_s1026" style="position:absolute;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2.4pt" to="524.45pt,7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" strokecolor="#717174" strokeweight=".5pt">
              <w10:wrap anchorx="page" anchory="page"/>
            </v:line>
          </w:pict>
        </mc:Fallback>
      </mc:AlternateContent>
    </w:r>
    <w:r w:rsidRPr="0041148D">
      <w:t xml:space="preserve">LØRENSKOG KOMMUNE – </w:t>
    </w:r>
    <w:r>
      <w:rPr>
        <w:b/>
      </w:rPr>
      <w:t>OPPVEKST OG UTDANNING</w:t>
    </w:r>
    <w:r w:rsidRPr="0041148D">
      <w:t xml:space="preserve"> / </w:t>
    </w:r>
  </w:p>
  <w:p w14:paraId="318E20DA" w14:textId="77777777" w:rsidR="00E316D5" w:rsidRDefault="00E316D5" w:rsidP="00AD00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EE70F" w14:textId="244B2A6A" w:rsidR="00E316D5" w:rsidRDefault="00E316D5" w:rsidP="00C042F2">
    <w:pPr>
      <w:pStyle w:val="Bunntekst"/>
    </w:pPr>
    <w:r>
      <w:rPr>
        <w:noProof/>
      </w:rPr>
      <mc:AlternateContent>
        <mc:Choice Requires="wps">
          <w:drawing>
            <wp:anchor distT="0" distB="0" distL="114300" distR="114300" simplePos="0" relativeHeight="251658245" behindDoc="0" locked="0" layoutInCell="1" allowOverlap="1" wp14:anchorId="67331166" wp14:editId="7D08687A">
              <wp:simplePos x="0" y="0"/>
              <wp:positionH relativeFrom="column">
                <wp:posOffset>-442450</wp:posOffset>
              </wp:positionH>
              <wp:positionV relativeFrom="paragraph">
                <wp:posOffset>81915</wp:posOffset>
              </wp:positionV>
              <wp:extent cx="252095" cy="209550"/>
              <wp:effectExtent l="0" t="0" r="0" b="0"/>
              <wp:wrapNone/>
              <wp:docPr id="35" name="Tekstboks 35"/>
              <wp:cNvGraphicFramePr/>
              <a:graphic xmlns:a="http://schemas.openxmlformats.org/drawingml/2006/main">
                <a:graphicData uri="http://schemas.microsoft.com/office/word/2010/wordprocessingShape">
                  <wps:wsp>
                    <wps:cNvSpPr txBox="1"/>
                    <wps:spPr>
                      <a:xfrm>
                        <a:off x="0" y="0"/>
                        <a:ext cx="252095" cy="209550"/>
                      </a:xfrm>
                      <a:prstGeom prst="rect">
                        <a:avLst/>
                      </a:prstGeom>
                      <a:noFill/>
                      <a:ln w="6350">
                        <a:noFill/>
                      </a:ln>
                    </wps:spPr>
                    <wps:txbx>
                      <w:txbxContent>
                        <w:p w14:paraId="3E0F47B6" w14:textId="77777777" w:rsidR="00E316D5" w:rsidRPr="00204D85" w:rsidRDefault="00E316D5" w:rsidP="00CE7E6D">
                          <w:pPr>
                            <w:jc w:val="center"/>
                            <w:rPr>
                              <w:color w:val="595959" w:themeColor="text1" w:themeTint="A6"/>
                              <w:sz w:val="18"/>
                              <w:szCs w:val="18"/>
                            </w:rPr>
                          </w:pPr>
                          <w:r w:rsidRPr="00204D85">
                            <w:rPr>
                              <w:color w:val="595959" w:themeColor="text1" w:themeTint="A6"/>
                              <w:sz w:val="18"/>
                              <w:szCs w:val="18"/>
                            </w:rPr>
                            <w:fldChar w:fldCharType="begin"/>
                          </w:r>
                          <w:r w:rsidRPr="00204D85">
                            <w:rPr>
                              <w:color w:val="595959" w:themeColor="text1" w:themeTint="A6"/>
                              <w:sz w:val="18"/>
                              <w:szCs w:val="18"/>
                            </w:rPr>
                            <w:instrText>PAGE   \* MERGEFORMAT</w:instrText>
                          </w:r>
                          <w:r w:rsidRPr="00204D85">
                            <w:rPr>
                              <w:color w:val="595959" w:themeColor="text1" w:themeTint="A6"/>
                              <w:sz w:val="18"/>
                              <w:szCs w:val="18"/>
                            </w:rPr>
                            <w:fldChar w:fldCharType="separate"/>
                          </w:r>
                          <w:r w:rsidRPr="00204D85">
                            <w:rPr>
                              <w:color w:val="595959" w:themeColor="text1" w:themeTint="A6"/>
                              <w:sz w:val="18"/>
                              <w:szCs w:val="18"/>
                            </w:rPr>
                            <w:t>1</w:t>
                          </w:r>
                          <w:r w:rsidRPr="00204D85">
                            <w:rPr>
                              <w:color w:val="595959" w:themeColor="text1" w:themeTint="A6"/>
                              <w:sz w:val="18"/>
                              <w:szCs w:val="18"/>
                            </w:rPr>
                            <w:fldChar w:fldCharType="end"/>
                          </w:r>
                        </w:p>
                        <w:p w14:paraId="67CB38C3" w14:textId="77777777" w:rsidR="00E316D5" w:rsidRDefault="00E316D5" w:rsidP="00CE7E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31166" id="_x0000_t202" coordsize="21600,21600" o:spt="202" path="m,l,21600r21600,l21600,xe">
              <v:stroke joinstyle="miter"/>
              <v:path gradientshapeok="t" o:connecttype="rect"/>
            </v:shapetype>
            <v:shape id="Tekstboks 35" o:spid="_x0000_s1027" type="#_x0000_t202" style="position:absolute;margin-left:-34.85pt;margin-top:6.45pt;width:19.85pt;height:1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xiFAIAACs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" filled="f" stroked="f" strokeweight=".5pt">
              <v:textbox>
                <w:txbxContent>
                  <w:p w14:paraId="3E0F47B6" w14:textId="77777777" w:rsidR="00E316D5" w:rsidRPr="00204D85" w:rsidRDefault="00E316D5" w:rsidP="00CE7E6D">
                    <w:pPr>
                      <w:jc w:val="center"/>
                      <w:rPr>
                        <w:color w:val="595959" w:themeColor="text1" w:themeTint="A6"/>
                        <w:sz w:val="18"/>
                        <w:szCs w:val="18"/>
                      </w:rPr>
                    </w:pPr>
                    <w:r w:rsidRPr="00204D85">
                      <w:rPr>
                        <w:color w:val="595959" w:themeColor="text1" w:themeTint="A6"/>
                        <w:sz w:val="18"/>
                        <w:szCs w:val="18"/>
                      </w:rPr>
                      <w:fldChar w:fldCharType="begin"/>
                    </w:r>
                    <w:r w:rsidRPr="00204D85">
                      <w:rPr>
                        <w:color w:val="595959" w:themeColor="text1" w:themeTint="A6"/>
                        <w:sz w:val="18"/>
                        <w:szCs w:val="18"/>
                      </w:rPr>
                      <w:instrText>PAGE   \* MERGEFORMAT</w:instrText>
                    </w:r>
                    <w:r w:rsidRPr="00204D85">
                      <w:rPr>
                        <w:color w:val="595959" w:themeColor="text1" w:themeTint="A6"/>
                        <w:sz w:val="18"/>
                        <w:szCs w:val="18"/>
                      </w:rPr>
                      <w:fldChar w:fldCharType="separate"/>
                    </w:r>
                    <w:r w:rsidRPr="00204D85">
                      <w:rPr>
                        <w:color w:val="595959" w:themeColor="text1" w:themeTint="A6"/>
                        <w:sz w:val="18"/>
                        <w:szCs w:val="18"/>
                      </w:rPr>
                      <w:t>1</w:t>
                    </w:r>
                    <w:r w:rsidRPr="00204D85">
                      <w:rPr>
                        <w:color w:val="595959" w:themeColor="text1" w:themeTint="A6"/>
                        <w:sz w:val="18"/>
                        <w:szCs w:val="18"/>
                      </w:rPr>
                      <w:fldChar w:fldCharType="end"/>
                    </w:r>
                  </w:p>
                  <w:p w14:paraId="67CB38C3" w14:textId="77777777" w:rsidR="00E316D5" w:rsidRDefault="00E316D5" w:rsidP="00CE7E6D">
                    <w:pPr>
                      <w:jc w:val="center"/>
                    </w:pP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0E6BAF96" wp14:editId="72A6E95D">
              <wp:simplePos x="0" y="0"/>
              <wp:positionH relativeFrom="column">
                <wp:posOffset>-450850</wp:posOffset>
              </wp:positionH>
              <wp:positionV relativeFrom="paragraph">
                <wp:posOffset>28575</wp:posOffset>
              </wp:positionV>
              <wp:extent cx="289560" cy="289560"/>
              <wp:effectExtent l="0" t="0" r="15240" b="15240"/>
              <wp:wrapNone/>
              <wp:docPr id="2" name="Ellipse 2"/>
              <wp:cNvGraphicFramePr/>
              <a:graphic xmlns:a="http://schemas.openxmlformats.org/drawingml/2006/main">
                <a:graphicData uri="http://schemas.microsoft.com/office/word/2010/wordprocessingShape">
                  <wps:wsp>
                    <wps:cNvSpPr/>
                    <wps:spPr>
                      <a:xfrm>
                        <a:off x="0" y="0"/>
                        <a:ext cx="289560" cy="289560"/>
                      </a:xfrm>
                      <a:prstGeom prst="ellipse">
                        <a:avLst/>
                      </a:prstGeom>
                      <a:noFill/>
                      <a:ln w="6350">
                        <a:solidFill>
                          <a:srgbClr val="761F0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8812E" id="Ellipse 2" o:spid="_x0000_s1026" style="position:absolute;margin-left:-35.5pt;margin-top:2.25pt;width:22.8pt;height:22.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" filled="f" strokecolor="#761f08" strokeweight=".5pt"/>
          </w:pict>
        </mc:Fallback>
      </mc:AlternateContent>
    </w:r>
    <w:r>
      <w:rPr>
        <w:noProof/>
      </w:rPr>
      <mc:AlternateContent>
        <mc:Choice Requires="wps">
          <w:drawing>
            <wp:anchor distT="0" distB="0" distL="114300" distR="114300" simplePos="0" relativeHeight="251658243" behindDoc="0" locked="0" layoutInCell="1" allowOverlap="1" wp14:anchorId="14806F18" wp14:editId="2521FE60">
              <wp:simplePos x="0" y="0"/>
              <wp:positionH relativeFrom="margin">
                <wp:posOffset>-635</wp:posOffset>
              </wp:positionH>
              <wp:positionV relativeFrom="paragraph">
                <wp:posOffset>152718</wp:posOffset>
              </wp:positionV>
              <wp:extent cx="5753100" cy="15507"/>
              <wp:effectExtent l="0" t="0" r="12700" b="22860"/>
              <wp:wrapNone/>
              <wp:docPr id="36" name="Rett linje 36"/>
              <wp:cNvGraphicFramePr/>
              <a:graphic xmlns:a="http://schemas.openxmlformats.org/drawingml/2006/main">
                <a:graphicData uri="http://schemas.microsoft.com/office/word/2010/wordprocessingShape">
                  <wps:wsp>
                    <wps:cNvCnPr/>
                    <wps:spPr>
                      <a:xfrm flipV="1">
                        <a:off x="0" y="0"/>
                        <a:ext cx="5753100" cy="15507"/>
                      </a:xfrm>
                      <a:prstGeom prst="line">
                        <a:avLst/>
                      </a:prstGeom>
                      <a:ln>
                        <a:solidFill>
                          <a:srgbClr val="761F0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CEFAF" id="Rett linje 36"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2.05pt" to="452.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" strokecolor="#761f08">
              <w10:wrap anchorx="margin"/>
            </v:line>
          </w:pict>
        </mc:Fallback>
      </mc:AlternateContent>
    </w:r>
  </w:p>
  <w:p w14:paraId="63BAD3B7" w14:textId="77777777" w:rsidR="00E316D5" w:rsidRDefault="00E316D5" w:rsidP="007C1A60">
    <w:pPr>
      <w:pStyle w:val="Bunntekst"/>
      <w:jc w:val="right"/>
      <w:rPr>
        <w:color w:val="761F08"/>
        <w:sz w:val="18"/>
        <w:szCs w:val="18"/>
      </w:rPr>
    </w:pPr>
  </w:p>
  <w:p w14:paraId="528DE617" w14:textId="2DB71559" w:rsidR="00E316D5" w:rsidRPr="007C1A60" w:rsidRDefault="00E316D5" w:rsidP="007C1A60">
    <w:pPr>
      <w:pStyle w:val="Bunntekst"/>
      <w:jc w:val="right"/>
      <w:rPr>
        <w:color w:val="761F08"/>
        <w:sz w:val="18"/>
        <w:szCs w:val="18"/>
      </w:rPr>
    </w:pPr>
    <w:r w:rsidRPr="007C1A60">
      <w:rPr>
        <w:color w:val="761F08"/>
        <w:sz w:val="18"/>
        <w:szCs w:val="18"/>
      </w:rPr>
      <w:t xml:space="preserve">LØRENSKOG KOMMUNE – </w:t>
    </w:r>
    <w:r w:rsidRPr="007C1A60">
      <w:rPr>
        <w:b/>
        <w:color w:val="761F08"/>
        <w:sz w:val="18"/>
        <w:szCs w:val="18"/>
      </w:rPr>
      <w:t>OPPVEKST</w:t>
    </w:r>
    <w:r w:rsidRPr="007C1A60">
      <w:rPr>
        <w:color w:val="761F08"/>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EF7AD" w14:textId="77777777" w:rsidR="00E316D5" w:rsidRDefault="00E316D5" w:rsidP="00AD00F6">
    <w:pPr>
      <w:pStyle w:val="Bunntekst"/>
    </w:pPr>
    <w:r>
      <w:rPr>
        <w:noProof/>
        <w:lang w:eastAsia="nb-NO"/>
      </w:rPr>
      <mc:AlternateContent>
        <mc:Choice Requires="wps">
          <w:drawing>
            <wp:anchor distT="0" distB="0" distL="114300" distR="114300" simplePos="0" relativeHeight="251658242" behindDoc="0" locked="0" layoutInCell="1" allowOverlap="1" wp14:anchorId="336D68EB" wp14:editId="075EC223">
              <wp:simplePos x="0" y="0"/>
              <wp:positionH relativeFrom="column">
                <wp:posOffset>-519430</wp:posOffset>
              </wp:positionH>
              <wp:positionV relativeFrom="paragraph">
                <wp:posOffset>-289560</wp:posOffset>
              </wp:positionV>
              <wp:extent cx="476250" cy="571500"/>
              <wp:effectExtent l="0" t="0" r="19050" b="19050"/>
              <wp:wrapNone/>
              <wp:docPr id="19" name="Rettvinklet trekant 19"/>
              <wp:cNvGraphicFramePr/>
              <a:graphic xmlns:a="http://schemas.openxmlformats.org/drawingml/2006/main">
                <a:graphicData uri="http://schemas.microsoft.com/office/word/2010/wordprocessingShape">
                  <wps:wsp>
                    <wps:cNvSpPr/>
                    <wps:spPr>
                      <a:xfrm>
                        <a:off x="0" y="0"/>
                        <a:ext cx="476250" cy="57150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EC2D4" id="_x0000_t6" coordsize="21600,21600" o:spt="6" path="m,l,21600r21600,xe">
              <v:stroke joinstyle="miter"/>
              <v:path gradientshapeok="t" o:connecttype="custom" o:connectlocs="0,0;0,10800;0,21600;10800,21600;21600,21600;10800,10800" textboxrect="1800,12600,12600,19800"/>
            </v:shapetype>
            <v:shape id="Rettvinklet trekant 19" o:spid="_x0000_s1026" type="#_x0000_t6" style="position:absolute;margin-left:-40.9pt;margin-top:-22.8pt;width:37.5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" fillcolor="white [3212]" strokecolor="white [3212]" strokeweight="2pt"/>
          </w:pict>
        </mc:Fallback>
      </mc:AlternateContent>
    </w:r>
    <w:r>
      <w:rPr>
        <w:noProof/>
        <w:lang w:eastAsia="nb-NO"/>
      </w:rPr>
      <mc:AlternateContent>
        <mc:Choice Requires="wps">
          <w:drawing>
            <wp:anchor distT="0" distB="0" distL="114300" distR="114300" simplePos="0" relativeHeight="251658240" behindDoc="0" locked="0" layoutInCell="1" allowOverlap="1" wp14:anchorId="594A661F" wp14:editId="163C8FF3">
              <wp:simplePos x="0" y="0"/>
              <wp:positionH relativeFrom="column">
                <wp:posOffset>-547370</wp:posOffset>
              </wp:positionH>
              <wp:positionV relativeFrom="paragraph">
                <wp:posOffset>-99060</wp:posOffset>
              </wp:positionV>
              <wp:extent cx="360000" cy="360000"/>
              <wp:effectExtent l="0" t="0" r="2540" b="2540"/>
              <wp:wrapNone/>
              <wp:docPr id="3" name="Rettvinklet trekant 3"/>
              <wp:cNvGraphicFramePr/>
              <a:graphic xmlns:a="http://schemas.openxmlformats.org/drawingml/2006/main">
                <a:graphicData uri="http://schemas.microsoft.com/office/word/2010/wordprocessingShape">
                  <wps:wsp>
                    <wps:cNvSpPr/>
                    <wps:spPr>
                      <a:xfrm>
                        <a:off x="0" y="0"/>
                        <a:ext cx="360000" cy="3600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6A64" id="Rettvinklet trekant 3" o:spid="_x0000_s1026" type="#_x0000_t6" style="position:absolute;margin-left:-43.1pt;margin-top:-7.8pt;width:28.3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" fillcolor="white [3212]"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934C6" w14:textId="77777777" w:rsidR="00B56D4C" w:rsidRDefault="00B56D4C" w:rsidP="00AD00F6">
      <w:r>
        <w:separator/>
      </w:r>
    </w:p>
    <w:p w14:paraId="2B5A51CB" w14:textId="77777777" w:rsidR="00B56D4C" w:rsidRDefault="00B56D4C" w:rsidP="00AD00F6"/>
  </w:footnote>
  <w:footnote w:type="continuationSeparator" w:id="0">
    <w:p w14:paraId="0ADEAC8A" w14:textId="77777777" w:rsidR="00B56D4C" w:rsidRDefault="00B56D4C" w:rsidP="00AD00F6">
      <w:r>
        <w:continuationSeparator/>
      </w:r>
    </w:p>
    <w:p w14:paraId="1B8DF391" w14:textId="77777777" w:rsidR="00B56D4C" w:rsidRDefault="00B56D4C" w:rsidP="00AD00F6"/>
  </w:footnote>
  <w:footnote w:type="continuationNotice" w:id="1">
    <w:p w14:paraId="4ECEEA52" w14:textId="77777777" w:rsidR="00B56D4C" w:rsidRDefault="00B56D4C" w:rsidP="00AD00F6"/>
    <w:p w14:paraId="73003B0E" w14:textId="77777777" w:rsidR="00B56D4C" w:rsidRDefault="00B56D4C" w:rsidP="00AD00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208F6"/>
    <w:multiLevelType w:val="hybridMultilevel"/>
    <w:tmpl w:val="4A0E505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C775C24"/>
    <w:multiLevelType w:val="hybridMultilevel"/>
    <w:tmpl w:val="2904D1B6"/>
    <w:lvl w:ilvl="0" w:tplc="E3722810">
      <w:start w:val="1"/>
      <w:numFmt w:val="bullet"/>
      <w:lvlText w:val=""/>
      <w:lvlJc w:val="left"/>
      <w:pPr>
        <w:ind w:left="720" w:hanging="360"/>
      </w:pPr>
      <w:rPr>
        <w:rFonts w:ascii="Symbol" w:hAnsi="Symbol" w:hint="default"/>
      </w:rPr>
    </w:lvl>
    <w:lvl w:ilvl="1" w:tplc="7ABCF1A0">
      <w:start w:val="1"/>
      <w:numFmt w:val="bullet"/>
      <w:lvlText w:val="o"/>
      <w:lvlJc w:val="left"/>
      <w:pPr>
        <w:ind w:left="1440" w:hanging="360"/>
      </w:pPr>
      <w:rPr>
        <w:rFonts w:ascii="Courier New" w:hAnsi="Courier New" w:hint="default"/>
      </w:rPr>
    </w:lvl>
    <w:lvl w:ilvl="2" w:tplc="4370A9AA">
      <w:start w:val="1"/>
      <w:numFmt w:val="bullet"/>
      <w:lvlText w:val=""/>
      <w:lvlJc w:val="left"/>
      <w:pPr>
        <w:ind w:left="2160" w:hanging="360"/>
      </w:pPr>
      <w:rPr>
        <w:rFonts w:ascii="Wingdings" w:hAnsi="Wingdings" w:hint="default"/>
      </w:rPr>
    </w:lvl>
    <w:lvl w:ilvl="3" w:tplc="69741750">
      <w:start w:val="1"/>
      <w:numFmt w:val="bullet"/>
      <w:lvlText w:val=""/>
      <w:lvlJc w:val="left"/>
      <w:pPr>
        <w:ind w:left="2880" w:hanging="360"/>
      </w:pPr>
      <w:rPr>
        <w:rFonts w:ascii="Symbol" w:hAnsi="Symbol" w:hint="default"/>
      </w:rPr>
    </w:lvl>
    <w:lvl w:ilvl="4" w:tplc="D200F9D4">
      <w:start w:val="1"/>
      <w:numFmt w:val="bullet"/>
      <w:lvlText w:val="o"/>
      <w:lvlJc w:val="left"/>
      <w:pPr>
        <w:ind w:left="3600" w:hanging="360"/>
      </w:pPr>
      <w:rPr>
        <w:rFonts w:ascii="Courier New" w:hAnsi="Courier New" w:hint="default"/>
      </w:rPr>
    </w:lvl>
    <w:lvl w:ilvl="5" w:tplc="CACECA88">
      <w:start w:val="1"/>
      <w:numFmt w:val="bullet"/>
      <w:lvlText w:val=""/>
      <w:lvlJc w:val="left"/>
      <w:pPr>
        <w:ind w:left="4320" w:hanging="360"/>
      </w:pPr>
      <w:rPr>
        <w:rFonts w:ascii="Wingdings" w:hAnsi="Wingdings" w:hint="default"/>
      </w:rPr>
    </w:lvl>
    <w:lvl w:ilvl="6" w:tplc="59AE0200">
      <w:start w:val="1"/>
      <w:numFmt w:val="bullet"/>
      <w:lvlText w:val=""/>
      <w:lvlJc w:val="left"/>
      <w:pPr>
        <w:ind w:left="5040" w:hanging="360"/>
      </w:pPr>
      <w:rPr>
        <w:rFonts w:ascii="Symbol" w:hAnsi="Symbol" w:hint="default"/>
      </w:rPr>
    </w:lvl>
    <w:lvl w:ilvl="7" w:tplc="3C46C856">
      <w:start w:val="1"/>
      <w:numFmt w:val="bullet"/>
      <w:lvlText w:val="o"/>
      <w:lvlJc w:val="left"/>
      <w:pPr>
        <w:ind w:left="5760" w:hanging="360"/>
      </w:pPr>
      <w:rPr>
        <w:rFonts w:ascii="Courier New" w:hAnsi="Courier New" w:hint="default"/>
      </w:rPr>
    </w:lvl>
    <w:lvl w:ilvl="8" w:tplc="0610CEA2">
      <w:start w:val="1"/>
      <w:numFmt w:val="bullet"/>
      <w:lvlText w:val=""/>
      <w:lvlJc w:val="left"/>
      <w:pPr>
        <w:ind w:left="6480" w:hanging="360"/>
      </w:pPr>
      <w:rPr>
        <w:rFonts w:ascii="Wingdings" w:hAnsi="Wingdings" w:hint="default"/>
      </w:rPr>
    </w:lvl>
  </w:abstractNum>
  <w:abstractNum w:abstractNumId="2" w15:restartNumberingAfterBreak="0">
    <w:nsid w:val="0E4A5305"/>
    <w:multiLevelType w:val="hybridMultilevel"/>
    <w:tmpl w:val="5FD277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3F43B45"/>
    <w:multiLevelType w:val="hybridMultilevel"/>
    <w:tmpl w:val="E9089B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9452105"/>
    <w:multiLevelType w:val="hybridMultilevel"/>
    <w:tmpl w:val="02D062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D3B0A31"/>
    <w:multiLevelType w:val="hybridMultilevel"/>
    <w:tmpl w:val="6DA859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FBB70FB"/>
    <w:multiLevelType w:val="hybridMultilevel"/>
    <w:tmpl w:val="56F0D1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3D60023"/>
    <w:multiLevelType w:val="hybridMultilevel"/>
    <w:tmpl w:val="FD1A6E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7B926D0"/>
    <w:multiLevelType w:val="hybridMultilevel"/>
    <w:tmpl w:val="4A62DF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8464998"/>
    <w:multiLevelType w:val="hybridMultilevel"/>
    <w:tmpl w:val="0D26A8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8D6605A"/>
    <w:multiLevelType w:val="multilevel"/>
    <w:tmpl w:val="70E80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E969E4"/>
    <w:multiLevelType w:val="hybridMultilevel"/>
    <w:tmpl w:val="48CE6F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CC368FD"/>
    <w:multiLevelType w:val="hybridMultilevel"/>
    <w:tmpl w:val="0562EA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E1F1816"/>
    <w:multiLevelType w:val="hybridMultilevel"/>
    <w:tmpl w:val="7AC8C718"/>
    <w:lvl w:ilvl="0" w:tplc="04140001">
      <w:start w:val="1"/>
      <w:numFmt w:val="bullet"/>
      <w:lvlText w:val=""/>
      <w:lvlJc w:val="left"/>
      <w:pPr>
        <w:ind w:left="783" w:hanging="360"/>
      </w:pPr>
      <w:rPr>
        <w:rFonts w:ascii="Symbol" w:hAnsi="Symbol" w:hint="default"/>
      </w:rPr>
    </w:lvl>
    <w:lvl w:ilvl="1" w:tplc="04140003" w:tentative="1">
      <w:start w:val="1"/>
      <w:numFmt w:val="bullet"/>
      <w:lvlText w:val="o"/>
      <w:lvlJc w:val="left"/>
      <w:pPr>
        <w:ind w:left="1503" w:hanging="360"/>
      </w:pPr>
      <w:rPr>
        <w:rFonts w:ascii="Courier New" w:hAnsi="Courier New" w:cs="Courier New" w:hint="default"/>
      </w:rPr>
    </w:lvl>
    <w:lvl w:ilvl="2" w:tplc="04140005" w:tentative="1">
      <w:start w:val="1"/>
      <w:numFmt w:val="bullet"/>
      <w:lvlText w:val=""/>
      <w:lvlJc w:val="left"/>
      <w:pPr>
        <w:ind w:left="2223" w:hanging="360"/>
      </w:pPr>
      <w:rPr>
        <w:rFonts w:ascii="Wingdings" w:hAnsi="Wingdings" w:hint="default"/>
      </w:rPr>
    </w:lvl>
    <w:lvl w:ilvl="3" w:tplc="04140001" w:tentative="1">
      <w:start w:val="1"/>
      <w:numFmt w:val="bullet"/>
      <w:lvlText w:val=""/>
      <w:lvlJc w:val="left"/>
      <w:pPr>
        <w:ind w:left="2943" w:hanging="360"/>
      </w:pPr>
      <w:rPr>
        <w:rFonts w:ascii="Symbol" w:hAnsi="Symbol" w:hint="default"/>
      </w:rPr>
    </w:lvl>
    <w:lvl w:ilvl="4" w:tplc="04140003" w:tentative="1">
      <w:start w:val="1"/>
      <w:numFmt w:val="bullet"/>
      <w:lvlText w:val="o"/>
      <w:lvlJc w:val="left"/>
      <w:pPr>
        <w:ind w:left="3663" w:hanging="360"/>
      </w:pPr>
      <w:rPr>
        <w:rFonts w:ascii="Courier New" w:hAnsi="Courier New" w:cs="Courier New" w:hint="default"/>
      </w:rPr>
    </w:lvl>
    <w:lvl w:ilvl="5" w:tplc="04140005" w:tentative="1">
      <w:start w:val="1"/>
      <w:numFmt w:val="bullet"/>
      <w:lvlText w:val=""/>
      <w:lvlJc w:val="left"/>
      <w:pPr>
        <w:ind w:left="4383" w:hanging="360"/>
      </w:pPr>
      <w:rPr>
        <w:rFonts w:ascii="Wingdings" w:hAnsi="Wingdings" w:hint="default"/>
      </w:rPr>
    </w:lvl>
    <w:lvl w:ilvl="6" w:tplc="04140001" w:tentative="1">
      <w:start w:val="1"/>
      <w:numFmt w:val="bullet"/>
      <w:lvlText w:val=""/>
      <w:lvlJc w:val="left"/>
      <w:pPr>
        <w:ind w:left="5103" w:hanging="360"/>
      </w:pPr>
      <w:rPr>
        <w:rFonts w:ascii="Symbol" w:hAnsi="Symbol" w:hint="default"/>
      </w:rPr>
    </w:lvl>
    <w:lvl w:ilvl="7" w:tplc="04140003" w:tentative="1">
      <w:start w:val="1"/>
      <w:numFmt w:val="bullet"/>
      <w:lvlText w:val="o"/>
      <w:lvlJc w:val="left"/>
      <w:pPr>
        <w:ind w:left="5823" w:hanging="360"/>
      </w:pPr>
      <w:rPr>
        <w:rFonts w:ascii="Courier New" w:hAnsi="Courier New" w:cs="Courier New" w:hint="default"/>
      </w:rPr>
    </w:lvl>
    <w:lvl w:ilvl="8" w:tplc="04140005" w:tentative="1">
      <w:start w:val="1"/>
      <w:numFmt w:val="bullet"/>
      <w:lvlText w:val=""/>
      <w:lvlJc w:val="left"/>
      <w:pPr>
        <w:ind w:left="6543" w:hanging="360"/>
      </w:pPr>
      <w:rPr>
        <w:rFonts w:ascii="Wingdings" w:hAnsi="Wingdings" w:hint="default"/>
      </w:rPr>
    </w:lvl>
  </w:abstractNum>
  <w:abstractNum w:abstractNumId="14" w15:restartNumberingAfterBreak="0">
    <w:nsid w:val="30572F6F"/>
    <w:multiLevelType w:val="multilevel"/>
    <w:tmpl w:val="C24C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741488"/>
    <w:multiLevelType w:val="hybridMultilevel"/>
    <w:tmpl w:val="BC56DA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62A1AA4"/>
    <w:multiLevelType w:val="hybridMultilevel"/>
    <w:tmpl w:val="DA6E70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F0F397E"/>
    <w:multiLevelType w:val="hybridMultilevel"/>
    <w:tmpl w:val="FBC094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60E2AF5"/>
    <w:multiLevelType w:val="hybridMultilevel"/>
    <w:tmpl w:val="4260EE92"/>
    <w:lvl w:ilvl="0" w:tplc="04140001">
      <w:start w:val="1"/>
      <w:numFmt w:val="bullet"/>
      <w:lvlText w:val=""/>
      <w:lvlJc w:val="left"/>
      <w:pPr>
        <w:ind w:left="783" w:hanging="360"/>
      </w:pPr>
      <w:rPr>
        <w:rFonts w:ascii="Symbol" w:hAnsi="Symbol" w:hint="default"/>
      </w:rPr>
    </w:lvl>
    <w:lvl w:ilvl="1" w:tplc="04140003" w:tentative="1">
      <w:start w:val="1"/>
      <w:numFmt w:val="bullet"/>
      <w:lvlText w:val="o"/>
      <w:lvlJc w:val="left"/>
      <w:pPr>
        <w:ind w:left="1503" w:hanging="360"/>
      </w:pPr>
      <w:rPr>
        <w:rFonts w:ascii="Courier New" w:hAnsi="Courier New" w:cs="Courier New" w:hint="default"/>
      </w:rPr>
    </w:lvl>
    <w:lvl w:ilvl="2" w:tplc="04140005" w:tentative="1">
      <w:start w:val="1"/>
      <w:numFmt w:val="bullet"/>
      <w:lvlText w:val=""/>
      <w:lvlJc w:val="left"/>
      <w:pPr>
        <w:ind w:left="2223" w:hanging="360"/>
      </w:pPr>
      <w:rPr>
        <w:rFonts w:ascii="Wingdings" w:hAnsi="Wingdings" w:hint="default"/>
      </w:rPr>
    </w:lvl>
    <w:lvl w:ilvl="3" w:tplc="04140001" w:tentative="1">
      <w:start w:val="1"/>
      <w:numFmt w:val="bullet"/>
      <w:lvlText w:val=""/>
      <w:lvlJc w:val="left"/>
      <w:pPr>
        <w:ind w:left="2943" w:hanging="360"/>
      </w:pPr>
      <w:rPr>
        <w:rFonts w:ascii="Symbol" w:hAnsi="Symbol" w:hint="default"/>
      </w:rPr>
    </w:lvl>
    <w:lvl w:ilvl="4" w:tplc="04140003" w:tentative="1">
      <w:start w:val="1"/>
      <w:numFmt w:val="bullet"/>
      <w:lvlText w:val="o"/>
      <w:lvlJc w:val="left"/>
      <w:pPr>
        <w:ind w:left="3663" w:hanging="360"/>
      </w:pPr>
      <w:rPr>
        <w:rFonts w:ascii="Courier New" w:hAnsi="Courier New" w:cs="Courier New" w:hint="default"/>
      </w:rPr>
    </w:lvl>
    <w:lvl w:ilvl="5" w:tplc="04140005" w:tentative="1">
      <w:start w:val="1"/>
      <w:numFmt w:val="bullet"/>
      <w:lvlText w:val=""/>
      <w:lvlJc w:val="left"/>
      <w:pPr>
        <w:ind w:left="4383" w:hanging="360"/>
      </w:pPr>
      <w:rPr>
        <w:rFonts w:ascii="Wingdings" w:hAnsi="Wingdings" w:hint="default"/>
      </w:rPr>
    </w:lvl>
    <w:lvl w:ilvl="6" w:tplc="04140001" w:tentative="1">
      <w:start w:val="1"/>
      <w:numFmt w:val="bullet"/>
      <w:lvlText w:val=""/>
      <w:lvlJc w:val="left"/>
      <w:pPr>
        <w:ind w:left="5103" w:hanging="360"/>
      </w:pPr>
      <w:rPr>
        <w:rFonts w:ascii="Symbol" w:hAnsi="Symbol" w:hint="default"/>
      </w:rPr>
    </w:lvl>
    <w:lvl w:ilvl="7" w:tplc="04140003" w:tentative="1">
      <w:start w:val="1"/>
      <w:numFmt w:val="bullet"/>
      <w:lvlText w:val="o"/>
      <w:lvlJc w:val="left"/>
      <w:pPr>
        <w:ind w:left="5823" w:hanging="360"/>
      </w:pPr>
      <w:rPr>
        <w:rFonts w:ascii="Courier New" w:hAnsi="Courier New" w:cs="Courier New" w:hint="default"/>
      </w:rPr>
    </w:lvl>
    <w:lvl w:ilvl="8" w:tplc="04140005" w:tentative="1">
      <w:start w:val="1"/>
      <w:numFmt w:val="bullet"/>
      <w:lvlText w:val=""/>
      <w:lvlJc w:val="left"/>
      <w:pPr>
        <w:ind w:left="6543" w:hanging="360"/>
      </w:pPr>
      <w:rPr>
        <w:rFonts w:ascii="Wingdings" w:hAnsi="Wingdings" w:hint="default"/>
      </w:rPr>
    </w:lvl>
  </w:abstractNum>
  <w:abstractNum w:abstractNumId="19" w15:restartNumberingAfterBreak="0">
    <w:nsid w:val="59573867"/>
    <w:multiLevelType w:val="hybridMultilevel"/>
    <w:tmpl w:val="6DC451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D7C1FCE"/>
    <w:multiLevelType w:val="hybridMultilevel"/>
    <w:tmpl w:val="D7A6B6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DDA3134"/>
    <w:multiLevelType w:val="hybridMultilevel"/>
    <w:tmpl w:val="9A4A70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8DD253D"/>
    <w:multiLevelType w:val="hybridMultilevel"/>
    <w:tmpl w:val="987C61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9344C46"/>
    <w:multiLevelType w:val="hybridMultilevel"/>
    <w:tmpl w:val="D65C14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CD31FE7"/>
    <w:multiLevelType w:val="hybridMultilevel"/>
    <w:tmpl w:val="1D5E29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1243958"/>
    <w:multiLevelType w:val="hybridMultilevel"/>
    <w:tmpl w:val="FC74A9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33A4F31"/>
    <w:multiLevelType w:val="hybridMultilevel"/>
    <w:tmpl w:val="9EE4F7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388670F"/>
    <w:multiLevelType w:val="hybridMultilevel"/>
    <w:tmpl w:val="715A04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7CF0422"/>
    <w:multiLevelType w:val="multilevel"/>
    <w:tmpl w:val="F2289BA0"/>
    <w:lvl w:ilvl="0">
      <w:start w:val="1"/>
      <w:numFmt w:val="decimal"/>
      <w:lvlText w:val="%1"/>
      <w:lvlJc w:val="left"/>
      <w:pPr>
        <w:ind w:left="375" w:hanging="375"/>
      </w:pPr>
      <w:rPr>
        <w:rFonts w:hint="default"/>
      </w:rPr>
    </w:lvl>
    <w:lvl w:ilvl="1">
      <w:start w:val="1"/>
      <w:numFmt w:val="decimal"/>
      <w:pStyle w:val="Overskrift3"/>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9B8502C"/>
    <w:multiLevelType w:val="hybridMultilevel"/>
    <w:tmpl w:val="E4506F32"/>
    <w:lvl w:ilvl="0" w:tplc="964C45F2">
      <w:start w:val="1"/>
      <w:numFmt w:val="bullet"/>
      <w:lvlText w:val=""/>
      <w:lvlJc w:val="left"/>
      <w:pPr>
        <w:tabs>
          <w:tab w:val="num" w:pos="720"/>
        </w:tabs>
        <w:ind w:left="720" w:hanging="360"/>
      </w:pPr>
      <w:rPr>
        <w:rFonts w:ascii="Symbol" w:hAnsi="Symbol" w:hint="default"/>
        <w:sz w:val="20"/>
      </w:rPr>
    </w:lvl>
    <w:lvl w:ilvl="1" w:tplc="DC123C24" w:tentative="1">
      <w:start w:val="1"/>
      <w:numFmt w:val="bullet"/>
      <w:lvlText w:val=""/>
      <w:lvlJc w:val="left"/>
      <w:pPr>
        <w:tabs>
          <w:tab w:val="num" w:pos="1440"/>
        </w:tabs>
        <w:ind w:left="1440" w:hanging="360"/>
      </w:pPr>
      <w:rPr>
        <w:rFonts w:ascii="Symbol" w:hAnsi="Symbol" w:hint="default"/>
        <w:sz w:val="20"/>
      </w:rPr>
    </w:lvl>
    <w:lvl w:ilvl="2" w:tplc="9D80C638" w:tentative="1">
      <w:start w:val="1"/>
      <w:numFmt w:val="bullet"/>
      <w:lvlText w:val=""/>
      <w:lvlJc w:val="left"/>
      <w:pPr>
        <w:tabs>
          <w:tab w:val="num" w:pos="2160"/>
        </w:tabs>
        <w:ind w:left="2160" w:hanging="360"/>
      </w:pPr>
      <w:rPr>
        <w:rFonts w:ascii="Symbol" w:hAnsi="Symbol" w:hint="default"/>
        <w:sz w:val="20"/>
      </w:rPr>
    </w:lvl>
    <w:lvl w:ilvl="3" w:tplc="D6FC3E5E" w:tentative="1">
      <w:start w:val="1"/>
      <w:numFmt w:val="bullet"/>
      <w:lvlText w:val=""/>
      <w:lvlJc w:val="left"/>
      <w:pPr>
        <w:tabs>
          <w:tab w:val="num" w:pos="2880"/>
        </w:tabs>
        <w:ind w:left="2880" w:hanging="360"/>
      </w:pPr>
      <w:rPr>
        <w:rFonts w:ascii="Symbol" w:hAnsi="Symbol" w:hint="default"/>
        <w:sz w:val="20"/>
      </w:rPr>
    </w:lvl>
    <w:lvl w:ilvl="4" w:tplc="2A94B44C" w:tentative="1">
      <w:start w:val="1"/>
      <w:numFmt w:val="bullet"/>
      <w:lvlText w:val=""/>
      <w:lvlJc w:val="left"/>
      <w:pPr>
        <w:tabs>
          <w:tab w:val="num" w:pos="3600"/>
        </w:tabs>
        <w:ind w:left="3600" w:hanging="360"/>
      </w:pPr>
      <w:rPr>
        <w:rFonts w:ascii="Symbol" w:hAnsi="Symbol" w:hint="default"/>
        <w:sz w:val="20"/>
      </w:rPr>
    </w:lvl>
    <w:lvl w:ilvl="5" w:tplc="7EFC05F4" w:tentative="1">
      <w:start w:val="1"/>
      <w:numFmt w:val="bullet"/>
      <w:lvlText w:val=""/>
      <w:lvlJc w:val="left"/>
      <w:pPr>
        <w:tabs>
          <w:tab w:val="num" w:pos="4320"/>
        </w:tabs>
        <w:ind w:left="4320" w:hanging="360"/>
      </w:pPr>
      <w:rPr>
        <w:rFonts w:ascii="Symbol" w:hAnsi="Symbol" w:hint="default"/>
        <w:sz w:val="20"/>
      </w:rPr>
    </w:lvl>
    <w:lvl w:ilvl="6" w:tplc="A9E8A062" w:tentative="1">
      <w:start w:val="1"/>
      <w:numFmt w:val="bullet"/>
      <w:lvlText w:val=""/>
      <w:lvlJc w:val="left"/>
      <w:pPr>
        <w:tabs>
          <w:tab w:val="num" w:pos="5040"/>
        </w:tabs>
        <w:ind w:left="5040" w:hanging="360"/>
      </w:pPr>
      <w:rPr>
        <w:rFonts w:ascii="Symbol" w:hAnsi="Symbol" w:hint="default"/>
        <w:sz w:val="20"/>
      </w:rPr>
    </w:lvl>
    <w:lvl w:ilvl="7" w:tplc="62A4AD04" w:tentative="1">
      <w:start w:val="1"/>
      <w:numFmt w:val="bullet"/>
      <w:lvlText w:val=""/>
      <w:lvlJc w:val="left"/>
      <w:pPr>
        <w:tabs>
          <w:tab w:val="num" w:pos="5760"/>
        </w:tabs>
        <w:ind w:left="5760" w:hanging="360"/>
      </w:pPr>
      <w:rPr>
        <w:rFonts w:ascii="Symbol" w:hAnsi="Symbol" w:hint="default"/>
        <w:sz w:val="20"/>
      </w:rPr>
    </w:lvl>
    <w:lvl w:ilvl="8" w:tplc="ED6CFC92"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223F9A"/>
    <w:multiLevelType w:val="multilevel"/>
    <w:tmpl w:val="55E4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9911D9"/>
    <w:multiLevelType w:val="hybridMultilevel"/>
    <w:tmpl w:val="B896D3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B5C3C4A"/>
    <w:multiLevelType w:val="hybridMultilevel"/>
    <w:tmpl w:val="33CC66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D3406B0"/>
    <w:multiLevelType w:val="hybridMultilevel"/>
    <w:tmpl w:val="9DCE8F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19360273">
    <w:abstractNumId w:val="3"/>
  </w:num>
  <w:num w:numId="2" w16cid:durableId="1750275818">
    <w:abstractNumId w:val="20"/>
  </w:num>
  <w:num w:numId="3" w16cid:durableId="306322738">
    <w:abstractNumId w:val="23"/>
  </w:num>
  <w:num w:numId="4" w16cid:durableId="1574318868">
    <w:abstractNumId w:val="26"/>
  </w:num>
  <w:num w:numId="5" w16cid:durableId="176119395">
    <w:abstractNumId w:val="25"/>
  </w:num>
  <w:num w:numId="6" w16cid:durableId="1927349073">
    <w:abstractNumId w:val="29"/>
  </w:num>
  <w:num w:numId="7" w16cid:durableId="1705405193">
    <w:abstractNumId w:val="4"/>
  </w:num>
  <w:num w:numId="8" w16cid:durableId="778454659">
    <w:abstractNumId w:val="28"/>
  </w:num>
  <w:num w:numId="9" w16cid:durableId="1056784328">
    <w:abstractNumId w:val="1"/>
  </w:num>
  <w:num w:numId="10" w16cid:durableId="1909025173">
    <w:abstractNumId w:val="28"/>
  </w:num>
  <w:num w:numId="11" w16cid:durableId="1242520237">
    <w:abstractNumId w:val="22"/>
  </w:num>
  <w:num w:numId="12" w16cid:durableId="1474641674">
    <w:abstractNumId w:val="6"/>
  </w:num>
  <w:num w:numId="13" w16cid:durableId="199825368">
    <w:abstractNumId w:val="33"/>
  </w:num>
  <w:num w:numId="14" w16cid:durableId="1679426472">
    <w:abstractNumId w:val="19"/>
  </w:num>
  <w:num w:numId="15" w16cid:durableId="2061704809">
    <w:abstractNumId w:val="17"/>
  </w:num>
  <w:num w:numId="16" w16cid:durableId="644965615">
    <w:abstractNumId w:val="5"/>
  </w:num>
  <w:num w:numId="17" w16cid:durableId="2008703963">
    <w:abstractNumId w:val="12"/>
  </w:num>
  <w:num w:numId="18" w16cid:durableId="1235119034">
    <w:abstractNumId w:val="31"/>
  </w:num>
  <w:num w:numId="19" w16cid:durableId="610402646">
    <w:abstractNumId w:val="21"/>
  </w:num>
  <w:num w:numId="20" w16cid:durableId="177472406">
    <w:abstractNumId w:val="13"/>
  </w:num>
  <w:num w:numId="21" w16cid:durableId="537667023">
    <w:abstractNumId w:val="8"/>
  </w:num>
  <w:num w:numId="22" w16cid:durableId="427851077">
    <w:abstractNumId w:val="7"/>
  </w:num>
  <w:num w:numId="23" w16cid:durableId="1419447646">
    <w:abstractNumId w:val="32"/>
  </w:num>
  <w:num w:numId="24" w16cid:durableId="1670211333">
    <w:abstractNumId w:val="24"/>
  </w:num>
  <w:num w:numId="25" w16cid:durableId="2090957597">
    <w:abstractNumId w:val="18"/>
  </w:num>
  <w:num w:numId="26" w16cid:durableId="1459714943">
    <w:abstractNumId w:val="2"/>
  </w:num>
  <w:num w:numId="27" w16cid:durableId="1398550034">
    <w:abstractNumId w:val="9"/>
  </w:num>
  <w:num w:numId="28" w16cid:durableId="1683898224">
    <w:abstractNumId w:val="0"/>
  </w:num>
  <w:num w:numId="29" w16cid:durableId="2117360642">
    <w:abstractNumId w:val="11"/>
  </w:num>
  <w:num w:numId="30" w16cid:durableId="331303966">
    <w:abstractNumId w:val="27"/>
  </w:num>
  <w:num w:numId="31" w16cid:durableId="1576476642">
    <w:abstractNumId w:val="15"/>
  </w:num>
  <w:num w:numId="32" w16cid:durableId="1945528357">
    <w:abstractNumId w:val="30"/>
  </w:num>
  <w:num w:numId="33" w16cid:durableId="1937860592">
    <w:abstractNumId w:val="10"/>
  </w:num>
  <w:num w:numId="34" w16cid:durableId="286158182">
    <w:abstractNumId w:val="14"/>
  </w:num>
  <w:num w:numId="35" w16cid:durableId="435449454">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ctiveWritingStyle w:appName="MSWord" w:lang="nb-NO" w:vendorID="64" w:dllVersion="0" w:nlCheck="1" w:checkStyle="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05F"/>
    <w:rsid w:val="0000005D"/>
    <w:rsid w:val="00000E1B"/>
    <w:rsid w:val="00000FD7"/>
    <w:rsid w:val="000017C8"/>
    <w:rsid w:val="00001A1D"/>
    <w:rsid w:val="00002081"/>
    <w:rsid w:val="00004767"/>
    <w:rsid w:val="0000590B"/>
    <w:rsid w:val="00005D0A"/>
    <w:rsid w:val="0001037F"/>
    <w:rsid w:val="00010761"/>
    <w:rsid w:val="000127E3"/>
    <w:rsid w:val="000136D7"/>
    <w:rsid w:val="00013C5E"/>
    <w:rsid w:val="000144CE"/>
    <w:rsid w:val="000161F1"/>
    <w:rsid w:val="00021A9A"/>
    <w:rsid w:val="00022344"/>
    <w:rsid w:val="000227A6"/>
    <w:rsid w:val="00023147"/>
    <w:rsid w:val="00025472"/>
    <w:rsid w:val="00025D56"/>
    <w:rsid w:val="00026326"/>
    <w:rsid w:val="00027F6F"/>
    <w:rsid w:val="00030E64"/>
    <w:rsid w:val="0003162B"/>
    <w:rsid w:val="000325C8"/>
    <w:rsid w:val="00033DCC"/>
    <w:rsid w:val="000344A1"/>
    <w:rsid w:val="000346C0"/>
    <w:rsid w:val="00034F38"/>
    <w:rsid w:val="000354B5"/>
    <w:rsid w:val="00035929"/>
    <w:rsid w:val="000363A6"/>
    <w:rsid w:val="00040D4B"/>
    <w:rsid w:val="00041AFB"/>
    <w:rsid w:val="00043AC1"/>
    <w:rsid w:val="0004746C"/>
    <w:rsid w:val="00050201"/>
    <w:rsid w:val="00050347"/>
    <w:rsid w:val="00050644"/>
    <w:rsid w:val="00050AEA"/>
    <w:rsid w:val="00051160"/>
    <w:rsid w:val="00051BDF"/>
    <w:rsid w:val="00052942"/>
    <w:rsid w:val="00053FA7"/>
    <w:rsid w:val="0005403F"/>
    <w:rsid w:val="00054C26"/>
    <w:rsid w:val="00054D44"/>
    <w:rsid w:val="00054D52"/>
    <w:rsid w:val="00055925"/>
    <w:rsid w:val="00055D0D"/>
    <w:rsid w:val="000573DB"/>
    <w:rsid w:val="0005772B"/>
    <w:rsid w:val="000579FA"/>
    <w:rsid w:val="00057F29"/>
    <w:rsid w:val="000607C8"/>
    <w:rsid w:val="00060D22"/>
    <w:rsid w:val="0006159B"/>
    <w:rsid w:val="00061BD7"/>
    <w:rsid w:val="00062EAA"/>
    <w:rsid w:val="00063666"/>
    <w:rsid w:val="00063DB1"/>
    <w:rsid w:val="000642FA"/>
    <w:rsid w:val="00067D8F"/>
    <w:rsid w:val="00070491"/>
    <w:rsid w:val="00070D28"/>
    <w:rsid w:val="00071D14"/>
    <w:rsid w:val="00073193"/>
    <w:rsid w:val="00073216"/>
    <w:rsid w:val="0007373F"/>
    <w:rsid w:val="00074256"/>
    <w:rsid w:val="00075167"/>
    <w:rsid w:val="00077D3F"/>
    <w:rsid w:val="00081AB9"/>
    <w:rsid w:val="00082772"/>
    <w:rsid w:val="00083F60"/>
    <w:rsid w:val="000857D1"/>
    <w:rsid w:val="000858BB"/>
    <w:rsid w:val="00086317"/>
    <w:rsid w:val="00086AA4"/>
    <w:rsid w:val="00086B0B"/>
    <w:rsid w:val="0009059F"/>
    <w:rsid w:val="00090B0D"/>
    <w:rsid w:val="00093585"/>
    <w:rsid w:val="000942AB"/>
    <w:rsid w:val="00094D54"/>
    <w:rsid w:val="00095DFC"/>
    <w:rsid w:val="00096307"/>
    <w:rsid w:val="00096C91"/>
    <w:rsid w:val="00096CAA"/>
    <w:rsid w:val="000A0B4F"/>
    <w:rsid w:val="000A1643"/>
    <w:rsid w:val="000A201E"/>
    <w:rsid w:val="000A2733"/>
    <w:rsid w:val="000A28D3"/>
    <w:rsid w:val="000A3A59"/>
    <w:rsid w:val="000A3E83"/>
    <w:rsid w:val="000A42A8"/>
    <w:rsid w:val="000A5F45"/>
    <w:rsid w:val="000A6D76"/>
    <w:rsid w:val="000A6D8E"/>
    <w:rsid w:val="000A736D"/>
    <w:rsid w:val="000A7A65"/>
    <w:rsid w:val="000B0B9E"/>
    <w:rsid w:val="000B1032"/>
    <w:rsid w:val="000B25AE"/>
    <w:rsid w:val="000B2D77"/>
    <w:rsid w:val="000B3681"/>
    <w:rsid w:val="000B3EE6"/>
    <w:rsid w:val="000B40AA"/>
    <w:rsid w:val="000B43BE"/>
    <w:rsid w:val="000B7111"/>
    <w:rsid w:val="000B78D7"/>
    <w:rsid w:val="000C0574"/>
    <w:rsid w:val="000C06FF"/>
    <w:rsid w:val="000C0820"/>
    <w:rsid w:val="000C0D36"/>
    <w:rsid w:val="000C16A5"/>
    <w:rsid w:val="000C23E0"/>
    <w:rsid w:val="000C3E84"/>
    <w:rsid w:val="000C4229"/>
    <w:rsid w:val="000C5351"/>
    <w:rsid w:val="000C591A"/>
    <w:rsid w:val="000C5E38"/>
    <w:rsid w:val="000D0A04"/>
    <w:rsid w:val="000D304A"/>
    <w:rsid w:val="000D3E31"/>
    <w:rsid w:val="000D4A3F"/>
    <w:rsid w:val="000D604E"/>
    <w:rsid w:val="000D7CE1"/>
    <w:rsid w:val="000E065C"/>
    <w:rsid w:val="000E196B"/>
    <w:rsid w:val="000E5CFD"/>
    <w:rsid w:val="000E7B13"/>
    <w:rsid w:val="000F125A"/>
    <w:rsid w:val="000F14CF"/>
    <w:rsid w:val="000F1CD9"/>
    <w:rsid w:val="000F2E74"/>
    <w:rsid w:val="000F408F"/>
    <w:rsid w:val="000F4208"/>
    <w:rsid w:val="000F4713"/>
    <w:rsid w:val="000F496A"/>
    <w:rsid w:val="000F5BD0"/>
    <w:rsid w:val="000F74E0"/>
    <w:rsid w:val="00100B1E"/>
    <w:rsid w:val="00100F65"/>
    <w:rsid w:val="00101687"/>
    <w:rsid w:val="0010219C"/>
    <w:rsid w:val="0010308C"/>
    <w:rsid w:val="00104722"/>
    <w:rsid w:val="00105014"/>
    <w:rsid w:val="0010580A"/>
    <w:rsid w:val="00110E84"/>
    <w:rsid w:val="00111439"/>
    <w:rsid w:val="00111906"/>
    <w:rsid w:val="00112C75"/>
    <w:rsid w:val="001130F5"/>
    <w:rsid w:val="00114425"/>
    <w:rsid w:val="00114851"/>
    <w:rsid w:val="0011635E"/>
    <w:rsid w:val="00124F16"/>
    <w:rsid w:val="00124FBF"/>
    <w:rsid w:val="00125AA4"/>
    <w:rsid w:val="001262A4"/>
    <w:rsid w:val="0012663D"/>
    <w:rsid w:val="00126AE7"/>
    <w:rsid w:val="001277FE"/>
    <w:rsid w:val="00127CF7"/>
    <w:rsid w:val="00130023"/>
    <w:rsid w:val="00132E57"/>
    <w:rsid w:val="001333FB"/>
    <w:rsid w:val="001340A9"/>
    <w:rsid w:val="00134499"/>
    <w:rsid w:val="001351E5"/>
    <w:rsid w:val="001353F6"/>
    <w:rsid w:val="0013553C"/>
    <w:rsid w:val="00135692"/>
    <w:rsid w:val="00135DB0"/>
    <w:rsid w:val="00136E78"/>
    <w:rsid w:val="001405C1"/>
    <w:rsid w:val="001407BA"/>
    <w:rsid w:val="001435D0"/>
    <w:rsid w:val="00143F44"/>
    <w:rsid w:val="0014480E"/>
    <w:rsid w:val="00144C1B"/>
    <w:rsid w:val="00145CFF"/>
    <w:rsid w:val="001470C1"/>
    <w:rsid w:val="00150F58"/>
    <w:rsid w:val="001519DE"/>
    <w:rsid w:val="001526D7"/>
    <w:rsid w:val="00153795"/>
    <w:rsid w:val="001537EA"/>
    <w:rsid w:val="00153E50"/>
    <w:rsid w:val="0015411C"/>
    <w:rsid w:val="001543CF"/>
    <w:rsid w:val="00154C55"/>
    <w:rsid w:val="00155038"/>
    <w:rsid w:val="0015689F"/>
    <w:rsid w:val="001572D2"/>
    <w:rsid w:val="00157962"/>
    <w:rsid w:val="00160437"/>
    <w:rsid w:val="00160B52"/>
    <w:rsid w:val="00161E36"/>
    <w:rsid w:val="0016225E"/>
    <w:rsid w:val="00162AB7"/>
    <w:rsid w:val="001646B5"/>
    <w:rsid w:val="0016523E"/>
    <w:rsid w:val="0016619C"/>
    <w:rsid w:val="00167957"/>
    <w:rsid w:val="00170187"/>
    <w:rsid w:val="00170B7D"/>
    <w:rsid w:val="00171338"/>
    <w:rsid w:val="0017144E"/>
    <w:rsid w:val="00172752"/>
    <w:rsid w:val="00172DC4"/>
    <w:rsid w:val="00175073"/>
    <w:rsid w:val="0017516C"/>
    <w:rsid w:val="00175717"/>
    <w:rsid w:val="001763FD"/>
    <w:rsid w:val="001808E8"/>
    <w:rsid w:val="00181621"/>
    <w:rsid w:val="001818D5"/>
    <w:rsid w:val="001835FF"/>
    <w:rsid w:val="00184B8C"/>
    <w:rsid w:val="00184CA3"/>
    <w:rsid w:val="00184EF2"/>
    <w:rsid w:val="001866C9"/>
    <w:rsid w:val="001867EF"/>
    <w:rsid w:val="00187338"/>
    <w:rsid w:val="00191D32"/>
    <w:rsid w:val="0019263E"/>
    <w:rsid w:val="00192E69"/>
    <w:rsid w:val="00193B6E"/>
    <w:rsid w:val="00193C61"/>
    <w:rsid w:val="00194766"/>
    <w:rsid w:val="00194FE1"/>
    <w:rsid w:val="00195282"/>
    <w:rsid w:val="00197300"/>
    <w:rsid w:val="001A0F57"/>
    <w:rsid w:val="001A4375"/>
    <w:rsid w:val="001A4F3B"/>
    <w:rsid w:val="001B0972"/>
    <w:rsid w:val="001B1D88"/>
    <w:rsid w:val="001B443F"/>
    <w:rsid w:val="001B4913"/>
    <w:rsid w:val="001B5C07"/>
    <w:rsid w:val="001C06C4"/>
    <w:rsid w:val="001C0B4E"/>
    <w:rsid w:val="001C15E9"/>
    <w:rsid w:val="001C1684"/>
    <w:rsid w:val="001C22D7"/>
    <w:rsid w:val="001C2E49"/>
    <w:rsid w:val="001C6C0A"/>
    <w:rsid w:val="001C72BA"/>
    <w:rsid w:val="001C772C"/>
    <w:rsid w:val="001D0232"/>
    <w:rsid w:val="001D0235"/>
    <w:rsid w:val="001D058A"/>
    <w:rsid w:val="001D08B6"/>
    <w:rsid w:val="001D0945"/>
    <w:rsid w:val="001D1A39"/>
    <w:rsid w:val="001D2FF7"/>
    <w:rsid w:val="001D6434"/>
    <w:rsid w:val="001E0AA2"/>
    <w:rsid w:val="001E2080"/>
    <w:rsid w:val="001E29D1"/>
    <w:rsid w:val="001E55C6"/>
    <w:rsid w:val="001E6871"/>
    <w:rsid w:val="001E7728"/>
    <w:rsid w:val="001F0C74"/>
    <w:rsid w:val="001F12C6"/>
    <w:rsid w:val="001F1756"/>
    <w:rsid w:val="001F261F"/>
    <w:rsid w:val="001F2774"/>
    <w:rsid w:val="001F5872"/>
    <w:rsid w:val="001F7F43"/>
    <w:rsid w:val="002020E2"/>
    <w:rsid w:val="002025AB"/>
    <w:rsid w:val="002055BF"/>
    <w:rsid w:val="00206A73"/>
    <w:rsid w:val="00210644"/>
    <w:rsid w:val="00211386"/>
    <w:rsid w:val="00213B70"/>
    <w:rsid w:val="00214E56"/>
    <w:rsid w:val="0021527C"/>
    <w:rsid w:val="002166AE"/>
    <w:rsid w:val="002208BB"/>
    <w:rsid w:val="00220E28"/>
    <w:rsid w:val="002224A4"/>
    <w:rsid w:val="00222595"/>
    <w:rsid w:val="0022436D"/>
    <w:rsid w:val="002244BB"/>
    <w:rsid w:val="00225769"/>
    <w:rsid w:val="002262FB"/>
    <w:rsid w:val="002277A1"/>
    <w:rsid w:val="002319E8"/>
    <w:rsid w:val="00232A3A"/>
    <w:rsid w:val="0023318E"/>
    <w:rsid w:val="00234FF6"/>
    <w:rsid w:val="00236B98"/>
    <w:rsid w:val="00236E8B"/>
    <w:rsid w:val="00237146"/>
    <w:rsid w:val="0023776F"/>
    <w:rsid w:val="002402DF"/>
    <w:rsid w:val="002405CD"/>
    <w:rsid w:val="0024164B"/>
    <w:rsid w:val="00241DE6"/>
    <w:rsid w:val="00242ECD"/>
    <w:rsid w:val="0024326C"/>
    <w:rsid w:val="002443A2"/>
    <w:rsid w:val="002459C9"/>
    <w:rsid w:val="00246A55"/>
    <w:rsid w:val="00246ADD"/>
    <w:rsid w:val="0025018A"/>
    <w:rsid w:val="00250F87"/>
    <w:rsid w:val="002513D7"/>
    <w:rsid w:val="002519B7"/>
    <w:rsid w:val="0025230F"/>
    <w:rsid w:val="00253D08"/>
    <w:rsid w:val="002554CF"/>
    <w:rsid w:val="00255C59"/>
    <w:rsid w:val="00255E65"/>
    <w:rsid w:val="00256602"/>
    <w:rsid w:val="0026063D"/>
    <w:rsid w:val="002612FE"/>
    <w:rsid w:val="002618BB"/>
    <w:rsid w:val="0026254C"/>
    <w:rsid w:val="00262EC6"/>
    <w:rsid w:val="00263342"/>
    <w:rsid w:val="00263A05"/>
    <w:rsid w:val="0027035B"/>
    <w:rsid w:val="002716A6"/>
    <w:rsid w:val="002727C1"/>
    <w:rsid w:val="00272B57"/>
    <w:rsid w:val="00272DF8"/>
    <w:rsid w:val="00272E40"/>
    <w:rsid w:val="00273035"/>
    <w:rsid w:val="002744AE"/>
    <w:rsid w:val="00274E33"/>
    <w:rsid w:val="00276659"/>
    <w:rsid w:val="002803FE"/>
    <w:rsid w:val="002805A4"/>
    <w:rsid w:val="00280CAE"/>
    <w:rsid w:val="00280E5C"/>
    <w:rsid w:val="002824E2"/>
    <w:rsid w:val="00283094"/>
    <w:rsid w:val="002838E4"/>
    <w:rsid w:val="00283F98"/>
    <w:rsid w:val="0028476F"/>
    <w:rsid w:val="002847FB"/>
    <w:rsid w:val="00285E41"/>
    <w:rsid w:val="002864E8"/>
    <w:rsid w:val="00286A8A"/>
    <w:rsid w:val="00287186"/>
    <w:rsid w:val="002875F7"/>
    <w:rsid w:val="0029073A"/>
    <w:rsid w:val="00290D7E"/>
    <w:rsid w:val="002925A8"/>
    <w:rsid w:val="0029383B"/>
    <w:rsid w:val="002938A9"/>
    <w:rsid w:val="002951E0"/>
    <w:rsid w:val="002955D0"/>
    <w:rsid w:val="002971D0"/>
    <w:rsid w:val="0029780C"/>
    <w:rsid w:val="00297847"/>
    <w:rsid w:val="00297855"/>
    <w:rsid w:val="00297D8B"/>
    <w:rsid w:val="002A0E26"/>
    <w:rsid w:val="002A1615"/>
    <w:rsid w:val="002A317F"/>
    <w:rsid w:val="002A3938"/>
    <w:rsid w:val="002A3E82"/>
    <w:rsid w:val="002A42C4"/>
    <w:rsid w:val="002A5AF0"/>
    <w:rsid w:val="002A5B93"/>
    <w:rsid w:val="002A7F52"/>
    <w:rsid w:val="002B0877"/>
    <w:rsid w:val="002B0CB3"/>
    <w:rsid w:val="002B11CE"/>
    <w:rsid w:val="002B126C"/>
    <w:rsid w:val="002B4356"/>
    <w:rsid w:val="002B465F"/>
    <w:rsid w:val="002B5AB3"/>
    <w:rsid w:val="002C2127"/>
    <w:rsid w:val="002C3108"/>
    <w:rsid w:val="002C4D21"/>
    <w:rsid w:val="002C535F"/>
    <w:rsid w:val="002C71D0"/>
    <w:rsid w:val="002C724E"/>
    <w:rsid w:val="002C7EEB"/>
    <w:rsid w:val="002D0104"/>
    <w:rsid w:val="002D1492"/>
    <w:rsid w:val="002D4613"/>
    <w:rsid w:val="002D4A0A"/>
    <w:rsid w:val="002D62D0"/>
    <w:rsid w:val="002D7D37"/>
    <w:rsid w:val="002E05B6"/>
    <w:rsid w:val="002E0887"/>
    <w:rsid w:val="002E0B5A"/>
    <w:rsid w:val="002E1838"/>
    <w:rsid w:val="002E2619"/>
    <w:rsid w:val="002E274F"/>
    <w:rsid w:val="002E503C"/>
    <w:rsid w:val="002E5ED7"/>
    <w:rsid w:val="002F177C"/>
    <w:rsid w:val="002F416B"/>
    <w:rsid w:val="002F561F"/>
    <w:rsid w:val="002F5F7C"/>
    <w:rsid w:val="002F6130"/>
    <w:rsid w:val="003009F0"/>
    <w:rsid w:val="00300A9D"/>
    <w:rsid w:val="00301709"/>
    <w:rsid w:val="00301714"/>
    <w:rsid w:val="00302063"/>
    <w:rsid w:val="0030353C"/>
    <w:rsid w:val="003043E1"/>
    <w:rsid w:val="0030509E"/>
    <w:rsid w:val="003053C5"/>
    <w:rsid w:val="0030678E"/>
    <w:rsid w:val="00306EBF"/>
    <w:rsid w:val="00307A31"/>
    <w:rsid w:val="00307BAD"/>
    <w:rsid w:val="003104AB"/>
    <w:rsid w:val="003106A4"/>
    <w:rsid w:val="00311E3F"/>
    <w:rsid w:val="00313CDA"/>
    <w:rsid w:val="0031506F"/>
    <w:rsid w:val="003151DA"/>
    <w:rsid w:val="00316836"/>
    <w:rsid w:val="00316B85"/>
    <w:rsid w:val="003217E7"/>
    <w:rsid w:val="00321CE6"/>
    <w:rsid w:val="00321E80"/>
    <w:rsid w:val="00321FCA"/>
    <w:rsid w:val="00322305"/>
    <w:rsid w:val="003234B3"/>
    <w:rsid w:val="00323D50"/>
    <w:rsid w:val="00324FA6"/>
    <w:rsid w:val="00325385"/>
    <w:rsid w:val="00326294"/>
    <w:rsid w:val="00326C89"/>
    <w:rsid w:val="00327473"/>
    <w:rsid w:val="00327E7D"/>
    <w:rsid w:val="00327EEA"/>
    <w:rsid w:val="00330AA5"/>
    <w:rsid w:val="00330F9A"/>
    <w:rsid w:val="00331D08"/>
    <w:rsid w:val="00335B89"/>
    <w:rsid w:val="00337D01"/>
    <w:rsid w:val="00340D98"/>
    <w:rsid w:val="00341F72"/>
    <w:rsid w:val="00342010"/>
    <w:rsid w:val="00343275"/>
    <w:rsid w:val="00345808"/>
    <w:rsid w:val="003535F5"/>
    <w:rsid w:val="0035443B"/>
    <w:rsid w:val="00354687"/>
    <w:rsid w:val="00354946"/>
    <w:rsid w:val="00356A20"/>
    <w:rsid w:val="00357617"/>
    <w:rsid w:val="00357C5E"/>
    <w:rsid w:val="0036068E"/>
    <w:rsid w:val="00361631"/>
    <w:rsid w:val="00361AD1"/>
    <w:rsid w:val="0036298D"/>
    <w:rsid w:val="0036319E"/>
    <w:rsid w:val="00366795"/>
    <w:rsid w:val="003676F9"/>
    <w:rsid w:val="00367CE6"/>
    <w:rsid w:val="0037170E"/>
    <w:rsid w:val="00372F33"/>
    <w:rsid w:val="00373189"/>
    <w:rsid w:val="00373CB8"/>
    <w:rsid w:val="00374747"/>
    <w:rsid w:val="0037728E"/>
    <w:rsid w:val="003779F9"/>
    <w:rsid w:val="0038104C"/>
    <w:rsid w:val="00381A24"/>
    <w:rsid w:val="00386B50"/>
    <w:rsid w:val="00386F23"/>
    <w:rsid w:val="00390864"/>
    <w:rsid w:val="00390D3B"/>
    <w:rsid w:val="00390F16"/>
    <w:rsid w:val="0039206A"/>
    <w:rsid w:val="00392472"/>
    <w:rsid w:val="00392B42"/>
    <w:rsid w:val="00393C8A"/>
    <w:rsid w:val="003954CC"/>
    <w:rsid w:val="00395E26"/>
    <w:rsid w:val="003968E5"/>
    <w:rsid w:val="003972C0"/>
    <w:rsid w:val="00397489"/>
    <w:rsid w:val="003977A0"/>
    <w:rsid w:val="00397C26"/>
    <w:rsid w:val="003A2F95"/>
    <w:rsid w:val="003A35F1"/>
    <w:rsid w:val="003A43E6"/>
    <w:rsid w:val="003A453C"/>
    <w:rsid w:val="003A681F"/>
    <w:rsid w:val="003A75C7"/>
    <w:rsid w:val="003B0012"/>
    <w:rsid w:val="003B03B4"/>
    <w:rsid w:val="003B12FE"/>
    <w:rsid w:val="003B18B3"/>
    <w:rsid w:val="003B20D0"/>
    <w:rsid w:val="003B31B8"/>
    <w:rsid w:val="003B3B2E"/>
    <w:rsid w:val="003B4094"/>
    <w:rsid w:val="003B5BCF"/>
    <w:rsid w:val="003B5FB1"/>
    <w:rsid w:val="003B6C7C"/>
    <w:rsid w:val="003B766E"/>
    <w:rsid w:val="003C20EA"/>
    <w:rsid w:val="003C25B2"/>
    <w:rsid w:val="003C2944"/>
    <w:rsid w:val="003C3635"/>
    <w:rsid w:val="003C5562"/>
    <w:rsid w:val="003C6536"/>
    <w:rsid w:val="003C7798"/>
    <w:rsid w:val="003C79EA"/>
    <w:rsid w:val="003D0376"/>
    <w:rsid w:val="003D2E49"/>
    <w:rsid w:val="003D539F"/>
    <w:rsid w:val="003D53C1"/>
    <w:rsid w:val="003D6138"/>
    <w:rsid w:val="003D68A6"/>
    <w:rsid w:val="003D6C7C"/>
    <w:rsid w:val="003D7627"/>
    <w:rsid w:val="003E068C"/>
    <w:rsid w:val="003E0F57"/>
    <w:rsid w:val="003E2F5B"/>
    <w:rsid w:val="003E303E"/>
    <w:rsid w:val="003E30A7"/>
    <w:rsid w:val="003E3787"/>
    <w:rsid w:val="003E3C6E"/>
    <w:rsid w:val="003E3CAD"/>
    <w:rsid w:val="003E3DB6"/>
    <w:rsid w:val="003E4DB0"/>
    <w:rsid w:val="003E5621"/>
    <w:rsid w:val="003E5DE7"/>
    <w:rsid w:val="003F02E1"/>
    <w:rsid w:val="003F0A7E"/>
    <w:rsid w:val="003F1B4C"/>
    <w:rsid w:val="003F1D55"/>
    <w:rsid w:val="003F283A"/>
    <w:rsid w:val="003F3C81"/>
    <w:rsid w:val="003F5A48"/>
    <w:rsid w:val="003F5D0B"/>
    <w:rsid w:val="003F608E"/>
    <w:rsid w:val="003F6092"/>
    <w:rsid w:val="003F64EE"/>
    <w:rsid w:val="003F6587"/>
    <w:rsid w:val="003F7D18"/>
    <w:rsid w:val="003F7F88"/>
    <w:rsid w:val="00400A53"/>
    <w:rsid w:val="0040112D"/>
    <w:rsid w:val="004017F0"/>
    <w:rsid w:val="00401FDE"/>
    <w:rsid w:val="004025BB"/>
    <w:rsid w:val="00403B58"/>
    <w:rsid w:val="004051D1"/>
    <w:rsid w:val="0040639B"/>
    <w:rsid w:val="0040706D"/>
    <w:rsid w:val="004071FA"/>
    <w:rsid w:val="00410A8C"/>
    <w:rsid w:val="0041148D"/>
    <w:rsid w:val="00411733"/>
    <w:rsid w:val="00413A8F"/>
    <w:rsid w:val="004152AC"/>
    <w:rsid w:val="004160C7"/>
    <w:rsid w:val="00417645"/>
    <w:rsid w:val="00420718"/>
    <w:rsid w:val="00420A1A"/>
    <w:rsid w:val="00421241"/>
    <w:rsid w:val="00421782"/>
    <w:rsid w:val="00421F35"/>
    <w:rsid w:val="00422EB3"/>
    <w:rsid w:val="004233EC"/>
    <w:rsid w:val="00425A97"/>
    <w:rsid w:val="00425D6D"/>
    <w:rsid w:val="00425EDE"/>
    <w:rsid w:val="0042698D"/>
    <w:rsid w:val="0043155B"/>
    <w:rsid w:val="00433B2C"/>
    <w:rsid w:val="00433C70"/>
    <w:rsid w:val="00434C5F"/>
    <w:rsid w:val="004358D4"/>
    <w:rsid w:val="00436466"/>
    <w:rsid w:val="00437BF0"/>
    <w:rsid w:val="004425A9"/>
    <w:rsid w:val="00443B50"/>
    <w:rsid w:val="00443F07"/>
    <w:rsid w:val="00444404"/>
    <w:rsid w:val="00445EA1"/>
    <w:rsid w:val="0044722C"/>
    <w:rsid w:val="004473DE"/>
    <w:rsid w:val="004503BF"/>
    <w:rsid w:val="004516A0"/>
    <w:rsid w:val="00452810"/>
    <w:rsid w:val="004528B5"/>
    <w:rsid w:val="004530BF"/>
    <w:rsid w:val="00454059"/>
    <w:rsid w:val="00454949"/>
    <w:rsid w:val="00456B00"/>
    <w:rsid w:val="004573E5"/>
    <w:rsid w:val="004604FA"/>
    <w:rsid w:val="004617A8"/>
    <w:rsid w:val="00466861"/>
    <w:rsid w:val="00472B69"/>
    <w:rsid w:val="00473BD0"/>
    <w:rsid w:val="00476929"/>
    <w:rsid w:val="00476AD9"/>
    <w:rsid w:val="0048130B"/>
    <w:rsid w:val="00482950"/>
    <w:rsid w:val="004860ED"/>
    <w:rsid w:val="00487745"/>
    <w:rsid w:val="00487A85"/>
    <w:rsid w:val="0049096E"/>
    <w:rsid w:val="004916D0"/>
    <w:rsid w:val="004945DF"/>
    <w:rsid w:val="0049537E"/>
    <w:rsid w:val="004954C4"/>
    <w:rsid w:val="0049603F"/>
    <w:rsid w:val="00496351"/>
    <w:rsid w:val="004964BD"/>
    <w:rsid w:val="00496679"/>
    <w:rsid w:val="004A0588"/>
    <w:rsid w:val="004A0846"/>
    <w:rsid w:val="004A2191"/>
    <w:rsid w:val="004A312A"/>
    <w:rsid w:val="004A33C9"/>
    <w:rsid w:val="004A399A"/>
    <w:rsid w:val="004A3A89"/>
    <w:rsid w:val="004A405F"/>
    <w:rsid w:val="004A56EE"/>
    <w:rsid w:val="004A6487"/>
    <w:rsid w:val="004B045D"/>
    <w:rsid w:val="004B25B3"/>
    <w:rsid w:val="004B3022"/>
    <w:rsid w:val="004B343B"/>
    <w:rsid w:val="004B3BD3"/>
    <w:rsid w:val="004B4E0A"/>
    <w:rsid w:val="004B5970"/>
    <w:rsid w:val="004C1A0A"/>
    <w:rsid w:val="004C3CFA"/>
    <w:rsid w:val="004C5DC8"/>
    <w:rsid w:val="004C6411"/>
    <w:rsid w:val="004C75CC"/>
    <w:rsid w:val="004D02F0"/>
    <w:rsid w:val="004D29D2"/>
    <w:rsid w:val="004D2F00"/>
    <w:rsid w:val="004D4297"/>
    <w:rsid w:val="004D4CFA"/>
    <w:rsid w:val="004E2D09"/>
    <w:rsid w:val="004E3165"/>
    <w:rsid w:val="004E3189"/>
    <w:rsid w:val="004E54B5"/>
    <w:rsid w:val="004E6771"/>
    <w:rsid w:val="004E7CFE"/>
    <w:rsid w:val="004E7E05"/>
    <w:rsid w:val="004F0FB9"/>
    <w:rsid w:val="004F20F7"/>
    <w:rsid w:val="004F22DF"/>
    <w:rsid w:val="004F2521"/>
    <w:rsid w:val="004F2C28"/>
    <w:rsid w:val="004F3134"/>
    <w:rsid w:val="004F3839"/>
    <w:rsid w:val="004F3902"/>
    <w:rsid w:val="004F3A20"/>
    <w:rsid w:val="004F3CF9"/>
    <w:rsid w:val="004F4E68"/>
    <w:rsid w:val="004F4EEF"/>
    <w:rsid w:val="004F4F1A"/>
    <w:rsid w:val="004F5BDC"/>
    <w:rsid w:val="004F6241"/>
    <w:rsid w:val="004F690F"/>
    <w:rsid w:val="004F7344"/>
    <w:rsid w:val="0050041D"/>
    <w:rsid w:val="005006D8"/>
    <w:rsid w:val="005007C7"/>
    <w:rsid w:val="00500FB9"/>
    <w:rsid w:val="00501CB4"/>
    <w:rsid w:val="005036B8"/>
    <w:rsid w:val="0050667A"/>
    <w:rsid w:val="00506D5A"/>
    <w:rsid w:val="0050727A"/>
    <w:rsid w:val="00507433"/>
    <w:rsid w:val="00507B49"/>
    <w:rsid w:val="0051019C"/>
    <w:rsid w:val="0051019E"/>
    <w:rsid w:val="005109EA"/>
    <w:rsid w:val="00510FBA"/>
    <w:rsid w:val="00513CBE"/>
    <w:rsid w:val="0051427E"/>
    <w:rsid w:val="0051626A"/>
    <w:rsid w:val="005168E8"/>
    <w:rsid w:val="00516B03"/>
    <w:rsid w:val="00516F43"/>
    <w:rsid w:val="00517027"/>
    <w:rsid w:val="00517094"/>
    <w:rsid w:val="00517902"/>
    <w:rsid w:val="00517FA2"/>
    <w:rsid w:val="005202CE"/>
    <w:rsid w:val="00521B31"/>
    <w:rsid w:val="00522309"/>
    <w:rsid w:val="00523E12"/>
    <w:rsid w:val="0052554D"/>
    <w:rsid w:val="005257D3"/>
    <w:rsid w:val="00527183"/>
    <w:rsid w:val="00532C44"/>
    <w:rsid w:val="00535B21"/>
    <w:rsid w:val="005364D9"/>
    <w:rsid w:val="00536E29"/>
    <w:rsid w:val="00537364"/>
    <w:rsid w:val="0053782E"/>
    <w:rsid w:val="005400FA"/>
    <w:rsid w:val="0054066C"/>
    <w:rsid w:val="005409EE"/>
    <w:rsid w:val="005413E0"/>
    <w:rsid w:val="00541A7B"/>
    <w:rsid w:val="0054258A"/>
    <w:rsid w:val="005425FA"/>
    <w:rsid w:val="00542D38"/>
    <w:rsid w:val="005442C0"/>
    <w:rsid w:val="005443AC"/>
    <w:rsid w:val="00544594"/>
    <w:rsid w:val="00544CE9"/>
    <w:rsid w:val="00545B79"/>
    <w:rsid w:val="0054672C"/>
    <w:rsid w:val="00546767"/>
    <w:rsid w:val="00546A43"/>
    <w:rsid w:val="00546E88"/>
    <w:rsid w:val="005475E7"/>
    <w:rsid w:val="00547F4D"/>
    <w:rsid w:val="00551386"/>
    <w:rsid w:val="005515DE"/>
    <w:rsid w:val="0055164C"/>
    <w:rsid w:val="00551711"/>
    <w:rsid w:val="00551ADD"/>
    <w:rsid w:val="005523A2"/>
    <w:rsid w:val="00552F2B"/>
    <w:rsid w:val="00553453"/>
    <w:rsid w:val="00553A40"/>
    <w:rsid w:val="00554267"/>
    <w:rsid w:val="00555387"/>
    <w:rsid w:val="00555736"/>
    <w:rsid w:val="00555A22"/>
    <w:rsid w:val="0055705E"/>
    <w:rsid w:val="005630D7"/>
    <w:rsid w:val="005634C5"/>
    <w:rsid w:val="00564CCB"/>
    <w:rsid w:val="00565766"/>
    <w:rsid w:val="00566070"/>
    <w:rsid w:val="0056729D"/>
    <w:rsid w:val="005672F7"/>
    <w:rsid w:val="005712AE"/>
    <w:rsid w:val="005722E7"/>
    <w:rsid w:val="00573163"/>
    <w:rsid w:val="005732E2"/>
    <w:rsid w:val="0057335E"/>
    <w:rsid w:val="005741E4"/>
    <w:rsid w:val="00575515"/>
    <w:rsid w:val="00576F56"/>
    <w:rsid w:val="00581111"/>
    <w:rsid w:val="00581A8E"/>
    <w:rsid w:val="00582579"/>
    <w:rsid w:val="00582767"/>
    <w:rsid w:val="00584D68"/>
    <w:rsid w:val="00585B35"/>
    <w:rsid w:val="00586F7B"/>
    <w:rsid w:val="0058705A"/>
    <w:rsid w:val="00590AF6"/>
    <w:rsid w:val="005955B1"/>
    <w:rsid w:val="00595976"/>
    <w:rsid w:val="00596F99"/>
    <w:rsid w:val="0059717B"/>
    <w:rsid w:val="005975E8"/>
    <w:rsid w:val="00597E7A"/>
    <w:rsid w:val="005A0600"/>
    <w:rsid w:val="005A4688"/>
    <w:rsid w:val="005A4EE4"/>
    <w:rsid w:val="005A53AE"/>
    <w:rsid w:val="005A5529"/>
    <w:rsid w:val="005A59B2"/>
    <w:rsid w:val="005A6B70"/>
    <w:rsid w:val="005A7524"/>
    <w:rsid w:val="005B0004"/>
    <w:rsid w:val="005B08D1"/>
    <w:rsid w:val="005B24E9"/>
    <w:rsid w:val="005B275C"/>
    <w:rsid w:val="005B2DFC"/>
    <w:rsid w:val="005B348E"/>
    <w:rsid w:val="005B3696"/>
    <w:rsid w:val="005B4793"/>
    <w:rsid w:val="005B4852"/>
    <w:rsid w:val="005B5715"/>
    <w:rsid w:val="005B5FB7"/>
    <w:rsid w:val="005B63B4"/>
    <w:rsid w:val="005B7C8E"/>
    <w:rsid w:val="005C0CD2"/>
    <w:rsid w:val="005C1C79"/>
    <w:rsid w:val="005C233D"/>
    <w:rsid w:val="005C2621"/>
    <w:rsid w:val="005C3FE1"/>
    <w:rsid w:val="005C597B"/>
    <w:rsid w:val="005C60F7"/>
    <w:rsid w:val="005C676B"/>
    <w:rsid w:val="005C6BD9"/>
    <w:rsid w:val="005C7966"/>
    <w:rsid w:val="005D1957"/>
    <w:rsid w:val="005D2F7C"/>
    <w:rsid w:val="005D418E"/>
    <w:rsid w:val="005D42BB"/>
    <w:rsid w:val="005D7A5F"/>
    <w:rsid w:val="005E005A"/>
    <w:rsid w:val="005E0855"/>
    <w:rsid w:val="005E1829"/>
    <w:rsid w:val="005E19E5"/>
    <w:rsid w:val="005E2615"/>
    <w:rsid w:val="005E2C86"/>
    <w:rsid w:val="005E2D3F"/>
    <w:rsid w:val="005E3339"/>
    <w:rsid w:val="005E3947"/>
    <w:rsid w:val="005E3D70"/>
    <w:rsid w:val="005E5E4B"/>
    <w:rsid w:val="005E63B4"/>
    <w:rsid w:val="005E67E2"/>
    <w:rsid w:val="005F0793"/>
    <w:rsid w:val="005F086F"/>
    <w:rsid w:val="005F1689"/>
    <w:rsid w:val="005F20D1"/>
    <w:rsid w:val="005F28E5"/>
    <w:rsid w:val="005F3446"/>
    <w:rsid w:val="005F3607"/>
    <w:rsid w:val="005F4068"/>
    <w:rsid w:val="005F450F"/>
    <w:rsid w:val="005F4DC6"/>
    <w:rsid w:val="005F57D3"/>
    <w:rsid w:val="005F5A55"/>
    <w:rsid w:val="005F6CA5"/>
    <w:rsid w:val="005F767E"/>
    <w:rsid w:val="005F7B1C"/>
    <w:rsid w:val="005F7B7B"/>
    <w:rsid w:val="00600074"/>
    <w:rsid w:val="0060058B"/>
    <w:rsid w:val="00600B04"/>
    <w:rsid w:val="006011CB"/>
    <w:rsid w:val="006021FA"/>
    <w:rsid w:val="00602224"/>
    <w:rsid w:val="0060309D"/>
    <w:rsid w:val="006040AA"/>
    <w:rsid w:val="006048C0"/>
    <w:rsid w:val="006064FE"/>
    <w:rsid w:val="00606EB6"/>
    <w:rsid w:val="00607C62"/>
    <w:rsid w:val="00607C66"/>
    <w:rsid w:val="00610430"/>
    <w:rsid w:val="006104F3"/>
    <w:rsid w:val="006115CD"/>
    <w:rsid w:val="00612A42"/>
    <w:rsid w:val="00612F85"/>
    <w:rsid w:val="00614C3E"/>
    <w:rsid w:val="00615F1F"/>
    <w:rsid w:val="00616344"/>
    <w:rsid w:val="006176DF"/>
    <w:rsid w:val="00621332"/>
    <w:rsid w:val="00621856"/>
    <w:rsid w:val="0062390D"/>
    <w:rsid w:val="00626B7C"/>
    <w:rsid w:val="00627480"/>
    <w:rsid w:val="00630350"/>
    <w:rsid w:val="00631CFA"/>
    <w:rsid w:val="00636CFB"/>
    <w:rsid w:val="0064054B"/>
    <w:rsid w:val="00640B56"/>
    <w:rsid w:val="00642B19"/>
    <w:rsid w:val="00642FB5"/>
    <w:rsid w:val="00645A1F"/>
    <w:rsid w:val="00646DC7"/>
    <w:rsid w:val="00647BC4"/>
    <w:rsid w:val="0065023D"/>
    <w:rsid w:val="00650EB5"/>
    <w:rsid w:val="0065106D"/>
    <w:rsid w:val="00652F3C"/>
    <w:rsid w:val="00653C97"/>
    <w:rsid w:val="00655156"/>
    <w:rsid w:val="0065535A"/>
    <w:rsid w:val="00656017"/>
    <w:rsid w:val="006561B7"/>
    <w:rsid w:val="00661722"/>
    <w:rsid w:val="0066216A"/>
    <w:rsid w:val="006634CA"/>
    <w:rsid w:val="006639EE"/>
    <w:rsid w:val="006662AC"/>
    <w:rsid w:val="00666F2C"/>
    <w:rsid w:val="006670E3"/>
    <w:rsid w:val="00667246"/>
    <w:rsid w:val="00667A55"/>
    <w:rsid w:val="006702CE"/>
    <w:rsid w:val="00670C9A"/>
    <w:rsid w:val="00670E73"/>
    <w:rsid w:val="00671030"/>
    <w:rsid w:val="00672000"/>
    <w:rsid w:val="0067231B"/>
    <w:rsid w:val="006730A6"/>
    <w:rsid w:val="00673FEC"/>
    <w:rsid w:val="00674F2F"/>
    <w:rsid w:val="00675A9E"/>
    <w:rsid w:val="00676293"/>
    <w:rsid w:val="0067753A"/>
    <w:rsid w:val="00680F06"/>
    <w:rsid w:val="00681ABA"/>
    <w:rsid w:val="0068221C"/>
    <w:rsid w:val="00682785"/>
    <w:rsid w:val="00682943"/>
    <w:rsid w:val="006839EA"/>
    <w:rsid w:val="006855F2"/>
    <w:rsid w:val="0068653F"/>
    <w:rsid w:val="00686F0B"/>
    <w:rsid w:val="0068710D"/>
    <w:rsid w:val="0068785B"/>
    <w:rsid w:val="006900BE"/>
    <w:rsid w:val="00690268"/>
    <w:rsid w:val="006903C0"/>
    <w:rsid w:val="006904D2"/>
    <w:rsid w:val="0069125E"/>
    <w:rsid w:val="00691644"/>
    <w:rsid w:val="0069192F"/>
    <w:rsid w:val="006937A9"/>
    <w:rsid w:val="00694A87"/>
    <w:rsid w:val="006960DF"/>
    <w:rsid w:val="00696B82"/>
    <w:rsid w:val="006A0600"/>
    <w:rsid w:val="006A1CBE"/>
    <w:rsid w:val="006A429A"/>
    <w:rsid w:val="006A453F"/>
    <w:rsid w:val="006A48B5"/>
    <w:rsid w:val="006A532E"/>
    <w:rsid w:val="006A571B"/>
    <w:rsid w:val="006A6E5A"/>
    <w:rsid w:val="006A6F62"/>
    <w:rsid w:val="006B064C"/>
    <w:rsid w:val="006B0FA1"/>
    <w:rsid w:val="006B1715"/>
    <w:rsid w:val="006B2058"/>
    <w:rsid w:val="006B2105"/>
    <w:rsid w:val="006B3455"/>
    <w:rsid w:val="006B3EFF"/>
    <w:rsid w:val="006B5071"/>
    <w:rsid w:val="006B5FBD"/>
    <w:rsid w:val="006B6297"/>
    <w:rsid w:val="006B6BB1"/>
    <w:rsid w:val="006B7B33"/>
    <w:rsid w:val="006C04D7"/>
    <w:rsid w:val="006C22F3"/>
    <w:rsid w:val="006C297B"/>
    <w:rsid w:val="006C38B7"/>
    <w:rsid w:val="006C3A3A"/>
    <w:rsid w:val="006C5384"/>
    <w:rsid w:val="006C59CD"/>
    <w:rsid w:val="006D554D"/>
    <w:rsid w:val="006D6AA5"/>
    <w:rsid w:val="006D7F0B"/>
    <w:rsid w:val="006E04F7"/>
    <w:rsid w:val="006E1E66"/>
    <w:rsid w:val="006E2844"/>
    <w:rsid w:val="006E2F92"/>
    <w:rsid w:val="006E3842"/>
    <w:rsid w:val="006E6F5C"/>
    <w:rsid w:val="006F1493"/>
    <w:rsid w:val="006F1536"/>
    <w:rsid w:val="006F2DB4"/>
    <w:rsid w:val="006F4D20"/>
    <w:rsid w:val="006F51BD"/>
    <w:rsid w:val="006F567F"/>
    <w:rsid w:val="006F6986"/>
    <w:rsid w:val="006F778D"/>
    <w:rsid w:val="006F78EE"/>
    <w:rsid w:val="00700206"/>
    <w:rsid w:val="0070185C"/>
    <w:rsid w:val="00702224"/>
    <w:rsid w:val="00702347"/>
    <w:rsid w:val="00702394"/>
    <w:rsid w:val="007030D1"/>
    <w:rsid w:val="00703BD0"/>
    <w:rsid w:val="007063B8"/>
    <w:rsid w:val="00706F63"/>
    <w:rsid w:val="0070748E"/>
    <w:rsid w:val="007105B3"/>
    <w:rsid w:val="00711A9B"/>
    <w:rsid w:val="00711CC7"/>
    <w:rsid w:val="00712221"/>
    <w:rsid w:val="007137D6"/>
    <w:rsid w:val="00713C76"/>
    <w:rsid w:val="007167E6"/>
    <w:rsid w:val="00716D2B"/>
    <w:rsid w:val="0071722B"/>
    <w:rsid w:val="007207D4"/>
    <w:rsid w:val="00720BC4"/>
    <w:rsid w:val="00721A12"/>
    <w:rsid w:val="00722F21"/>
    <w:rsid w:val="00724433"/>
    <w:rsid w:val="00724A34"/>
    <w:rsid w:val="007259A3"/>
    <w:rsid w:val="0072655A"/>
    <w:rsid w:val="00726768"/>
    <w:rsid w:val="00726D86"/>
    <w:rsid w:val="00733F41"/>
    <w:rsid w:val="007351C1"/>
    <w:rsid w:val="0073605C"/>
    <w:rsid w:val="00736067"/>
    <w:rsid w:val="00741419"/>
    <w:rsid w:val="007414C8"/>
    <w:rsid w:val="00741DA0"/>
    <w:rsid w:val="0074223A"/>
    <w:rsid w:val="0074234E"/>
    <w:rsid w:val="00742537"/>
    <w:rsid w:val="007435EA"/>
    <w:rsid w:val="007442A1"/>
    <w:rsid w:val="007446CE"/>
    <w:rsid w:val="00744F36"/>
    <w:rsid w:val="007451AE"/>
    <w:rsid w:val="00745204"/>
    <w:rsid w:val="0074732A"/>
    <w:rsid w:val="007508EE"/>
    <w:rsid w:val="00752839"/>
    <w:rsid w:val="00752D6C"/>
    <w:rsid w:val="0075482F"/>
    <w:rsid w:val="007560E9"/>
    <w:rsid w:val="007563C8"/>
    <w:rsid w:val="007577D6"/>
    <w:rsid w:val="00757BE9"/>
    <w:rsid w:val="00760656"/>
    <w:rsid w:val="00764189"/>
    <w:rsid w:val="00764FFA"/>
    <w:rsid w:val="0076523C"/>
    <w:rsid w:val="00765377"/>
    <w:rsid w:val="0076591B"/>
    <w:rsid w:val="00767D0A"/>
    <w:rsid w:val="007701C1"/>
    <w:rsid w:val="00771559"/>
    <w:rsid w:val="00775016"/>
    <w:rsid w:val="00775DE1"/>
    <w:rsid w:val="00775E5C"/>
    <w:rsid w:val="00776508"/>
    <w:rsid w:val="0078004D"/>
    <w:rsid w:val="00780E64"/>
    <w:rsid w:val="007827A2"/>
    <w:rsid w:val="00783284"/>
    <w:rsid w:val="00783383"/>
    <w:rsid w:val="007836D7"/>
    <w:rsid w:val="00784D7A"/>
    <w:rsid w:val="007853AA"/>
    <w:rsid w:val="00785481"/>
    <w:rsid w:val="0078615C"/>
    <w:rsid w:val="0078762F"/>
    <w:rsid w:val="007877C5"/>
    <w:rsid w:val="007906D6"/>
    <w:rsid w:val="00790BB3"/>
    <w:rsid w:val="007929B6"/>
    <w:rsid w:val="007941A1"/>
    <w:rsid w:val="0079453F"/>
    <w:rsid w:val="00794FF9"/>
    <w:rsid w:val="00795A03"/>
    <w:rsid w:val="0079700E"/>
    <w:rsid w:val="00797628"/>
    <w:rsid w:val="007A0229"/>
    <w:rsid w:val="007A082F"/>
    <w:rsid w:val="007A139A"/>
    <w:rsid w:val="007A2C1F"/>
    <w:rsid w:val="007A47F3"/>
    <w:rsid w:val="007A59CC"/>
    <w:rsid w:val="007A72BA"/>
    <w:rsid w:val="007A78CC"/>
    <w:rsid w:val="007B0636"/>
    <w:rsid w:val="007B0863"/>
    <w:rsid w:val="007B241A"/>
    <w:rsid w:val="007B2463"/>
    <w:rsid w:val="007B24D0"/>
    <w:rsid w:val="007B2FF9"/>
    <w:rsid w:val="007B37B6"/>
    <w:rsid w:val="007B462A"/>
    <w:rsid w:val="007B56E5"/>
    <w:rsid w:val="007B582E"/>
    <w:rsid w:val="007B6A59"/>
    <w:rsid w:val="007B786E"/>
    <w:rsid w:val="007C04E9"/>
    <w:rsid w:val="007C05FD"/>
    <w:rsid w:val="007C1824"/>
    <w:rsid w:val="007C1A60"/>
    <w:rsid w:val="007C3398"/>
    <w:rsid w:val="007C561C"/>
    <w:rsid w:val="007C56AF"/>
    <w:rsid w:val="007C7105"/>
    <w:rsid w:val="007C7265"/>
    <w:rsid w:val="007D2EE7"/>
    <w:rsid w:val="007E0366"/>
    <w:rsid w:val="007E10B1"/>
    <w:rsid w:val="007E135B"/>
    <w:rsid w:val="007E31B4"/>
    <w:rsid w:val="007E51E1"/>
    <w:rsid w:val="007E75EC"/>
    <w:rsid w:val="007E77C4"/>
    <w:rsid w:val="007F0B9A"/>
    <w:rsid w:val="007F17BD"/>
    <w:rsid w:val="007F190A"/>
    <w:rsid w:val="007F23CC"/>
    <w:rsid w:val="007F3B6F"/>
    <w:rsid w:val="007F494A"/>
    <w:rsid w:val="007F4ABA"/>
    <w:rsid w:val="007F65F8"/>
    <w:rsid w:val="007F7948"/>
    <w:rsid w:val="007F7EFE"/>
    <w:rsid w:val="008002EA"/>
    <w:rsid w:val="00800325"/>
    <w:rsid w:val="00800DE3"/>
    <w:rsid w:val="00801C7C"/>
    <w:rsid w:val="00803F88"/>
    <w:rsid w:val="008046A5"/>
    <w:rsid w:val="00805B34"/>
    <w:rsid w:val="00806730"/>
    <w:rsid w:val="00806A2E"/>
    <w:rsid w:val="00806B3F"/>
    <w:rsid w:val="00807417"/>
    <w:rsid w:val="008075F3"/>
    <w:rsid w:val="00807B7E"/>
    <w:rsid w:val="00807F98"/>
    <w:rsid w:val="008115FF"/>
    <w:rsid w:val="00811DC8"/>
    <w:rsid w:val="00812043"/>
    <w:rsid w:val="00812C95"/>
    <w:rsid w:val="00812E39"/>
    <w:rsid w:val="0081360F"/>
    <w:rsid w:val="0081426A"/>
    <w:rsid w:val="00814E65"/>
    <w:rsid w:val="00815104"/>
    <w:rsid w:val="008166DA"/>
    <w:rsid w:val="00817E3A"/>
    <w:rsid w:val="00824945"/>
    <w:rsid w:val="00824CF5"/>
    <w:rsid w:val="00825305"/>
    <w:rsid w:val="00827821"/>
    <w:rsid w:val="00833524"/>
    <w:rsid w:val="00833A73"/>
    <w:rsid w:val="00834562"/>
    <w:rsid w:val="0084077C"/>
    <w:rsid w:val="008413D4"/>
    <w:rsid w:val="00841432"/>
    <w:rsid w:val="008420DD"/>
    <w:rsid w:val="00843C27"/>
    <w:rsid w:val="00844010"/>
    <w:rsid w:val="0084520B"/>
    <w:rsid w:val="0084573E"/>
    <w:rsid w:val="00845A48"/>
    <w:rsid w:val="00845B3D"/>
    <w:rsid w:val="00846BF0"/>
    <w:rsid w:val="00846F8D"/>
    <w:rsid w:val="00847AD5"/>
    <w:rsid w:val="00850F98"/>
    <w:rsid w:val="008521A6"/>
    <w:rsid w:val="00852EEC"/>
    <w:rsid w:val="00852F51"/>
    <w:rsid w:val="0085359C"/>
    <w:rsid w:val="00853F0C"/>
    <w:rsid w:val="008540E5"/>
    <w:rsid w:val="00855872"/>
    <w:rsid w:val="00856653"/>
    <w:rsid w:val="00857204"/>
    <w:rsid w:val="00862798"/>
    <w:rsid w:val="008632A1"/>
    <w:rsid w:val="00864752"/>
    <w:rsid w:val="00867696"/>
    <w:rsid w:val="00867C72"/>
    <w:rsid w:val="00870505"/>
    <w:rsid w:val="00870C99"/>
    <w:rsid w:val="008711B0"/>
    <w:rsid w:val="0087167F"/>
    <w:rsid w:val="00871E4B"/>
    <w:rsid w:val="008728A4"/>
    <w:rsid w:val="00872D6D"/>
    <w:rsid w:val="00874578"/>
    <w:rsid w:val="008747DC"/>
    <w:rsid w:val="00876FEC"/>
    <w:rsid w:val="008773BE"/>
    <w:rsid w:val="0088036C"/>
    <w:rsid w:val="008818CD"/>
    <w:rsid w:val="008818E5"/>
    <w:rsid w:val="00882237"/>
    <w:rsid w:val="00882A3C"/>
    <w:rsid w:val="008837BE"/>
    <w:rsid w:val="008839ED"/>
    <w:rsid w:val="00883FCE"/>
    <w:rsid w:val="0088415E"/>
    <w:rsid w:val="00884AFE"/>
    <w:rsid w:val="008851E4"/>
    <w:rsid w:val="0088538E"/>
    <w:rsid w:val="00885BDF"/>
    <w:rsid w:val="00885D2C"/>
    <w:rsid w:val="008875E3"/>
    <w:rsid w:val="00887C22"/>
    <w:rsid w:val="00891425"/>
    <w:rsid w:val="00891A42"/>
    <w:rsid w:val="00892CEF"/>
    <w:rsid w:val="0089319F"/>
    <w:rsid w:val="00893489"/>
    <w:rsid w:val="00893A37"/>
    <w:rsid w:val="00893F00"/>
    <w:rsid w:val="0089663C"/>
    <w:rsid w:val="008967F0"/>
    <w:rsid w:val="00896E97"/>
    <w:rsid w:val="00897567"/>
    <w:rsid w:val="008A0C34"/>
    <w:rsid w:val="008A1556"/>
    <w:rsid w:val="008A18BD"/>
    <w:rsid w:val="008A21E5"/>
    <w:rsid w:val="008A4809"/>
    <w:rsid w:val="008A4B27"/>
    <w:rsid w:val="008A52D9"/>
    <w:rsid w:val="008A5AB7"/>
    <w:rsid w:val="008A60AC"/>
    <w:rsid w:val="008A6C9F"/>
    <w:rsid w:val="008A7766"/>
    <w:rsid w:val="008A77BA"/>
    <w:rsid w:val="008B0C81"/>
    <w:rsid w:val="008B1BFB"/>
    <w:rsid w:val="008B359C"/>
    <w:rsid w:val="008B379E"/>
    <w:rsid w:val="008B458E"/>
    <w:rsid w:val="008B5025"/>
    <w:rsid w:val="008B5184"/>
    <w:rsid w:val="008B57F2"/>
    <w:rsid w:val="008B64E9"/>
    <w:rsid w:val="008B7B95"/>
    <w:rsid w:val="008B7EAD"/>
    <w:rsid w:val="008C1646"/>
    <w:rsid w:val="008C1946"/>
    <w:rsid w:val="008C206B"/>
    <w:rsid w:val="008C22E9"/>
    <w:rsid w:val="008C5AD0"/>
    <w:rsid w:val="008C615C"/>
    <w:rsid w:val="008C6452"/>
    <w:rsid w:val="008C68B9"/>
    <w:rsid w:val="008D0699"/>
    <w:rsid w:val="008D08ED"/>
    <w:rsid w:val="008D193D"/>
    <w:rsid w:val="008D1B0A"/>
    <w:rsid w:val="008D3970"/>
    <w:rsid w:val="008D4715"/>
    <w:rsid w:val="008D4AF0"/>
    <w:rsid w:val="008D4F56"/>
    <w:rsid w:val="008D64E7"/>
    <w:rsid w:val="008D6F64"/>
    <w:rsid w:val="008D768C"/>
    <w:rsid w:val="008E0430"/>
    <w:rsid w:val="008E0CB7"/>
    <w:rsid w:val="008E17DE"/>
    <w:rsid w:val="008E2405"/>
    <w:rsid w:val="008E3E5C"/>
    <w:rsid w:val="008E5AE0"/>
    <w:rsid w:val="008E5E82"/>
    <w:rsid w:val="008E6A2F"/>
    <w:rsid w:val="008E7B38"/>
    <w:rsid w:val="008F07B4"/>
    <w:rsid w:val="008F0853"/>
    <w:rsid w:val="008F110A"/>
    <w:rsid w:val="008F17AD"/>
    <w:rsid w:val="008F1D3A"/>
    <w:rsid w:val="008F2074"/>
    <w:rsid w:val="008F2927"/>
    <w:rsid w:val="008F3A95"/>
    <w:rsid w:val="008F3ADF"/>
    <w:rsid w:val="008F4864"/>
    <w:rsid w:val="008F5069"/>
    <w:rsid w:val="008F56D4"/>
    <w:rsid w:val="008F7AC8"/>
    <w:rsid w:val="00900189"/>
    <w:rsid w:val="00900405"/>
    <w:rsid w:val="00900472"/>
    <w:rsid w:val="009024A4"/>
    <w:rsid w:val="00902B19"/>
    <w:rsid w:val="00902D42"/>
    <w:rsid w:val="009038AB"/>
    <w:rsid w:val="009049AA"/>
    <w:rsid w:val="009056B0"/>
    <w:rsid w:val="009062EB"/>
    <w:rsid w:val="009063E2"/>
    <w:rsid w:val="00906AAC"/>
    <w:rsid w:val="009070F0"/>
    <w:rsid w:val="00910BBD"/>
    <w:rsid w:val="00911325"/>
    <w:rsid w:val="00911CC4"/>
    <w:rsid w:val="00912786"/>
    <w:rsid w:val="00912EAB"/>
    <w:rsid w:val="0091362E"/>
    <w:rsid w:val="0091467B"/>
    <w:rsid w:val="00914ACE"/>
    <w:rsid w:val="00920A42"/>
    <w:rsid w:val="00921551"/>
    <w:rsid w:val="00921DA3"/>
    <w:rsid w:val="0092331B"/>
    <w:rsid w:val="00924B5D"/>
    <w:rsid w:val="00926117"/>
    <w:rsid w:val="00926C38"/>
    <w:rsid w:val="00926D97"/>
    <w:rsid w:val="00930E36"/>
    <w:rsid w:val="00931E5C"/>
    <w:rsid w:val="00932D46"/>
    <w:rsid w:val="00933DF3"/>
    <w:rsid w:val="00934EA4"/>
    <w:rsid w:val="00935A74"/>
    <w:rsid w:val="009372BF"/>
    <w:rsid w:val="009372D7"/>
    <w:rsid w:val="00937559"/>
    <w:rsid w:val="0093766E"/>
    <w:rsid w:val="00937C17"/>
    <w:rsid w:val="009404D4"/>
    <w:rsid w:val="00940FB2"/>
    <w:rsid w:val="0094157C"/>
    <w:rsid w:val="009417E1"/>
    <w:rsid w:val="009417E2"/>
    <w:rsid w:val="00942231"/>
    <w:rsid w:val="009426E0"/>
    <w:rsid w:val="00944694"/>
    <w:rsid w:val="00946409"/>
    <w:rsid w:val="00947D39"/>
    <w:rsid w:val="009502A5"/>
    <w:rsid w:val="00950477"/>
    <w:rsid w:val="0095050E"/>
    <w:rsid w:val="009515F9"/>
    <w:rsid w:val="0095321B"/>
    <w:rsid w:val="00955985"/>
    <w:rsid w:val="009575A8"/>
    <w:rsid w:val="00957E6F"/>
    <w:rsid w:val="00957ECC"/>
    <w:rsid w:val="00960D5C"/>
    <w:rsid w:val="0096187A"/>
    <w:rsid w:val="00961A02"/>
    <w:rsid w:val="00961B1F"/>
    <w:rsid w:val="009620E0"/>
    <w:rsid w:val="009623A2"/>
    <w:rsid w:val="00962571"/>
    <w:rsid w:val="00966085"/>
    <w:rsid w:val="00967A23"/>
    <w:rsid w:val="00970890"/>
    <w:rsid w:val="009718C6"/>
    <w:rsid w:val="00971978"/>
    <w:rsid w:val="00971CC1"/>
    <w:rsid w:val="00972640"/>
    <w:rsid w:val="0097272A"/>
    <w:rsid w:val="00972753"/>
    <w:rsid w:val="0097310C"/>
    <w:rsid w:val="0097377B"/>
    <w:rsid w:val="00973F37"/>
    <w:rsid w:val="009740AA"/>
    <w:rsid w:val="00974AFB"/>
    <w:rsid w:val="00975886"/>
    <w:rsid w:val="009767DA"/>
    <w:rsid w:val="00976FD0"/>
    <w:rsid w:val="00980022"/>
    <w:rsid w:val="009820BA"/>
    <w:rsid w:val="00982E17"/>
    <w:rsid w:val="00985B77"/>
    <w:rsid w:val="00985F70"/>
    <w:rsid w:val="00986ADB"/>
    <w:rsid w:val="00987B01"/>
    <w:rsid w:val="0099081F"/>
    <w:rsid w:val="00991742"/>
    <w:rsid w:val="00991DA5"/>
    <w:rsid w:val="009939BF"/>
    <w:rsid w:val="00995039"/>
    <w:rsid w:val="00996AD9"/>
    <w:rsid w:val="00997E0B"/>
    <w:rsid w:val="009A05E8"/>
    <w:rsid w:val="009A1A2C"/>
    <w:rsid w:val="009A37FC"/>
    <w:rsid w:val="009A3CA4"/>
    <w:rsid w:val="009A3F83"/>
    <w:rsid w:val="009A4586"/>
    <w:rsid w:val="009A4653"/>
    <w:rsid w:val="009A4AB0"/>
    <w:rsid w:val="009A5CFC"/>
    <w:rsid w:val="009A68CC"/>
    <w:rsid w:val="009A6E98"/>
    <w:rsid w:val="009B058F"/>
    <w:rsid w:val="009B0EEC"/>
    <w:rsid w:val="009B0FAC"/>
    <w:rsid w:val="009B20B4"/>
    <w:rsid w:val="009B224E"/>
    <w:rsid w:val="009B244F"/>
    <w:rsid w:val="009B301D"/>
    <w:rsid w:val="009B3684"/>
    <w:rsid w:val="009B39CD"/>
    <w:rsid w:val="009B5E9D"/>
    <w:rsid w:val="009B621F"/>
    <w:rsid w:val="009B7BFE"/>
    <w:rsid w:val="009C0C7F"/>
    <w:rsid w:val="009C1578"/>
    <w:rsid w:val="009C292C"/>
    <w:rsid w:val="009C2B99"/>
    <w:rsid w:val="009C2B9A"/>
    <w:rsid w:val="009C34D7"/>
    <w:rsid w:val="009C5A98"/>
    <w:rsid w:val="009C5AB4"/>
    <w:rsid w:val="009C5D79"/>
    <w:rsid w:val="009C6986"/>
    <w:rsid w:val="009C6D1C"/>
    <w:rsid w:val="009C76F9"/>
    <w:rsid w:val="009C79F1"/>
    <w:rsid w:val="009C7E88"/>
    <w:rsid w:val="009D0712"/>
    <w:rsid w:val="009D0835"/>
    <w:rsid w:val="009D1FFB"/>
    <w:rsid w:val="009D2F63"/>
    <w:rsid w:val="009D552F"/>
    <w:rsid w:val="009D6029"/>
    <w:rsid w:val="009D7164"/>
    <w:rsid w:val="009D724B"/>
    <w:rsid w:val="009D76E7"/>
    <w:rsid w:val="009D7DCA"/>
    <w:rsid w:val="009E0D17"/>
    <w:rsid w:val="009E266C"/>
    <w:rsid w:val="009E27F8"/>
    <w:rsid w:val="009E4DB5"/>
    <w:rsid w:val="009E540C"/>
    <w:rsid w:val="009F0DEB"/>
    <w:rsid w:val="009F0FD1"/>
    <w:rsid w:val="009F1D11"/>
    <w:rsid w:val="009F25E6"/>
    <w:rsid w:val="009F2CE7"/>
    <w:rsid w:val="009F2D6B"/>
    <w:rsid w:val="009F2EB0"/>
    <w:rsid w:val="009F3418"/>
    <w:rsid w:val="009F3A23"/>
    <w:rsid w:val="009F3D45"/>
    <w:rsid w:val="009F412F"/>
    <w:rsid w:val="009F4671"/>
    <w:rsid w:val="009F4C1D"/>
    <w:rsid w:val="009F5B20"/>
    <w:rsid w:val="009F5F8C"/>
    <w:rsid w:val="009F6163"/>
    <w:rsid w:val="00A00DF3"/>
    <w:rsid w:val="00A01611"/>
    <w:rsid w:val="00A01C56"/>
    <w:rsid w:val="00A0522D"/>
    <w:rsid w:val="00A0747D"/>
    <w:rsid w:val="00A1061B"/>
    <w:rsid w:val="00A109E3"/>
    <w:rsid w:val="00A111F3"/>
    <w:rsid w:val="00A1176E"/>
    <w:rsid w:val="00A11D6E"/>
    <w:rsid w:val="00A11EF6"/>
    <w:rsid w:val="00A13264"/>
    <w:rsid w:val="00A13F44"/>
    <w:rsid w:val="00A15B80"/>
    <w:rsid w:val="00A1608C"/>
    <w:rsid w:val="00A1629A"/>
    <w:rsid w:val="00A20651"/>
    <w:rsid w:val="00A20A05"/>
    <w:rsid w:val="00A214E0"/>
    <w:rsid w:val="00A219C2"/>
    <w:rsid w:val="00A22522"/>
    <w:rsid w:val="00A23509"/>
    <w:rsid w:val="00A242D9"/>
    <w:rsid w:val="00A24396"/>
    <w:rsid w:val="00A243AB"/>
    <w:rsid w:val="00A258AA"/>
    <w:rsid w:val="00A27629"/>
    <w:rsid w:val="00A309DF"/>
    <w:rsid w:val="00A30DDD"/>
    <w:rsid w:val="00A320AD"/>
    <w:rsid w:val="00A32470"/>
    <w:rsid w:val="00A32F31"/>
    <w:rsid w:val="00A3529E"/>
    <w:rsid w:val="00A35BAB"/>
    <w:rsid w:val="00A37DA4"/>
    <w:rsid w:val="00A40CBE"/>
    <w:rsid w:val="00A40CCD"/>
    <w:rsid w:val="00A42DEC"/>
    <w:rsid w:val="00A43229"/>
    <w:rsid w:val="00A4372E"/>
    <w:rsid w:val="00A44A55"/>
    <w:rsid w:val="00A44FDD"/>
    <w:rsid w:val="00A45512"/>
    <w:rsid w:val="00A45F32"/>
    <w:rsid w:val="00A47187"/>
    <w:rsid w:val="00A47EBB"/>
    <w:rsid w:val="00A51526"/>
    <w:rsid w:val="00A5174D"/>
    <w:rsid w:val="00A524C3"/>
    <w:rsid w:val="00A54008"/>
    <w:rsid w:val="00A568B0"/>
    <w:rsid w:val="00A572C5"/>
    <w:rsid w:val="00A60342"/>
    <w:rsid w:val="00A611D0"/>
    <w:rsid w:val="00A61546"/>
    <w:rsid w:val="00A6226C"/>
    <w:rsid w:val="00A62CC1"/>
    <w:rsid w:val="00A632D0"/>
    <w:rsid w:val="00A659CC"/>
    <w:rsid w:val="00A70F83"/>
    <w:rsid w:val="00A739F1"/>
    <w:rsid w:val="00A73A83"/>
    <w:rsid w:val="00A74C40"/>
    <w:rsid w:val="00A766A7"/>
    <w:rsid w:val="00A808A8"/>
    <w:rsid w:val="00A8124C"/>
    <w:rsid w:val="00A836AB"/>
    <w:rsid w:val="00A8561F"/>
    <w:rsid w:val="00A86F5E"/>
    <w:rsid w:val="00A87610"/>
    <w:rsid w:val="00A90356"/>
    <w:rsid w:val="00A90E22"/>
    <w:rsid w:val="00A91279"/>
    <w:rsid w:val="00A91799"/>
    <w:rsid w:val="00A92242"/>
    <w:rsid w:val="00A936B0"/>
    <w:rsid w:val="00A93FEA"/>
    <w:rsid w:val="00A94BA7"/>
    <w:rsid w:val="00A95330"/>
    <w:rsid w:val="00A96A55"/>
    <w:rsid w:val="00A96FFA"/>
    <w:rsid w:val="00A97360"/>
    <w:rsid w:val="00A9740F"/>
    <w:rsid w:val="00AA029F"/>
    <w:rsid w:val="00AA0661"/>
    <w:rsid w:val="00AA089C"/>
    <w:rsid w:val="00AA3580"/>
    <w:rsid w:val="00AA35EC"/>
    <w:rsid w:val="00AA3CA4"/>
    <w:rsid w:val="00AA3DE9"/>
    <w:rsid w:val="00AA5E7D"/>
    <w:rsid w:val="00AA6F73"/>
    <w:rsid w:val="00AA7EF5"/>
    <w:rsid w:val="00AB023D"/>
    <w:rsid w:val="00AB08B7"/>
    <w:rsid w:val="00AB2062"/>
    <w:rsid w:val="00AB2DDD"/>
    <w:rsid w:val="00AB2DE3"/>
    <w:rsid w:val="00AB374E"/>
    <w:rsid w:val="00AB3F10"/>
    <w:rsid w:val="00AB424B"/>
    <w:rsid w:val="00AB466D"/>
    <w:rsid w:val="00AB4B52"/>
    <w:rsid w:val="00AB5557"/>
    <w:rsid w:val="00AB65B7"/>
    <w:rsid w:val="00AB740F"/>
    <w:rsid w:val="00AC214F"/>
    <w:rsid w:val="00AC2F80"/>
    <w:rsid w:val="00AC325D"/>
    <w:rsid w:val="00AC4CF4"/>
    <w:rsid w:val="00AC55D3"/>
    <w:rsid w:val="00AC57F2"/>
    <w:rsid w:val="00AC5865"/>
    <w:rsid w:val="00AC796C"/>
    <w:rsid w:val="00AD00F6"/>
    <w:rsid w:val="00AD0D8C"/>
    <w:rsid w:val="00AD3261"/>
    <w:rsid w:val="00AD49E0"/>
    <w:rsid w:val="00AD4D5F"/>
    <w:rsid w:val="00AD7026"/>
    <w:rsid w:val="00AD713B"/>
    <w:rsid w:val="00AE1B1B"/>
    <w:rsid w:val="00AE244B"/>
    <w:rsid w:val="00AE261F"/>
    <w:rsid w:val="00AE433A"/>
    <w:rsid w:val="00AE53B3"/>
    <w:rsid w:val="00AE5BE1"/>
    <w:rsid w:val="00AE68F2"/>
    <w:rsid w:val="00AE7C87"/>
    <w:rsid w:val="00AF1206"/>
    <w:rsid w:val="00AF1459"/>
    <w:rsid w:val="00AF172F"/>
    <w:rsid w:val="00AF29E7"/>
    <w:rsid w:val="00AF3417"/>
    <w:rsid w:val="00AF66CE"/>
    <w:rsid w:val="00AF6BB1"/>
    <w:rsid w:val="00B01406"/>
    <w:rsid w:val="00B040E5"/>
    <w:rsid w:val="00B077B9"/>
    <w:rsid w:val="00B10CBD"/>
    <w:rsid w:val="00B10FCA"/>
    <w:rsid w:val="00B1141D"/>
    <w:rsid w:val="00B12B72"/>
    <w:rsid w:val="00B131FF"/>
    <w:rsid w:val="00B13AFE"/>
    <w:rsid w:val="00B13CB6"/>
    <w:rsid w:val="00B15C7C"/>
    <w:rsid w:val="00B161B6"/>
    <w:rsid w:val="00B17ADA"/>
    <w:rsid w:val="00B2002B"/>
    <w:rsid w:val="00B205DA"/>
    <w:rsid w:val="00B20949"/>
    <w:rsid w:val="00B21282"/>
    <w:rsid w:val="00B246B7"/>
    <w:rsid w:val="00B248A1"/>
    <w:rsid w:val="00B24A2C"/>
    <w:rsid w:val="00B24EED"/>
    <w:rsid w:val="00B25094"/>
    <w:rsid w:val="00B2741E"/>
    <w:rsid w:val="00B27726"/>
    <w:rsid w:val="00B315AD"/>
    <w:rsid w:val="00B31609"/>
    <w:rsid w:val="00B3182D"/>
    <w:rsid w:val="00B31871"/>
    <w:rsid w:val="00B31DD6"/>
    <w:rsid w:val="00B31EB3"/>
    <w:rsid w:val="00B33452"/>
    <w:rsid w:val="00B35558"/>
    <w:rsid w:val="00B35C97"/>
    <w:rsid w:val="00B37558"/>
    <w:rsid w:val="00B4116C"/>
    <w:rsid w:val="00B426AF"/>
    <w:rsid w:val="00B44417"/>
    <w:rsid w:val="00B449C4"/>
    <w:rsid w:val="00B50BE4"/>
    <w:rsid w:val="00B50EB7"/>
    <w:rsid w:val="00B52911"/>
    <w:rsid w:val="00B53454"/>
    <w:rsid w:val="00B55399"/>
    <w:rsid w:val="00B55739"/>
    <w:rsid w:val="00B55B38"/>
    <w:rsid w:val="00B56D4C"/>
    <w:rsid w:val="00B56F51"/>
    <w:rsid w:val="00B61F2B"/>
    <w:rsid w:val="00B624CF"/>
    <w:rsid w:val="00B6402B"/>
    <w:rsid w:val="00B641F0"/>
    <w:rsid w:val="00B64B50"/>
    <w:rsid w:val="00B655F6"/>
    <w:rsid w:val="00B673AB"/>
    <w:rsid w:val="00B70098"/>
    <w:rsid w:val="00B71C18"/>
    <w:rsid w:val="00B72316"/>
    <w:rsid w:val="00B742B0"/>
    <w:rsid w:val="00B747C7"/>
    <w:rsid w:val="00B75830"/>
    <w:rsid w:val="00B75840"/>
    <w:rsid w:val="00B769CE"/>
    <w:rsid w:val="00B80FC9"/>
    <w:rsid w:val="00B8164E"/>
    <w:rsid w:val="00B824D6"/>
    <w:rsid w:val="00B850D2"/>
    <w:rsid w:val="00B8566F"/>
    <w:rsid w:val="00B86931"/>
    <w:rsid w:val="00B869C7"/>
    <w:rsid w:val="00B877F6"/>
    <w:rsid w:val="00B87995"/>
    <w:rsid w:val="00B900FB"/>
    <w:rsid w:val="00B9068C"/>
    <w:rsid w:val="00B92893"/>
    <w:rsid w:val="00B928D6"/>
    <w:rsid w:val="00B929C8"/>
    <w:rsid w:val="00B92D84"/>
    <w:rsid w:val="00B92E14"/>
    <w:rsid w:val="00B93FC3"/>
    <w:rsid w:val="00B96D9C"/>
    <w:rsid w:val="00B96FA6"/>
    <w:rsid w:val="00BA00E2"/>
    <w:rsid w:val="00BA261E"/>
    <w:rsid w:val="00BA267F"/>
    <w:rsid w:val="00BA4C6C"/>
    <w:rsid w:val="00BA4D23"/>
    <w:rsid w:val="00BA4FFF"/>
    <w:rsid w:val="00BA5249"/>
    <w:rsid w:val="00BA68D4"/>
    <w:rsid w:val="00BB0610"/>
    <w:rsid w:val="00BB0D05"/>
    <w:rsid w:val="00BB0F88"/>
    <w:rsid w:val="00BB1F70"/>
    <w:rsid w:val="00BB2335"/>
    <w:rsid w:val="00BB4DD3"/>
    <w:rsid w:val="00BB54C6"/>
    <w:rsid w:val="00BB64D6"/>
    <w:rsid w:val="00BB6FE1"/>
    <w:rsid w:val="00BB7579"/>
    <w:rsid w:val="00BB7D49"/>
    <w:rsid w:val="00BC0E6D"/>
    <w:rsid w:val="00BC1F33"/>
    <w:rsid w:val="00BC6550"/>
    <w:rsid w:val="00BC78BF"/>
    <w:rsid w:val="00BD16EB"/>
    <w:rsid w:val="00BD2165"/>
    <w:rsid w:val="00BD2F04"/>
    <w:rsid w:val="00BD4623"/>
    <w:rsid w:val="00BD471A"/>
    <w:rsid w:val="00BD4D9C"/>
    <w:rsid w:val="00BD59DA"/>
    <w:rsid w:val="00BE0600"/>
    <w:rsid w:val="00BE0666"/>
    <w:rsid w:val="00BE14C8"/>
    <w:rsid w:val="00BE162B"/>
    <w:rsid w:val="00BE2180"/>
    <w:rsid w:val="00BE342D"/>
    <w:rsid w:val="00BE36C3"/>
    <w:rsid w:val="00BE3BEC"/>
    <w:rsid w:val="00BE3E54"/>
    <w:rsid w:val="00BE4808"/>
    <w:rsid w:val="00BE4E07"/>
    <w:rsid w:val="00BE58B3"/>
    <w:rsid w:val="00BE6432"/>
    <w:rsid w:val="00BE7041"/>
    <w:rsid w:val="00BE72CC"/>
    <w:rsid w:val="00BF19AE"/>
    <w:rsid w:val="00BF205D"/>
    <w:rsid w:val="00BF2574"/>
    <w:rsid w:val="00BF2895"/>
    <w:rsid w:val="00BF33BA"/>
    <w:rsid w:val="00BF3B3B"/>
    <w:rsid w:val="00BF495A"/>
    <w:rsid w:val="00BF6B9A"/>
    <w:rsid w:val="00BF6E20"/>
    <w:rsid w:val="00C00194"/>
    <w:rsid w:val="00C0155C"/>
    <w:rsid w:val="00C03C16"/>
    <w:rsid w:val="00C042F2"/>
    <w:rsid w:val="00C043AB"/>
    <w:rsid w:val="00C047C4"/>
    <w:rsid w:val="00C049BF"/>
    <w:rsid w:val="00C04CFC"/>
    <w:rsid w:val="00C0591F"/>
    <w:rsid w:val="00C068F1"/>
    <w:rsid w:val="00C07B66"/>
    <w:rsid w:val="00C104ED"/>
    <w:rsid w:val="00C10F09"/>
    <w:rsid w:val="00C10F37"/>
    <w:rsid w:val="00C11088"/>
    <w:rsid w:val="00C11A50"/>
    <w:rsid w:val="00C122C8"/>
    <w:rsid w:val="00C1385C"/>
    <w:rsid w:val="00C161BC"/>
    <w:rsid w:val="00C17DD6"/>
    <w:rsid w:val="00C20708"/>
    <w:rsid w:val="00C20A7A"/>
    <w:rsid w:val="00C2143D"/>
    <w:rsid w:val="00C2232D"/>
    <w:rsid w:val="00C22D1C"/>
    <w:rsid w:val="00C23A1C"/>
    <w:rsid w:val="00C243B3"/>
    <w:rsid w:val="00C2459D"/>
    <w:rsid w:val="00C24914"/>
    <w:rsid w:val="00C24EE1"/>
    <w:rsid w:val="00C25DF0"/>
    <w:rsid w:val="00C2647A"/>
    <w:rsid w:val="00C270BF"/>
    <w:rsid w:val="00C3039E"/>
    <w:rsid w:val="00C31967"/>
    <w:rsid w:val="00C32D0A"/>
    <w:rsid w:val="00C33144"/>
    <w:rsid w:val="00C3486A"/>
    <w:rsid w:val="00C34B51"/>
    <w:rsid w:val="00C3538E"/>
    <w:rsid w:val="00C357DE"/>
    <w:rsid w:val="00C3619C"/>
    <w:rsid w:val="00C40927"/>
    <w:rsid w:val="00C41935"/>
    <w:rsid w:val="00C422B5"/>
    <w:rsid w:val="00C4362F"/>
    <w:rsid w:val="00C45A05"/>
    <w:rsid w:val="00C45B02"/>
    <w:rsid w:val="00C4779E"/>
    <w:rsid w:val="00C47C65"/>
    <w:rsid w:val="00C50CC5"/>
    <w:rsid w:val="00C52A9D"/>
    <w:rsid w:val="00C54FE7"/>
    <w:rsid w:val="00C55A82"/>
    <w:rsid w:val="00C571FC"/>
    <w:rsid w:val="00C57E84"/>
    <w:rsid w:val="00C627BA"/>
    <w:rsid w:val="00C6509E"/>
    <w:rsid w:val="00C65A63"/>
    <w:rsid w:val="00C70960"/>
    <w:rsid w:val="00C72A74"/>
    <w:rsid w:val="00C73F01"/>
    <w:rsid w:val="00C74146"/>
    <w:rsid w:val="00C762CA"/>
    <w:rsid w:val="00C7684D"/>
    <w:rsid w:val="00C771FB"/>
    <w:rsid w:val="00C80B43"/>
    <w:rsid w:val="00C81030"/>
    <w:rsid w:val="00C81704"/>
    <w:rsid w:val="00C81977"/>
    <w:rsid w:val="00C8260D"/>
    <w:rsid w:val="00C83106"/>
    <w:rsid w:val="00C8497D"/>
    <w:rsid w:val="00C84B68"/>
    <w:rsid w:val="00C9079D"/>
    <w:rsid w:val="00C917CF"/>
    <w:rsid w:val="00C927CE"/>
    <w:rsid w:val="00C92BAA"/>
    <w:rsid w:val="00C9335E"/>
    <w:rsid w:val="00C934AB"/>
    <w:rsid w:val="00C93C0F"/>
    <w:rsid w:val="00C93DD8"/>
    <w:rsid w:val="00C93E94"/>
    <w:rsid w:val="00C9411D"/>
    <w:rsid w:val="00C94BAE"/>
    <w:rsid w:val="00C9580C"/>
    <w:rsid w:val="00C95D21"/>
    <w:rsid w:val="00C96071"/>
    <w:rsid w:val="00C97991"/>
    <w:rsid w:val="00CA0417"/>
    <w:rsid w:val="00CA082B"/>
    <w:rsid w:val="00CA1D7A"/>
    <w:rsid w:val="00CA2D3B"/>
    <w:rsid w:val="00CA3CB5"/>
    <w:rsid w:val="00CA5B92"/>
    <w:rsid w:val="00CA6A53"/>
    <w:rsid w:val="00CA787C"/>
    <w:rsid w:val="00CA7BB6"/>
    <w:rsid w:val="00CA7F59"/>
    <w:rsid w:val="00CB04F0"/>
    <w:rsid w:val="00CB0ABA"/>
    <w:rsid w:val="00CB1096"/>
    <w:rsid w:val="00CB10B7"/>
    <w:rsid w:val="00CB1634"/>
    <w:rsid w:val="00CB238D"/>
    <w:rsid w:val="00CB278F"/>
    <w:rsid w:val="00CB28A6"/>
    <w:rsid w:val="00CB3900"/>
    <w:rsid w:val="00CB40D2"/>
    <w:rsid w:val="00CB5F51"/>
    <w:rsid w:val="00CB79F4"/>
    <w:rsid w:val="00CC3226"/>
    <w:rsid w:val="00CC42AF"/>
    <w:rsid w:val="00CC524B"/>
    <w:rsid w:val="00CC7B18"/>
    <w:rsid w:val="00CD048F"/>
    <w:rsid w:val="00CD23E9"/>
    <w:rsid w:val="00CD3A87"/>
    <w:rsid w:val="00CD4C4F"/>
    <w:rsid w:val="00CD4D73"/>
    <w:rsid w:val="00CD5DD9"/>
    <w:rsid w:val="00CD6918"/>
    <w:rsid w:val="00CD6B64"/>
    <w:rsid w:val="00CD6DD5"/>
    <w:rsid w:val="00CD742B"/>
    <w:rsid w:val="00CD78FB"/>
    <w:rsid w:val="00CD7A39"/>
    <w:rsid w:val="00CE0BDA"/>
    <w:rsid w:val="00CE15D5"/>
    <w:rsid w:val="00CE16E3"/>
    <w:rsid w:val="00CE237C"/>
    <w:rsid w:val="00CE3474"/>
    <w:rsid w:val="00CE4131"/>
    <w:rsid w:val="00CE45C9"/>
    <w:rsid w:val="00CE47ED"/>
    <w:rsid w:val="00CE4E90"/>
    <w:rsid w:val="00CE5358"/>
    <w:rsid w:val="00CE68DC"/>
    <w:rsid w:val="00CE7E6D"/>
    <w:rsid w:val="00CF0CD3"/>
    <w:rsid w:val="00CF0DFA"/>
    <w:rsid w:val="00CF0ED9"/>
    <w:rsid w:val="00CF0F03"/>
    <w:rsid w:val="00CF212F"/>
    <w:rsid w:val="00CF2B03"/>
    <w:rsid w:val="00CF5AD9"/>
    <w:rsid w:val="00CF6831"/>
    <w:rsid w:val="00CF6D35"/>
    <w:rsid w:val="00CF7968"/>
    <w:rsid w:val="00D012BD"/>
    <w:rsid w:val="00D0540D"/>
    <w:rsid w:val="00D07585"/>
    <w:rsid w:val="00D07C24"/>
    <w:rsid w:val="00D10C7C"/>
    <w:rsid w:val="00D11C84"/>
    <w:rsid w:val="00D12B26"/>
    <w:rsid w:val="00D13CC1"/>
    <w:rsid w:val="00D16FA3"/>
    <w:rsid w:val="00D177AC"/>
    <w:rsid w:val="00D17C16"/>
    <w:rsid w:val="00D214C0"/>
    <w:rsid w:val="00D21FCB"/>
    <w:rsid w:val="00D257DF"/>
    <w:rsid w:val="00D2650E"/>
    <w:rsid w:val="00D26D27"/>
    <w:rsid w:val="00D311E5"/>
    <w:rsid w:val="00D32227"/>
    <w:rsid w:val="00D34C7A"/>
    <w:rsid w:val="00D358D4"/>
    <w:rsid w:val="00D3593A"/>
    <w:rsid w:val="00D35A8E"/>
    <w:rsid w:val="00D35BB1"/>
    <w:rsid w:val="00D35FF8"/>
    <w:rsid w:val="00D36410"/>
    <w:rsid w:val="00D3645D"/>
    <w:rsid w:val="00D36590"/>
    <w:rsid w:val="00D3667A"/>
    <w:rsid w:val="00D37833"/>
    <w:rsid w:val="00D37BCD"/>
    <w:rsid w:val="00D401CC"/>
    <w:rsid w:val="00D40641"/>
    <w:rsid w:val="00D40A36"/>
    <w:rsid w:val="00D413A0"/>
    <w:rsid w:val="00D415E4"/>
    <w:rsid w:val="00D4213F"/>
    <w:rsid w:val="00D42324"/>
    <w:rsid w:val="00D425D1"/>
    <w:rsid w:val="00D42E66"/>
    <w:rsid w:val="00D43740"/>
    <w:rsid w:val="00D441AC"/>
    <w:rsid w:val="00D44784"/>
    <w:rsid w:val="00D4489B"/>
    <w:rsid w:val="00D44BC6"/>
    <w:rsid w:val="00D4532E"/>
    <w:rsid w:val="00D46A5A"/>
    <w:rsid w:val="00D4791A"/>
    <w:rsid w:val="00D50066"/>
    <w:rsid w:val="00D508FB"/>
    <w:rsid w:val="00D52AAF"/>
    <w:rsid w:val="00D52E02"/>
    <w:rsid w:val="00D53482"/>
    <w:rsid w:val="00D53B43"/>
    <w:rsid w:val="00D549AF"/>
    <w:rsid w:val="00D552D2"/>
    <w:rsid w:val="00D553CB"/>
    <w:rsid w:val="00D55606"/>
    <w:rsid w:val="00D55B02"/>
    <w:rsid w:val="00D57230"/>
    <w:rsid w:val="00D5794D"/>
    <w:rsid w:val="00D57A35"/>
    <w:rsid w:val="00D605AF"/>
    <w:rsid w:val="00D605D4"/>
    <w:rsid w:val="00D60A5C"/>
    <w:rsid w:val="00D60AD7"/>
    <w:rsid w:val="00D62F37"/>
    <w:rsid w:val="00D66951"/>
    <w:rsid w:val="00D67B04"/>
    <w:rsid w:val="00D70496"/>
    <w:rsid w:val="00D70B7A"/>
    <w:rsid w:val="00D71CC7"/>
    <w:rsid w:val="00D72274"/>
    <w:rsid w:val="00D72AB9"/>
    <w:rsid w:val="00D73070"/>
    <w:rsid w:val="00D77445"/>
    <w:rsid w:val="00D80133"/>
    <w:rsid w:val="00D808CD"/>
    <w:rsid w:val="00D80CF2"/>
    <w:rsid w:val="00D81A2B"/>
    <w:rsid w:val="00D82E7C"/>
    <w:rsid w:val="00D83664"/>
    <w:rsid w:val="00D84796"/>
    <w:rsid w:val="00D84CF0"/>
    <w:rsid w:val="00D86110"/>
    <w:rsid w:val="00D87548"/>
    <w:rsid w:val="00D8796D"/>
    <w:rsid w:val="00D90986"/>
    <w:rsid w:val="00D90F0E"/>
    <w:rsid w:val="00D91435"/>
    <w:rsid w:val="00D91886"/>
    <w:rsid w:val="00D928ED"/>
    <w:rsid w:val="00D9385A"/>
    <w:rsid w:val="00D93E6A"/>
    <w:rsid w:val="00D9497B"/>
    <w:rsid w:val="00D950EC"/>
    <w:rsid w:val="00D95518"/>
    <w:rsid w:val="00D960EE"/>
    <w:rsid w:val="00D96A0F"/>
    <w:rsid w:val="00D97DA2"/>
    <w:rsid w:val="00D97F4E"/>
    <w:rsid w:val="00DA06BD"/>
    <w:rsid w:val="00DA1F72"/>
    <w:rsid w:val="00DA21A3"/>
    <w:rsid w:val="00DA21C0"/>
    <w:rsid w:val="00DA29C8"/>
    <w:rsid w:val="00DA3047"/>
    <w:rsid w:val="00DA38E7"/>
    <w:rsid w:val="00DA479A"/>
    <w:rsid w:val="00DA569D"/>
    <w:rsid w:val="00DA61D6"/>
    <w:rsid w:val="00DA6365"/>
    <w:rsid w:val="00DA6CA3"/>
    <w:rsid w:val="00DB07B2"/>
    <w:rsid w:val="00DB3B6A"/>
    <w:rsid w:val="00DB5D34"/>
    <w:rsid w:val="00DB7E43"/>
    <w:rsid w:val="00DC0C82"/>
    <w:rsid w:val="00DC1519"/>
    <w:rsid w:val="00DC1C12"/>
    <w:rsid w:val="00DC353C"/>
    <w:rsid w:val="00DC5714"/>
    <w:rsid w:val="00DC5AA4"/>
    <w:rsid w:val="00DC62FC"/>
    <w:rsid w:val="00DC6F3B"/>
    <w:rsid w:val="00DC78BE"/>
    <w:rsid w:val="00DC7C9E"/>
    <w:rsid w:val="00DD0ED0"/>
    <w:rsid w:val="00DD1E46"/>
    <w:rsid w:val="00DD2D89"/>
    <w:rsid w:val="00DD3288"/>
    <w:rsid w:val="00DD3A2A"/>
    <w:rsid w:val="00DD4FBD"/>
    <w:rsid w:val="00DD5161"/>
    <w:rsid w:val="00DD589C"/>
    <w:rsid w:val="00DD7548"/>
    <w:rsid w:val="00DE05B7"/>
    <w:rsid w:val="00DE088B"/>
    <w:rsid w:val="00DE1B6E"/>
    <w:rsid w:val="00DE2EF0"/>
    <w:rsid w:val="00DE3A14"/>
    <w:rsid w:val="00DE45D7"/>
    <w:rsid w:val="00DE5859"/>
    <w:rsid w:val="00DE5C51"/>
    <w:rsid w:val="00DE62F0"/>
    <w:rsid w:val="00DE630D"/>
    <w:rsid w:val="00DE7111"/>
    <w:rsid w:val="00DF02CD"/>
    <w:rsid w:val="00DF2B7E"/>
    <w:rsid w:val="00DF3B3A"/>
    <w:rsid w:val="00DF3C32"/>
    <w:rsid w:val="00DF57D1"/>
    <w:rsid w:val="00DF58B4"/>
    <w:rsid w:val="00E01D6A"/>
    <w:rsid w:val="00E0240B"/>
    <w:rsid w:val="00E02A81"/>
    <w:rsid w:val="00E03559"/>
    <w:rsid w:val="00E03622"/>
    <w:rsid w:val="00E043F4"/>
    <w:rsid w:val="00E0461A"/>
    <w:rsid w:val="00E060C5"/>
    <w:rsid w:val="00E07992"/>
    <w:rsid w:val="00E1199A"/>
    <w:rsid w:val="00E12AF9"/>
    <w:rsid w:val="00E14784"/>
    <w:rsid w:val="00E17371"/>
    <w:rsid w:val="00E17685"/>
    <w:rsid w:val="00E2011E"/>
    <w:rsid w:val="00E21576"/>
    <w:rsid w:val="00E22C3A"/>
    <w:rsid w:val="00E25858"/>
    <w:rsid w:val="00E25DB8"/>
    <w:rsid w:val="00E260AD"/>
    <w:rsid w:val="00E300BB"/>
    <w:rsid w:val="00E30461"/>
    <w:rsid w:val="00E30EEF"/>
    <w:rsid w:val="00E3130B"/>
    <w:rsid w:val="00E316D5"/>
    <w:rsid w:val="00E32554"/>
    <w:rsid w:val="00E34A8D"/>
    <w:rsid w:val="00E34CCA"/>
    <w:rsid w:val="00E35197"/>
    <w:rsid w:val="00E35341"/>
    <w:rsid w:val="00E36245"/>
    <w:rsid w:val="00E37533"/>
    <w:rsid w:val="00E37B0F"/>
    <w:rsid w:val="00E37BFA"/>
    <w:rsid w:val="00E40BEA"/>
    <w:rsid w:val="00E40F63"/>
    <w:rsid w:val="00E41A75"/>
    <w:rsid w:val="00E42EC4"/>
    <w:rsid w:val="00E44B13"/>
    <w:rsid w:val="00E4556B"/>
    <w:rsid w:val="00E4599D"/>
    <w:rsid w:val="00E465FC"/>
    <w:rsid w:val="00E50225"/>
    <w:rsid w:val="00E5116E"/>
    <w:rsid w:val="00E514FB"/>
    <w:rsid w:val="00E551E0"/>
    <w:rsid w:val="00E5585B"/>
    <w:rsid w:val="00E55899"/>
    <w:rsid w:val="00E56011"/>
    <w:rsid w:val="00E56462"/>
    <w:rsid w:val="00E565CB"/>
    <w:rsid w:val="00E57C4D"/>
    <w:rsid w:val="00E60F24"/>
    <w:rsid w:val="00E61444"/>
    <w:rsid w:val="00E61F4F"/>
    <w:rsid w:val="00E621E7"/>
    <w:rsid w:val="00E63AD1"/>
    <w:rsid w:val="00E64496"/>
    <w:rsid w:val="00E650EA"/>
    <w:rsid w:val="00E6568C"/>
    <w:rsid w:val="00E65FB2"/>
    <w:rsid w:val="00E663A0"/>
    <w:rsid w:val="00E665D9"/>
    <w:rsid w:val="00E66CD7"/>
    <w:rsid w:val="00E702A1"/>
    <w:rsid w:val="00E71056"/>
    <w:rsid w:val="00E717B8"/>
    <w:rsid w:val="00E72132"/>
    <w:rsid w:val="00E73A9E"/>
    <w:rsid w:val="00E74EF1"/>
    <w:rsid w:val="00E7531D"/>
    <w:rsid w:val="00E7620A"/>
    <w:rsid w:val="00E76C4C"/>
    <w:rsid w:val="00E77174"/>
    <w:rsid w:val="00E809DA"/>
    <w:rsid w:val="00E816DF"/>
    <w:rsid w:val="00E8204F"/>
    <w:rsid w:val="00E821BA"/>
    <w:rsid w:val="00E83E10"/>
    <w:rsid w:val="00E84B2D"/>
    <w:rsid w:val="00E856BC"/>
    <w:rsid w:val="00E871AD"/>
    <w:rsid w:val="00E93C53"/>
    <w:rsid w:val="00E96505"/>
    <w:rsid w:val="00E96A29"/>
    <w:rsid w:val="00EA04B2"/>
    <w:rsid w:val="00EA0EC5"/>
    <w:rsid w:val="00EA2F53"/>
    <w:rsid w:val="00EA527C"/>
    <w:rsid w:val="00EA6560"/>
    <w:rsid w:val="00EA6C74"/>
    <w:rsid w:val="00EA7DB5"/>
    <w:rsid w:val="00EB045D"/>
    <w:rsid w:val="00EB18DB"/>
    <w:rsid w:val="00EB4D2B"/>
    <w:rsid w:val="00EB739E"/>
    <w:rsid w:val="00EB7D2E"/>
    <w:rsid w:val="00EC027E"/>
    <w:rsid w:val="00EC1301"/>
    <w:rsid w:val="00EC2D1E"/>
    <w:rsid w:val="00EC31E3"/>
    <w:rsid w:val="00EC3333"/>
    <w:rsid w:val="00EC3560"/>
    <w:rsid w:val="00EC653A"/>
    <w:rsid w:val="00EC6F73"/>
    <w:rsid w:val="00EC7675"/>
    <w:rsid w:val="00EC7D39"/>
    <w:rsid w:val="00ED0347"/>
    <w:rsid w:val="00ED0CBC"/>
    <w:rsid w:val="00ED2ED9"/>
    <w:rsid w:val="00ED31D6"/>
    <w:rsid w:val="00ED3DFA"/>
    <w:rsid w:val="00ED5B8C"/>
    <w:rsid w:val="00ED67AB"/>
    <w:rsid w:val="00ED7699"/>
    <w:rsid w:val="00EE0238"/>
    <w:rsid w:val="00EE18D7"/>
    <w:rsid w:val="00EE3836"/>
    <w:rsid w:val="00EE3A09"/>
    <w:rsid w:val="00EE4EB3"/>
    <w:rsid w:val="00EE58F4"/>
    <w:rsid w:val="00EE65A4"/>
    <w:rsid w:val="00EE675E"/>
    <w:rsid w:val="00EE6821"/>
    <w:rsid w:val="00EE6D3B"/>
    <w:rsid w:val="00EE7335"/>
    <w:rsid w:val="00EF094C"/>
    <w:rsid w:val="00EF0E3F"/>
    <w:rsid w:val="00EF1EF8"/>
    <w:rsid w:val="00EF34E0"/>
    <w:rsid w:val="00EF5179"/>
    <w:rsid w:val="00EF5760"/>
    <w:rsid w:val="00EF6E3A"/>
    <w:rsid w:val="00F0019D"/>
    <w:rsid w:val="00F002DD"/>
    <w:rsid w:val="00F00764"/>
    <w:rsid w:val="00F00FB4"/>
    <w:rsid w:val="00F03608"/>
    <w:rsid w:val="00F0588E"/>
    <w:rsid w:val="00F058C9"/>
    <w:rsid w:val="00F069D8"/>
    <w:rsid w:val="00F06B4A"/>
    <w:rsid w:val="00F06C0C"/>
    <w:rsid w:val="00F07A6F"/>
    <w:rsid w:val="00F1028C"/>
    <w:rsid w:val="00F10F04"/>
    <w:rsid w:val="00F11153"/>
    <w:rsid w:val="00F11344"/>
    <w:rsid w:val="00F1184A"/>
    <w:rsid w:val="00F118D1"/>
    <w:rsid w:val="00F129CF"/>
    <w:rsid w:val="00F12EB5"/>
    <w:rsid w:val="00F13D4C"/>
    <w:rsid w:val="00F15196"/>
    <w:rsid w:val="00F1525A"/>
    <w:rsid w:val="00F15562"/>
    <w:rsid w:val="00F16B1C"/>
    <w:rsid w:val="00F22EC1"/>
    <w:rsid w:val="00F23050"/>
    <w:rsid w:val="00F237CD"/>
    <w:rsid w:val="00F25535"/>
    <w:rsid w:val="00F27E8A"/>
    <w:rsid w:val="00F3064B"/>
    <w:rsid w:val="00F30B9D"/>
    <w:rsid w:val="00F31951"/>
    <w:rsid w:val="00F32AC5"/>
    <w:rsid w:val="00F362C2"/>
    <w:rsid w:val="00F36942"/>
    <w:rsid w:val="00F36983"/>
    <w:rsid w:val="00F36D6E"/>
    <w:rsid w:val="00F37A03"/>
    <w:rsid w:val="00F40E6D"/>
    <w:rsid w:val="00F43198"/>
    <w:rsid w:val="00F43A6D"/>
    <w:rsid w:val="00F43F9A"/>
    <w:rsid w:val="00F443A0"/>
    <w:rsid w:val="00F4485F"/>
    <w:rsid w:val="00F46C61"/>
    <w:rsid w:val="00F47183"/>
    <w:rsid w:val="00F47643"/>
    <w:rsid w:val="00F50558"/>
    <w:rsid w:val="00F513D7"/>
    <w:rsid w:val="00F51915"/>
    <w:rsid w:val="00F52D1F"/>
    <w:rsid w:val="00F5419B"/>
    <w:rsid w:val="00F56DBE"/>
    <w:rsid w:val="00F5D452"/>
    <w:rsid w:val="00F606BE"/>
    <w:rsid w:val="00F60FE3"/>
    <w:rsid w:val="00F62751"/>
    <w:rsid w:val="00F62A65"/>
    <w:rsid w:val="00F62F1A"/>
    <w:rsid w:val="00F63669"/>
    <w:rsid w:val="00F63ADB"/>
    <w:rsid w:val="00F63EF8"/>
    <w:rsid w:val="00F65A45"/>
    <w:rsid w:val="00F67295"/>
    <w:rsid w:val="00F706DE"/>
    <w:rsid w:val="00F70BE3"/>
    <w:rsid w:val="00F70E9D"/>
    <w:rsid w:val="00F70EF2"/>
    <w:rsid w:val="00F71ED7"/>
    <w:rsid w:val="00F733CB"/>
    <w:rsid w:val="00F73DAB"/>
    <w:rsid w:val="00F747A7"/>
    <w:rsid w:val="00F74FEF"/>
    <w:rsid w:val="00F752E3"/>
    <w:rsid w:val="00F75D46"/>
    <w:rsid w:val="00F768C8"/>
    <w:rsid w:val="00F776D4"/>
    <w:rsid w:val="00F806D3"/>
    <w:rsid w:val="00F80E8F"/>
    <w:rsid w:val="00F8404B"/>
    <w:rsid w:val="00F84BC4"/>
    <w:rsid w:val="00F84FA7"/>
    <w:rsid w:val="00F85F9F"/>
    <w:rsid w:val="00F872BE"/>
    <w:rsid w:val="00F87C50"/>
    <w:rsid w:val="00F903A9"/>
    <w:rsid w:val="00F90C12"/>
    <w:rsid w:val="00F90E09"/>
    <w:rsid w:val="00F93117"/>
    <w:rsid w:val="00F93FA1"/>
    <w:rsid w:val="00F94491"/>
    <w:rsid w:val="00F94506"/>
    <w:rsid w:val="00F9525E"/>
    <w:rsid w:val="00F953F6"/>
    <w:rsid w:val="00F96A68"/>
    <w:rsid w:val="00F972B4"/>
    <w:rsid w:val="00FA123E"/>
    <w:rsid w:val="00FA18CC"/>
    <w:rsid w:val="00FA2353"/>
    <w:rsid w:val="00FA2ABF"/>
    <w:rsid w:val="00FA385B"/>
    <w:rsid w:val="00FA412B"/>
    <w:rsid w:val="00FA4CD9"/>
    <w:rsid w:val="00FA5F2A"/>
    <w:rsid w:val="00FA7224"/>
    <w:rsid w:val="00FA785C"/>
    <w:rsid w:val="00FB1517"/>
    <w:rsid w:val="00FB2E02"/>
    <w:rsid w:val="00FB34D9"/>
    <w:rsid w:val="00FB42F5"/>
    <w:rsid w:val="00FB4EAD"/>
    <w:rsid w:val="00FC0ECD"/>
    <w:rsid w:val="00FC19EC"/>
    <w:rsid w:val="00FC1A16"/>
    <w:rsid w:val="00FC2612"/>
    <w:rsid w:val="00FC2961"/>
    <w:rsid w:val="00FC2DF9"/>
    <w:rsid w:val="00FC2F1E"/>
    <w:rsid w:val="00FC4E27"/>
    <w:rsid w:val="00FC4F34"/>
    <w:rsid w:val="00FC507D"/>
    <w:rsid w:val="00FC513C"/>
    <w:rsid w:val="00FC6967"/>
    <w:rsid w:val="00FC7BBF"/>
    <w:rsid w:val="00FC7E9F"/>
    <w:rsid w:val="00FD0827"/>
    <w:rsid w:val="00FD08ED"/>
    <w:rsid w:val="00FD139E"/>
    <w:rsid w:val="00FD28B7"/>
    <w:rsid w:val="00FD2C2C"/>
    <w:rsid w:val="00FD31C6"/>
    <w:rsid w:val="00FD41CC"/>
    <w:rsid w:val="00FD4CE1"/>
    <w:rsid w:val="00FD531A"/>
    <w:rsid w:val="00FD6268"/>
    <w:rsid w:val="00FD748D"/>
    <w:rsid w:val="00FD77BA"/>
    <w:rsid w:val="00FE007B"/>
    <w:rsid w:val="00FE1878"/>
    <w:rsid w:val="00FE1F5B"/>
    <w:rsid w:val="00FE24ED"/>
    <w:rsid w:val="00FE28B1"/>
    <w:rsid w:val="00FE3283"/>
    <w:rsid w:val="00FE5978"/>
    <w:rsid w:val="00FE5B5A"/>
    <w:rsid w:val="00FE63F5"/>
    <w:rsid w:val="00FE6903"/>
    <w:rsid w:val="00FE7281"/>
    <w:rsid w:val="00FE7AD3"/>
    <w:rsid w:val="00FF091D"/>
    <w:rsid w:val="00FF0E5A"/>
    <w:rsid w:val="00FF2EC7"/>
    <w:rsid w:val="00FF2EE6"/>
    <w:rsid w:val="00FF3004"/>
    <w:rsid w:val="00FF31DE"/>
    <w:rsid w:val="00FF325B"/>
    <w:rsid w:val="00FF3D5E"/>
    <w:rsid w:val="00FF5298"/>
    <w:rsid w:val="00FF53BA"/>
    <w:rsid w:val="00FF7B41"/>
    <w:rsid w:val="0132F9EE"/>
    <w:rsid w:val="01E26C6F"/>
    <w:rsid w:val="01F83D66"/>
    <w:rsid w:val="02445572"/>
    <w:rsid w:val="028CE51B"/>
    <w:rsid w:val="038AE59F"/>
    <w:rsid w:val="0438CF25"/>
    <w:rsid w:val="044A33DE"/>
    <w:rsid w:val="044F4565"/>
    <w:rsid w:val="052C3019"/>
    <w:rsid w:val="05884652"/>
    <w:rsid w:val="0621512A"/>
    <w:rsid w:val="062DF486"/>
    <w:rsid w:val="0652449E"/>
    <w:rsid w:val="07B1F32B"/>
    <w:rsid w:val="07FE96BF"/>
    <w:rsid w:val="083EEDA1"/>
    <w:rsid w:val="090893EC"/>
    <w:rsid w:val="09479B22"/>
    <w:rsid w:val="098641E5"/>
    <w:rsid w:val="09A629AD"/>
    <w:rsid w:val="0B06FEC2"/>
    <w:rsid w:val="0B08A73D"/>
    <w:rsid w:val="0B99D65B"/>
    <w:rsid w:val="0C6CC693"/>
    <w:rsid w:val="0CAE29A8"/>
    <w:rsid w:val="0D7ED2E7"/>
    <w:rsid w:val="0DC65FE4"/>
    <w:rsid w:val="0E5C643B"/>
    <w:rsid w:val="0E7C6349"/>
    <w:rsid w:val="0E7EB9B5"/>
    <w:rsid w:val="0E9651A0"/>
    <w:rsid w:val="0EA92479"/>
    <w:rsid w:val="0EF4B9CD"/>
    <w:rsid w:val="0EFE4FF7"/>
    <w:rsid w:val="0F35852A"/>
    <w:rsid w:val="0F7DDE41"/>
    <w:rsid w:val="0FD57DDF"/>
    <w:rsid w:val="0FDE201D"/>
    <w:rsid w:val="105041FB"/>
    <w:rsid w:val="106B51B2"/>
    <w:rsid w:val="10700AC6"/>
    <w:rsid w:val="10B6E7D7"/>
    <w:rsid w:val="10E9348F"/>
    <w:rsid w:val="111072E3"/>
    <w:rsid w:val="11B119A9"/>
    <w:rsid w:val="11E1277C"/>
    <w:rsid w:val="12E43565"/>
    <w:rsid w:val="1316FE68"/>
    <w:rsid w:val="1342E840"/>
    <w:rsid w:val="1380CBB8"/>
    <w:rsid w:val="13A69A8A"/>
    <w:rsid w:val="14531D83"/>
    <w:rsid w:val="14BE5921"/>
    <w:rsid w:val="157EED0E"/>
    <w:rsid w:val="15903171"/>
    <w:rsid w:val="15AFBB71"/>
    <w:rsid w:val="15FFE778"/>
    <w:rsid w:val="1600E5F5"/>
    <w:rsid w:val="162BDE3D"/>
    <w:rsid w:val="16542C1D"/>
    <w:rsid w:val="16C683E7"/>
    <w:rsid w:val="17E19F66"/>
    <w:rsid w:val="184B7F33"/>
    <w:rsid w:val="1879E90E"/>
    <w:rsid w:val="1A179921"/>
    <w:rsid w:val="1A3290DF"/>
    <w:rsid w:val="1B183BB0"/>
    <w:rsid w:val="1B8B529D"/>
    <w:rsid w:val="1C6EB59E"/>
    <w:rsid w:val="1D96EEF9"/>
    <w:rsid w:val="1F3DC8C1"/>
    <w:rsid w:val="1FDA63C3"/>
    <w:rsid w:val="21AF673B"/>
    <w:rsid w:val="21E222C1"/>
    <w:rsid w:val="222473A6"/>
    <w:rsid w:val="230776B7"/>
    <w:rsid w:val="2363FAFC"/>
    <w:rsid w:val="23B5D370"/>
    <w:rsid w:val="23D396A7"/>
    <w:rsid w:val="24360D72"/>
    <w:rsid w:val="24BF015D"/>
    <w:rsid w:val="2525DB73"/>
    <w:rsid w:val="25EE9436"/>
    <w:rsid w:val="25EF6B46"/>
    <w:rsid w:val="25FB5EBB"/>
    <w:rsid w:val="264B2757"/>
    <w:rsid w:val="265445F9"/>
    <w:rsid w:val="2670E34D"/>
    <w:rsid w:val="269B4493"/>
    <w:rsid w:val="27CCFECD"/>
    <w:rsid w:val="28141EE2"/>
    <w:rsid w:val="28A69D13"/>
    <w:rsid w:val="29309262"/>
    <w:rsid w:val="29F6CA1C"/>
    <w:rsid w:val="2A426D74"/>
    <w:rsid w:val="2A67A5E9"/>
    <w:rsid w:val="2AD54ED7"/>
    <w:rsid w:val="2AE05F7B"/>
    <w:rsid w:val="2AE44A2E"/>
    <w:rsid w:val="2B126DD1"/>
    <w:rsid w:val="2B23A896"/>
    <w:rsid w:val="2B5BC370"/>
    <w:rsid w:val="2B70FC62"/>
    <w:rsid w:val="2B814D79"/>
    <w:rsid w:val="2C064475"/>
    <w:rsid w:val="2C7FF4D2"/>
    <w:rsid w:val="2D7D77E1"/>
    <w:rsid w:val="2E4533BB"/>
    <w:rsid w:val="2E75E35E"/>
    <w:rsid w:val="2FD321D5"/>
    <w:rsid w:val="303A8481"/>
    <w:rsid w:val="3048A16E"/>
    <w:rsid w:val="3053B09D"/>
    <w:rsid w:val="30F64045"/>
    <w:rsid w:val="315DE2E5"/>
    <w:rsid w:val="315EF28B"/>
    <w:rsid w:val="315F57F0"/>
    <w:rsid w:val="3189B08C"/>
    <w:rsid w:val="319E6655"/>
    <w:rsid w:val="31BE0A59"/>
    <w:rsid w:val="31CD788B"/>
    <w:rsid w:val="323C83A6"/>
    <w:rsid w:val="32844AF5"/>
    <w:rsid w:val="329F3D4C"/>
    <w:rsid w:val="333368E5"/>
    <w:rsid w:val="334C8F51"/>
    <w:rsid w:val="340EC915"/>
    <w:rsid w:val="34A9C1EF"/>
    <w:rsid w:val="35451461"/>
    <w:rsid w:val="35523768"/>
    <w:rsid w:val="35B5EB67"/>
    <w:rsid w:val="35C8E81A"/>
    <w:rsid w:val="3641A9EF"/>
    <w:rsid w:val="368A4D54"/>
    <w:rsid w:val="38FFFD9A"/>
    <w:rsid w:val="39B0DF42"/>
    <w:rsid w:val="3A1C1642"/>
    <w:rsid w:val="3A618254"/>
    <w:rsid w:val="3CD2485C"/>
    <w:rsid w:val="3CFF0038"/>
    <w:rsid w:val="3D3968C2"/>
    <w:rsid w:val="3DA4EAA2"/>
    <w:rsid w:val="3DCD6062"/>
    <w:rsid w:val="3DF3A2C0"/>
    <w:rsid w:val="3EC47E4E"/>
    <w:rsid w:val="3F2CD41B"/>
    <w:rsid w:val="3F54A64F"/>
    <w:rsid w:val="3F665652"/>
    <w:rsid w:val="3FA9AC9B"/>
    <w:rsid w:val="402EA397"/>
    <w:rsid w:val="40CE02D5"/>
    <w:rsid w:val="423C6F89"/>
    <w:rsid w:val="428E5CA0"/>
    <w:rsid w:val="4296C49C"/>
    <w:rsid w:val="42C096D0"/>
    <w:rsid w:val="42C1EBAF"/>
    <w:rsid w:val="44108C79"/>
    <w:rsid w:val="44EE52B4"/>
    <w:rsid w:val="452B4131"/>
    <w:rsid w:val="454A5AFA"/>
    <w:rsid w:val="45AEBE3A"/>
    <w:rsid w:val="45FB54B7"/>
    <w:rsid w:val="461E6B86"/>
    <w:rsid w:val="46887B13"/>
    <w:rsid w:val="49C80EDB"/>
    <w:rsid w:val="4A805406"/>
    <w:rsid w:val="4ABD51A4"/>
    <w:rsid w:val="4AC629BF"/>
    <w:rsid w:val="4B7FD8FD"/>
    <w:rsid w:val="4B906B61"/>
    <w:rsid w:val="4C1A576C"/>
    <w:rsid w:val="4C62C0AF"/>
    <w:rsid w:val="4C651931"/>
    <w:rsid w:val="4CF17E9B"/>
    <w:rsid w:val="4D4E3C26"/>
    <w:rsid w:val="4DCCB7C0"/>
    <w:rsid w:val="4E1DC7CA"/>
    <w:rsid w:val="4EB51A35"/>
    <w:rsid w:val="4EF8705A"/>
    <w:rsid w:val="4F34A799"/>
    <w:rsid w:val="500D0E64"/>
    <w:rsid w:val="508021B8"/>
    <w:rsid w:val="50A458E4"/>
    <w:rsid w:val="50AC24FD"/>
    <w:rsid w:val="50E5929E"/>
    <w:rsid w:val="51E05D00"/>
    <w:rsid w:val="51FF363B"/>
    <w:rsid w:val="55213FC5"/>
    <w:rsid w:val="552477DB"/>
    <w:rsid w:val="55603588"/>
    <w:rsid w:val="55BAFC4E"/>
    <w:rsid w:val="55EF41DC"/>
    <w:rsid w:val="56383F61"/>
    <w:rsid w:val="574B45EE"/>
    <w:rsid w:val="574B5078"/>
    <w:rsid w:val="57E29B81"/>
    <w:rsid w:val="5807E987"/>
    <w:rsid w:val="58745179"/>
    <w:rsid w:val="59598334"/>
    <w:rsid w:val="5A140614"/>
    <w:rsid w:val="5C036DE9"/>
    <w:rsid w:val="5C6A228E"/>
    <w:rsid w:val="5CE206EC"/>
    <w:rsid w:val="5DACA5FE"/>
    <w:rsid w:val="5DC3B480"/>
    <w:rsid w:val="5E16D29A"/>
    <w:rsid w:val="5E91B338"/>
    <w:rsid w:val="5EC133AC"/>
    <w:rsid w:val="5F39322A"/>
    <w:rsid w:val="5FC90D32"/>
    <w:rsid w:val="601E96A4"/>
    <w:rsid w:val="6043A056"/>
    <w:rsid w:val="608EDBEC"/>
    <w:rsid w:val="61B5EF0A"/>
    <w:rsid w:val="625EFBBE"/>
    <w:rsid w:val="6284A22D"/>
    <w:rsid w:val="62CEA3AA"/>
    <w:rsid w:val="634BC900"/>
    <w:rsid w:val="63F4262B"/>
    <w:rsid w:val="643F3402"/>
    <w:rsid w:val="6449A29A"/>
    <w:rsid w:val="6458DBD7"/>
    <w:rsid w:val="65022D62"/>
    <w:rsid w:val="6517E4E6"/>
    <w:rsid w:val="65C373FD"/>
    <w:rsid w:val="66A35724"/>
    <w:rsid w:val="6703C808"/>
    <w:rsid w:val="67095D96"/>
    <w:rsid w:val="673CB5FF"/>
    <w:rsid w:val="67744F7D"/>
    <w:rsid w:val="677D2320"/>
    <w:rsid w:val="6782DEAE"/>
    <w:rsid w:val="67E267D5"/>
    <w:rsid w:val="6886C8D4"/>
    <w:rsid w:val="6894F8FA"/>
    <w:rsid w:val="68AB35EF"/>
    <w:rsid w:val="68EA6494"/>
    <w:rsid w:val="69067CF2"/>
    <w:rsid w:val="691B83EE"/>
    <w:rsid w:val="699F4CEC"/>
    <w:rsid w:val="69AC69D5"/>
    <w:rsid w:val="6AAE0B0E"/>
    <w:rsid w:val="6ADAD5CD"/>
    <w:rsid w:val="6B5DD096"/>
    <w:rsid w:val="6BC26338"/>
    <w:rsid w:val="6BD8E9E9"/>
    <w:rsid w:val="6C0514B6"/>
    <w:rsid w:val="6C17BBE6"/>
    <w:rsid w:val="6C75D8A4"/>
    <w:rsid w:val="6D82FC99"/>
    <w:rsid w:val="6DB027B0"/>
    <w:rsid w:val="6DBC6E7D"/>
    <w:rsid w:val="6DD5D790"/>
    <w:rsid w:val="6E31FDA3"/>
    <w:rsid w:val="6F2DDFF2"/>
    <w:rsid w:val="6F456C4C"/>
    <w:rsid w:val="6F50EA58"/>
    <w:rsid w:val="6F65D487"/>
    <w:rsid w:val="6FDF7996"/>
    <w:rsid w:val="7018195C"/>
    <w:rsid w:val="70A30359"/>
    <w:rsid w:val="70CCD9AD"/>
    <w:rsid w:val="7131B290"/>
    <w:rsid w:val="71F554D7"/>
    <w:rsid w:val="740F4C46"/>
    <w:rsid w:val="754BEFD2"/>
    <w:rsid w:val="755F9709"/>
    <w:rsid w:val="75676B45"/>
    <w:rsid w:val="759104F3"/>
    <w:rsid w:val="760C5E5A"/>
    <w:rsid w:val="7709BF7E"/>
    <w:rsid w:val="7781242E"/>
    <w:rsid w:val="7781A998"/>
    <w:rsid w:val="77F128B4"/>
    <w:rsid w:val="78800DC5"/>
    <w:rsid w:val="7892EBB6"/>
    <w:rsid w:val="78A4915C"/>
    <w:rsid w:val="79CD74ED"/>
    <w:rsid w:val="7B86C479"/>
    <w:rsid w:val="7BBF510F"/>
    <w:rsid w:val="7C0AC6F7"/>
    <w:rsid w:val="7C1C9FC1"/>
    <w:rsid w:val="7C3F21F8"/>
    <w:rsid w:val="7CA8A64C"/>
    <w:rsid w:val="7CD67B87"/>
    <w:rsid w:val="7D114FE1"/>
    <w:rsid w:val="7D4102F0"/>
    <w:rsid w:val="7EED61BC"/>
    <w:rsid w:val="7F2DB541"/>
    <w:rsid w:val="7F5BBBF0"/>
    <w:rsid w:val="7FC5856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80EBC"/>
  <w15:docId w15:val="{B95781B7-0B1D-104E-A715-633168FB0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0F6"/>
    <w:pPr>
      <w:autoSpaceDE w:val="0"/>
      <w:autoSpaceDN w:val="0"/>
      <w:adjustRightInd w:val="0"/>
      <w:spacing w:after="0" w:line="240" w:lineRule="auto"/>
    </w:pPr>
    <w:rPr>
      <w:rFonts w:ascii="Arial" w:hAnsi="Arial" w:cs="Arial"/>
      <w:color w:val="000000"/>
      <w:sz w:val="23"/>
      <w:szCs w:val="23"/>
    </w:rPr>
  </w:style>
  <w:style w:type="paragraph" w:styleId="Overskrift1">
    <w:name w:val="heading 1"/>
    <w:basedOn w:val="Normal"/>
    <w:next w:val="Normal"/>
    <w:link w:val="Overskrift1Tegn"/>
    <w:autoRedefine/>
    <w:uiPriority w:val="9"/>
    <w:qFormat/>
    <w:rsid w:val="00F11153"/>
    <w:pPr>
      <w:keepLines/>
      <w:spacing w:after="240"/>
      <w:ind w:left="720" w:hanging="360"/>
      <w:outlineLvl w:val="0"/>
    </w:pPr>
    <w:rPr>
      <w:rFonts w:eastAsiaTheme="majorEastAsia"/>
      <w:b/>
      <w:bCs/>
      <w:color w:val="761F08"/>
      <w:spacing w:val="-10"/>
      <w:sz w:val="36"/>
      <w:szCs w:val="36"/>
      <w14:ligatures w14:val="standard"/>
    </w:rPr>
  </w:style>
  <w:style w:type="paragraph" w:styleId="Overskrift2">
    <w:name w:val="heading 2"/>
    <w:basedOn w:val="Normal"/>
    <w:next w:val="Normal"/>
    <w:link w:val="Overskrift2Tegn"/>
    <w:uiPriority w:val="9"/>
    <w:unhideWhenUsed/>
    <w:rsid w:val="00EC6F73"/>
    <w:pPr>
      <w:keepNext/>
      <w:keepLines/>
      <w:spacing w:before="200"/>
      <w:outlineLvl w:val="1"/>
    </w:pPr>
    <w:rPr>
      <w:rFonts w:eastAsiaTheme="majorEastAsia" w:cstheme="majorBidi"/>
      <w:b/>
      <w:bCs/>
      <w:color w:val="717174"/>
      <w:spacing w:val="-6"/>
      <w:sz w:val="28"/>
      <w:szCs w:val="26"/>
    </w:rPr>
  </w:style>
  <w:style w:type="paragraph" w:styleId="Overskrift3">
    <w:name w:val="heading 3"/>
    <w:basedOn w:val="Normal"/>
    <w:next w:val="Normal"/>
    <w:link w:val="Overskrift3Tegn"/>
    <w:uiPriority w:val="9"/>
    <w:unhideWhenUsed/>
    <w:qFormat/>
    <w:rsid w:val="00A632D0"/>
    <w:pPr>
      <w:keepNext/>
      <w:keepLines/>
      <w:numPr>
        <w:ilvl w:val="1"/>
        <w:numId w:val="8"/>
      </w:numPr>
      <w:spacing w:before="200"/>
      <w:outlineLvl w:val="2"/>
    </w:pPr>
    <w:rPr>
      <w:rFonts w:eastAsiaTheme="majorEastAsia"/>
      <w:b/>
      <w:bCs/>
      <w:color w:val="761F08"/>
      <w:spacing w:val="-6"/>
      <w:sz w:val="24"/>
    </w:rPr>
  </w:style>
  <w:style w:type="paragraph" w:styleId="Overskrift4">
    <w:name w:val="heading 4"/>
    <w:basedOn w:val="Normal"/>
    <w:next w:val="Normal"/>
    <w:link w:val="Overskrift4Tegn"/>
    <w:uiPriority w:val="9"/>
    <w:unhideWhenUsed/>
    <w:qFormat/>
    <w:rsid w:val="00EC6F73"/>
    <w:pPr>
      <w:keepNext/>
      <w:keepLines/>
      <w:spacing w:before="200"/>
      <w:outlineLvl w:val="3"/>
    </w:pPr>
    <w:rPr>
      <w:rFonts w:eastAsiaTheme="majorEastAsia" w:cstheme="majorBidi"/>
      <w:b/>
      <w:bCs/>
      <w:iCs/>
      <w:color w:val="717174"/>
      <w:spacing w:val="-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71CC1"/>
    <w:pPr>
      <w:tabs>
        <w:tab w:val="center" w:pos="4536"/>
        <w:tab w:val="right" w:pos="9072"/>
      </w:tabs>
    </w:pPr>
  </w:style>
  <w:style w:type="character" w:customStyle="1" w:styleId="TopptekstTegn">
    <w:name w:val="Topptekst Tegn"/>
    <w:basedOn w:val="Standardskriftforavsnitt"/>
    <w:link w:val="Topptekst"/>
    <w:uiPriority w:val="99"/>
    <w:rsid w:val="00971CC1"/>
  </w:style>
  <w:style w:type="paragraph" w:styleId="Bunntekst">
    <w:name w:val="footer"/>
    <w:basedOn w:val="Normal"/>
    <w:link w:val="BunntekstTegn"/>
    <w:uiPriority w:val="99"/>
    <w:unhideWhenUsed/>
    <w:rsid w:val="00971CC1"/>
    <w:pPr>
      <w:tabs>
        <w:tab w:val="center" w:pos="4536"/>
        <w:tab w:val="right" w:pos="9072"/>
      </w:tabs>
    </w:pPr>
  </w:style>
  <w:style w:type="character" w:customStyle="1" w:styleId="BunntekstTegn">
    <w:name w:val="Bunntekst Tegn"/>
    <w:basedOn w:val="Standardskriftforavsnitt"/>
    <w:link w:val="Bunntekst"/>
    <w:uiPriority w:val="99"/>
    <w:rsid w:val="00971CC1"/>
  </w:style>
  <w:style w:type="paragraph" w:styleId="Bobletekst">
    <w:name w:val="Balloon Text"/>
    <w:basedOn w:val="Normal"/>
    <w:link w:val="BobletekstTegn"/>
    <w:uiPriority w:val="99"/>
    <w:semiHidden/>
    <w:unhideWhenUsed/>
    <w:rsid w:val="00971CC1"/>
    <w:rPr>
      <w:rFonts w:ascii="Tahoma" w:hAnsi="Tahoma" w:cs="Tahoma"/>
      <w:sz w:val="16"/>
      <w:szCs w:val="16"/>
    </w:rPr>
  </w:style>
  <w:style w:type="character" w:customStyle="1" w:styleId="BobletekstTegn">
    <w:name w:val="Bobletekst Tegn"/>
    <w:basedOn w:val="Standardskriftforavsnitt"/>
    <w:link w:val="Bobletekst"/>
    <w:uiPriority w:val="99"/>
    <w:semiHidden/>
    <w:rsid w:val="00971CC1"/>
    <w:rPr>
      <w:rFonts w:ascii="Tahoma" w:hAnsi="Tahoma" w:cs="Tahoma"/>
      <w:sz w:val="16"/>
      <w:szCs w:val="16"/>
    </w:rPr>
  </w:style>
  <w:style w:type="character" w:customStyle="1" w:styleId="Overskrift1Tegn">
    <w:name w:val="Overskrift 1 Tegn"/>
    <w:basedOn w:val="Standardskriftforavsnitt"/>
    <w:link w:val="Overskrift1"/>
    <w:uiPriority w:val="9"/>
    <w:rsid w:val="00F11153"/>
    <w:rPr>
      <w:rFonts w:ascii="Arial" w:eastAsiaTheme="majorEastAsia" w:hAnsi="Arial" w:cs="Arial"/>
      <w:b/>
      <w:bCs/>
      <w:color w:val="761F08"/>
      <w:spacing w:val="-10"/>
      <w:sz w:val="36"/>
      <w:szCs w:val="36"/>
      <w14:ligatures w14:val="standard"/>
    </w:rPr>
  </w:style>
  <w:style w:type="character" w:customStyle="1" w:styleId="Overskrift3Tegn">
    <w:name w:val="Overskrift 3 Tegn"/>
    <w:basedOn w:val="Standardskriftforavsnitt"/>
    <w:link w:val="Overskrift3"/>
    <w:uiPriority w:val="9"/>
    <w:rsid w:val="00A632D0"/>
    <w:rPr>
      <w:rFonts w:ascii="Arial" w:eastAsiaTheme="majorEastAsia" w:hAnsi="Arial" w:cs="Arial"/>
      <w:b/>
      <w:bCs/>
      <w:color w:val="761F08"/>
      <w:spacing w:val="-6"/>
      <w:sz w:val="24"/>
      <w:szCs w:val="23"/>
    </w:rPr>
  </w:style>
  <w:style w:type="character" w:customStyle="1" w:styleId="Overskrift2Tegn">
    <w:name w:val="Overskrift 2 Tegn"/>
    <w:basedOn w:val="Standardskriftforavsnitt"/>
    <w:link w:val="Overskrift2"/>
    <w:uiPriority w:val="9"/>
    <w:rsid w:val="00EC6F73"/>
    <w:rPr>
      <w:rFonts w:ascii="Arial" w:eastAsiaTheme="majorEastAsia" w:hAnsi="Arial" w:cstheme="majorBidi"/>
      <w:b/>
      <w:bCs/>
      <w:color w:val="717174"/>
      <w:spacing w:val="-6"/>
      <w:sz w:val="28"/>
      <w:szCs w:val="26"/>
    </w:rPr>
  </w:style>
  <w:style w:type="paragraph" w:customStyle="1" w:styleId="Headingforside">
    <w:name w:val="Heading forside"/>
    <w:basedOn w:val="Normal"/>
    <w:qFormat/>
    <w:rsid w:val="00667246"/>
    <w:rPr>
      <w:color w:val="FCEDE7"/>
      <w:sz w:val="60"/>
      <w:szCs w:val="60"/>
    </w:rPr>
  </w:style>
  <w:style w:type="paragraph" w:customStyle="1" w:styleId="Innhold-heading">
    <w:name w:val="Innhold-heading"/>
    <w:qFormat/>
    <w:rsid w:val="00EA527C"/>
    <w:rPr>
      <w:rFonts w:ascii="Arial" w:eastAsiaTheme="majorEastAsia" w:hAnsi="Arial" w:cstheme="majorBidi"/>
      <w:b/>
      <w:color w:val="717174"/>
      <w:spacing w:val="-10"/>
      <w:sz w:val="48"/>
      <w:szCs w:val="28"/>
      <w14:ligatures w14:val="standard"/>
    </w:rPr>
  </w:style>
  <w:style w:type="paragraph" w:customStyle="1" w:styleId="Innhold-1">
    <w:name w:val="Innhold-1"/>
    <w:basedOn w:val="Normal"/>
    <w:qFormat/>
    <w:rsid w:val="0055705E"/>
    <w:pPr>
      <w:tabs>
        <w:tab w:val="right" w:leader="dot" w:pos="4820"/>
      </w:tabs>
      <w:spacing w:before="120" w:after="20"/>
      <w:ind w:right="4253"/>
    </w:pPr>
    <w:rPr>
      <w:bCs/>
      <w:caps/>
      <w:noProof/>
    </w:rPr>
  </w:style>
  <w:style w:type="paragraph" w:customStyle="1" w:styleId="Kolofon">
    <w:name w:val="Kolofon"/>
    <w:basedOn w:val="Normal"/>
    <w:qFormat/>
    <w:rsid w:val="0021527C"/>
    <w:pPr>
      <w:spacing w:after="40"/>
    </w:pPr>
    <w:rPr>
      <w:color w:val="333333"/>
      <w:sz w:val="12"/>
    </w:rPr>
  </w:style>
  <w:style w:type="paragraph" w:customStyle="1" w:styleId="kolofonforside">
    <w:name w:val="kolofon forside"/>
    <w:basedOn w:val="Kolofon"/>
    <w:qFormat/>
    <w:rsid w:val="0021527C"/>
    <w:pPr>
      <w:jc w:val="right"/>
    </w:pPr>
    <w:rPr>
      <w:sz w:val="18"/>
    </w:rPr>
  </w:style>
  <w:style w:type="paragraph" w:customStyle="1" w:styleId="Tekstboksfarget">
    <w:name w:val="Tekstboks farget"/>
    <w:basedOn w:val="Normal"/>
    <w:qFormat/>
    <w:rsid w:val="004B343B"/>
    <w:pPr>
      <w:spacing w:line="420" w:lineRule="exact"/>
    </w:pPr>
    <w:rPr>
      <w:color w:val="ABDDD5"/>
      <w:sz w:val="32"/>
    </w:rPr>
  </w:style>
  <w:style w:type="paragraph" w:customStyle="1" w:styleId="Ingress">
    <w:name w:val="Ingress"/>
    <w:basedOn w:val="Normal"/>
    <w:qFormat/>
    <w:rsid w:val="001866C9"/>
    <w:pPr>
      <w:spacing w:after="240" w:line="312" w:lineRule="auto"/>
    </w:pPr>
    <w:rPr>
      <w:spacing w:val="-4"/>
      <w:sz w:val="26"/>
    </w:rPr>
  </w:style>
  <w:style w:type="paragraph" w:customStyle="1" w:styleId="Mellomtittel">
    <w:name w:val="Mellomtittel"/>
    <w:basedOn w:val="Normal"/>
    <w:qFormat/>
    <w:rsid w:val="001866C9"/>
    <w:pPr>
      <w:spacing w:before="240" w:after="20"/>
    </w:pPr>
    <w:rPr>
      <w:b/>
      <w:color w:val="717174"/>
      <w:spacing w:val="-4"/>
      <w:sz w:val="28"/>
    </w:rPr>
  </w:style>
  <w:style w:type="paragraph" w:customStyle="1" w:styleId="Tabelltekst">
    <w:name w:val="Tabelltekst"/>
    <w:basedOn w:val="Normal"/>
    <w:qFormat/>
    <w:rsid w:val="009D0835"/>
    <w:rPr>
      <w:noProof/>
      <w:sz w:val="15"/>
    </w:rPr>
  </w:style>
  <w:style w:type="paragraph" w:styleId="Overskriftforinnholdsfortegnelse">
    <w:name w:val="TOC Heading"/>
    <w:basedOn w:val="Innhold-heading"/>
    <w:next w:val="Normal"/>
    <w:uiPriority w:val="39"/>
    <w:unhideWhenUsed/>
    <w:qFormat/>
    <w:rsid w:val="00EA527C"/>
    <w:pPr>
      <w:keepNext/>
      <w:spacing w:before="480" w:after="0"/>
    </w:pPr>
    <w:rPr>
      <w:bCs/>
      <w:sz w:val="36"/>
      <w:lang w:eastAsia="nb-NO"/>
    </w:rPr>
  </w:style>
  <w:style w:type="paragraph" w:styleId="INNH1">
    <w:name w:val="toc 1"/>
    <w:basedOn w:val="Normal"/>
    <w:next w:val="Normal"/>
    <w:autoRedefine/>
    <w:uiPriority w:val="39"/>
    <w:unhideWhenUsed/>
    <w:rsid w:val="00033DCC"/>
    <w:pPr>
      <w:tabs>
        <w:tab w:val="right" w:leader="dot" w:pos="6521"/>
      </w:tabs>
    </w:pPr>
    <w:rPr>
      <w:b/>
      <w:noProof/>
      <w:color w:val="761F08"/>
      <w:sz w:val="20"/>
      <w:szCs w:val="20"/>
    </w:rPr>
  </w:style>
  <w:style w:type="paragraph" w:styleId="INNH2">
    <w:name w:val="toc 2"/>
    <w:basedOn w:val="Normal"/>
    <w:next w:val="Normal"/>
    <w:autoRedefine/>
    <w:uiPriority w:val="39"/>
    <w:unhideWhenUsed/>
    <w:rsid w:val="00EC6F73"/>
    <w:pPr>
      <w:tabs>
        <w:tab w:val="right" w:leader="dot" w:pos="6521"/>
      </w:tabs>
      <w:ind w:left="170"/>
    </w:pPr>
  </w:style>
  <w:style w:type="character" w:styleId="Hyperkobling">
    <w:name w:val="Hyperlink"/>
    <w:basedOn w:val="Standardskriftforavsnitt"/>
    <w:uiPriority w:val="99"/>
    <w:unhideWhenUsed/>
    <w:rsid w:val="00EA527C"/>
    <w:rPr>
      <w:color w:val="333333"/>
      <w:u w:val="none"/>
    </w:rPr>
  </w:style>
  <w:style w:type="paragraph" w:customStyle="1" w:styleId="Innhold-2">
    <w:name w:val="Innhold-2"/>
    <w:basedOn w:val="Innhold-1"/>
    <w:qFormat/>
    <w:rsid w:val="0055705E"/>
    <w:pPr>
      <w:spacing w:before="0"/>
      <w:ind w:left="284"/>
    </w:pPr>
    <w:rPr>
      <w:sz w:val="17"/>
    </w:rPr>
  </w:style>
  <w:style w:type="paragraph" w:styleId="Ingenmellomrom">
    <w:name w:val="No Spacing"/>
    <w:link w:val="IngenmellomromTegn"/>
    <w:uiPriority w:val="1"/>
    <w:qFormat/>
    <w:rsid w:val="00ED31D6"/>
    <w:pPr>
      <w:spacing w:after="0" w:line="240" w:lineRule="auto"/>
    </w:pPr>
    <w:rPr>
      <w:rFonts w:ascii="Arial" w:hAnsi="Arial"/>
      <w:spacing w:val="-2"/>
    </w:rPr>
  </w:style>
  <w:style w:type="character" w:styleId="Sterk">
    <w:name w:val="Strong"/>
    <w:basedOn w:val="Standardskriftforavsnitt"/>
    <w:uiPriority w:val="22"/>
    <w:qFormat/>
    <w:rsid w:val="006B3455"/>
    <w:rPr>
      <w:rFonts w:ascii="Arial" w:hAnsi="Arial" w:cs="Arial"/>
      <w:b/>
      <w:bCs/>
      <w:color w:val="761F08"/>
      <w:sz w:val="22"/>
      <w:szCs w:val="22"/>
      <w:bdr w:val="none" w:sz="0" w:space="0" w:color="auto" w:frame="1"/>
    </w:rPr>
  </w:style>
  <w:style w:type="character" w:customStyle="1" w:styleId="Overskrift4Tegn">
    <w:name w:val="Overskrift 4 Tegn"/>
    <w:basedOn w:val="Standardskriftforavsnitt"/>
    <w:link w:val="Overskrift4"/>
    <w:uiPriority w:val="9"/>
    <w:rsid w:val="00EC6F73"/>
    <w:rPr>
      <w:rFonts w:ascii="Arial" w:eastAsiaTheme="majorEastAsia" w:hAnsi="Arial" w:cstheme="majorBidi"/>
      <w:b/>
      <w:bCs/>
      <w:iCs/>
      <w:color w:val="717174"/>
      <w:spacing w:val="-6"/>
    </w:rPr>
  </w:style>
  <w:style w:type="paragraph" w:styleId="INNH3">
    <w:name w:val="toc 3"/>
    <w:basedOn w:val="Normal"/>
    <w:next w:val="Normal"/>
    <w:autoRedefine/>
    <w:uiPriority w:val="39"/>
    <w:unhideWhenUsed/>
    <w:rsid w:val="00051BDF"/>
    <w:pPr>
      <w:tabs>
        <w:tab w:val="right" w:leader="dot" w:pos="6521"/>
      </w:tabs>
      <w:ind w:left="340"/>
    </w:pPr>
    <w:rPr>
      <w:noProof/>
      <w:sz w:val="20"/>
    </w:rPr>
  </w:style>
  <w:style w:type="paragraph" w:customStyle="1" w:styleId="paragraph">
    <w:name w:val="paragraph"/>
    <w:basedOn w:val="Normal"/>
    <w:rsid w:val="00940FB2"/>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normaltextrun">
    <w:name w:val="normaltextrun"/>
    <w:rsid w:val="00940FB2"/>
  </w:style>
  <w:style w:type="character" w:customStyle="1" w:styleId="eop">
    <w:name w:val="eop"/>
    <w:rsid w:val="00940FB2"/>
  </w:style>
  <w:style w:type="paragraph" w:styleId="Listeavsnitt">
    <w:name w:val="List Paragraph"/>
    <w:basedOn w:val="Normal"/>
    <w:uiPriority w:val="34"/>
    <w:qFormat/>
    <w:rsid w:val="00E816DF"/>
    <w:pPr>
      <w:ind w:left="720"/>
      <w:contextualSpacing/>
    </w:pPr>
  </w:style>
  <w:style w:type="paragraph" w:styleId="Brdtekst">
    <w:name w:val="Body Text"/>
    <w:basedOn w:val="Normal"/>
    <w:link w:val="BrdtekstTegn"/>
    <w:rsid w:val="00B92D84"/>
    <w:rPr>
      <w:rFonts w:ascii="Times New Roman" w:eastAsia="Times New Roman" w:hAnsi="Times New Roman" w:cs="Times New Roman"/>
      <w:sz w:val="32"/>
      <w:szCs w:val="20"/>
      <w:lang w:eastAsia="nb-NO"/>
    </w:rPr>
  </w:style>
  <w:style w:type="character" w:customStyle="1" w:styleId="BrdtekstTegn">
    <w:name w:val="Brødtekst Tegn"/>
    <w:basedOn w:val="Standardskriftforavsnitt"/>
    <w:link w:val="Brdtekst"/>
    <w:rsid w:val="00B92D84"/>
    <w:rPr>
      <w:rFonts w:ascii="Times New Roman" w:eastAsia="Times New Roman" w:hAnsi="Times New Roman" w:cs="Times New Roman"/>
      <w:sz w:val="32"/>
      <w:szCs w:val="20"/>
      <w:lang w:eastAsia="nb-NO"/>
    </w:rPr>
  </w:style>
  <w:style w:type="paragraph" w:customStyle="1" w:styleId="Default">
    <w:name w:val="Default"/>
    <w:rsid w:val="00966085"/>
    <w:pPr>
      <w:autoSpaceDE w:val="0"/>
      <w:autoSpaceDN w:val="0"/>
      <w:adjustRightInd w:val="0"/>
      <w:spacing w:after="0" w:line="240" w:lineRule="auto"/>
    </w:pPr>
    <w:rPr>
      <w:rFonts w:ascii="Calibri" w:eastAsia="Calibri" w:hAnsi="Calibri" w:cs="Calibri"/>
      <w:color w:val="000000"/>
      <w:sz w:val="24"/>
      <w:szCs w:val="24"/>
    </w:rPr>
  </w:style>
  <w:style w:type="paragraph" w:styleId="Brdtekst2">
    <w:name w:val="Body Text 2"/>
    <w:basedOn w:val="Normal"/>
    <w:link w:val="Brdtekst2Tegn"/>
    <w:uiPriority w:val="99"/>
    <w:semiHidden/>
    <w:unhideWhenUsed/>
    <w:rsid w:val="00D55B02"/>
    <w:pPr>
      <w:spacing w:after="120" w:line="480" w:lineRule="auto"/>
    </w:pPr>
  </w:style>
  <w:style w:type="character" w:customStyle="1" w:styleId="Brdtekst2Tegn">
    <w:name w:val="Brødtekst 2 Tegn"/>
    <w:basedOn w:val="Standardskriftforavsnitt"/>
    <w:link w:val="Brdtekst2"/>
    <w:uiPriority w:val="99"/>
    <w:semiHidden/>
    <w:rsid w:val="00D55B02"/>
    <w:rPr>
      <w:rFonts w:ascii="Arial" w:hAnsi="Arial"/>
      <w:spacing w:val="-2"/>
    </w:rPr>
  </w:style>
  <w:style w:type="character" w:styleId="Fulgthyperkobling">
    <w:name w:val="FollowedHyperlink"/>
    <w:basedOn w:val="Standardskriftforavsnitt"/>
    <w:uiPriority w:val="99"/>
    <w:semiHidden/>
    <w:unhideWhenUsed/>
    <w:rsid w:val="003E3C6E"/>
    <w:rPr>
      <w:color w:val="800080" w:themeColor="followedHyperlink"/>
      <w:u w:val="single"/>
    </w:rPr>
  </w:style>
  <w:style w:type="table" w:styleId="Tabellrutenett">
    <w:name w:val="Table Grid"/>
    <w:basedOn w:val="Vanligtabell"/>
    <w:uiPriority w:val="59"/>
    <w:rsid w:val="009F1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skriftforavsnitt"/>
    <w:rsid w:val="00CC7B18"/>
  </w:style>
  <w:style w:type="paragraph" w:styleId="Tittel">
    <w:name w:val="Title"/>
    <w:basedOn w:val="Normal"/>
    <w:next w:val="Normal"/>
    <w:link w:val="TittelTegn"/>
    <w:uiPriority w:val="10"/>
    <w:qFormat/>
    <w:rsid w:val="00F002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F002DD"/>
    <w:rPr>
      <w:rFonts w:asciiTheme="majorHAnsi" w:eastAsiaTheme="majorEastAsia" w:hAnsiTheme="majorHAnsi" w:cstheme="majorBidi"/>
      <w:color w:val="17365D" w:themeColor="text2" w:themeShade="BF"/>
      <w:spacing w:val="5"/>
      <w:kern w:val="28"/>
      <w:sz w:val="52"/>
      <w:szCs w:val="52"/>
    </w:rPr>
  </w:style>
  <w:style w:type="table" w:styleId="Lysskyggelegginguthevingsfarge4">
    <w:name w:val="Light Shading Accent 4"/>
    <w:basedOn w:val="Vanligtabell"/>
    <w:uiPriority w:val="60"/>
    <w:rsid w:val="00A0747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iddelsrutenett1uthevingsfarge4">
    <w:name w:val="Medium Grid 1 Accent 4"/>
    <w:basedOn w:val="Vanligtabell"/>
    <w:uiPriority w:val="67"/>
    <w:rsid w:val="00A0747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Merknadsreferanse">
    <w:name w:val="annotation reference"/>
    <w:basedOn w:val="Standardskriftforavsnitt"/>
    <w:uiPriority w:val="99"/>
    <w:semiHidden/>
    <w:unhideWhenUsed/>
    <w:rsid w:val="00B747C7"/>
    <w:rPr>
      <w:sz w:val="16"/>
      <w:szCs w:val="16"/>
    </w:rPr>
  </w:style>
  <w:style w:type="paragraph" w:styleId="Merknadstekst">
    <w:name w:val="annotation text"/>
    <w:basedOn w:val="Normal"/>
    <w:link w:val="MerknadstekstTegn"/>
    <w:uiPriority w:val="99"/>
    <w:semiHidden/>
    <w:unhideWhenUsed/>
    <w:rsid w:val="00B747C7"/>
    <w:rPr>
      <w:sz w:val="20"/>
      <w:szCs w:val="20"/>
    </w:rPr>
  </w:style>
  <w:style w:type="character" w:customStyle="1" w:styleId="MerknadstekstTegn">
    <w:name w:val="Merknadstekst Tegn"/>
    <w:basedOn w:val="Standardskriftforavsnitt"/>
    <w:link w:val="Merknadstekst"/>
    <w:uiPriority w:val="99"/>
    <w:semiHidden/>
    <w:rsid w:val="00B747C7"/>
    <w:rPr>
      <w:rFonts w:ascii="Arial" w:hAnsi="Arial"/>
      <w:spacing w:val="-2"/>
      <w:sz w:val="20"/>
      <w:szCs w:val="20"/>
    </w:rPr>
  </w:style>
  <w:style w:type="paragraph" w:styleId="Kommentaremne">
    <w:name w:val="annotation subject"/>
    <w:basedOn w:val="Merknadstekst"/>
    <w:next w:val="Merknadstekst"/>
    <w:link w:val="KommentaremneTegn"/>
    <w:uiPriority w:val="99"/>
    <w:semiHidden/>
    <w:unhideWhenUsed/>
    <w:rsid w:val="00B747C7"/>
    <w:rPr>
      <w:b/>
      <w:bCs/>
    </w:rPr>
  </w:style>
  <w:style w:type="character" w:customStyle="1" w:styleId="KommentaremneTegn">
    <w:name w:val="Kommentaremne Tegn"/>
    <w:basedOn w:val="MerknadstekstTegn"/>
    <w:link w:val="Kommentaremne"/>
    <w:uiPriority w:val="99"/>
    <w:semiHidden/>
    <w:rsid w:val="00B747C7"/>
    <w:rPr>
      <w:rFonts w:ascii="Arial" w:hAnsi="Arial"/>
      <w:b/>
      <w:bCs/>
      <w:spacing w:val="-2"/>
      <w:sz w:val="20"/>
      <w:szCs w:val="20"/>
    </w:rPr>
  </w:style>
  <w:style w:type="paragraph" w:customStyle="1" w:styleId="CM1">
    <w:name w:val="CM1"/>
    <w:basedOn w:val="Default"/>
    <w:next w:val="Default"/>
    <w:uiPriority w:val="99"/>
    <w:rsid w:val="001D0945"/>
    <w:pPr>
      <w:spacing w:line="240" w:lineRule="atLeast"/>
    </w:pPr>
    <w:rPr>
      <w:rFonts w:ascii="CJABPH+Arial" w:eastAsiaTheme="minorHAnsi" w:hAnsi="CJABPH+Arial" w:cstheme="minorBidi"/>
      <w:color w:val="auto"/>
    </w:rPr>
  </w:style>
  <w:style w:type="character" w:customStyle="1" w:styleId="IngenmellomromTegn">
    <w:name w:val="Ingen mellomrom Tegn"/>
    <w:basedOn w:val="Standardskriftforavsnitt"/>
    <w:link w:val="Ingenmellomrom"/>
    <w:uiPriority w:val="1"/>
    <w:rsid w:val="00C934AB"/>
    <w:rPr>
      <w:rFonts w:ascii="Arial" w:hAnsi="Arial"/>
      <w:spacing w:val="-2"/>
    </w:rPr>
  </w:style>
  <w:style w:type="paragraph" w:styleId="NormalWeb">
    <w:name w:val="Normal (Web)"/>
    <w:basedOn w:val="Normal"/>
    <w:uiPriority w:val="99"/>
    <w:unhideWhenUsed/>
    <w:rsid w:val="0050727A"/>
    <w:pPr>
      <w:spacing w:before="100" w:beforeAutospacing="1" w:after="100" w:afterAutospacing="1"/>
    </w:pPr>
    <w:rPr>
      <w:rFonts w:ascii="Times New Roman" w:eastAsia="Times New Roman" w:hAnsi="Times New Roman" w:cs="Times New Roman"/>
      <w:sz w:val="24"/>
      <w:szCs w:val="24"/>
      <w:lang w:eastAsia="nb-NO"/>
    </w:rPr>
  </w:style>
  <w:style w:type="character" w:styleId="Ulstomtale">
    <w:name w:val="Unresolved Mention"/>
    <w:basedOn w:val="Standardskriftforavsnitt"/>
    <w:uiPriority w:val="99"/>
    <w:semiHidden/>
    <w:unhideWhenUsed/>
    <w:rsid w:val="00443F07"/>
    <w:rPr>
      <w:color w:val="605E5C"/>
      <w:shd w:val="clear" w:color="auto" w:fill="E1DFDD"/>
    </w:rPr>
  </w:style>
  <w:style w:type="character" w:customStyle="1" w:styleId="spellingerror">
    <w:name w:val="spellingerror"/>
    <w:basedOn w:val="Standardskriftforavsnitt"/>
    <w:rsid w:val="00433C70"/>
  </w:style>
  <w:style w:type="character" w:customStyle="1" w:styleId="itpcell">
    <w:name w:val="itpcell"/>
    <w:basedOn w:val="Standardskriftforavsnitt"/>
    <w:rsid w:val="005F3607"/>
  </w:style>
  <w:style w:type="character" w:customStyle="1" w:styleId="ivisningsn">
    <w:name w:val="ivisningsn"/>
    <w:basedOn w:val="Standardskriftforavsnitt"/>
    <w:rsid w:val="005F3607"/>
  </w:style>
  <w:style w:type="character" w:styleId="Sidetall">
    <w:name w:val="page number"/>
    <w:basedOn w:val="Standardskriftforavsnitt"/>
    <w:uiPriority w:val="99"/>
    <w:semiHidden/>
    <w:unhideWhenUsed/>
    <w:rsid w:val="00FA2353"/>
  </w:style>
  <w:style w:type="character" w:customStyle="1" w:styleId="ui-provider">
    <w:name w:val="ui-provider"/>
    <w:basedOn w:val="Standardskriftforavsnitt"/>
    <w:rsid w:val="00783284"/>
  </w:style>
  <w:style w:type="paragraph" w:customStyle="1" w:styleId="pf0">
    <w:name w:val="pf0"/>
    <w:basedOn w:val="Normal"/>
    <w:rsid w:val="003F7D18"/>
    <w:pPr>
      <w:autoSpaceDE/>
      <w:autoSpaceDN/>
      <w:adjustRightInd/>
      <w:spacing w:before="100" w:beforeAutospacing="1" w:after="100" w:afterAutospacing="1"/>
    </w:pPr>
    <w:rPr>
      <w:rFonts w:ascii="Times New Roman" w:eastAsia="Times New Roman" w:hAnsi="Times New Roman" w:cs="Times New Roman"/>
      <w:color w:val="auto"/>
      <w:sz w:val="24"/>
      <w:szCs w:val="24"/>
      <w:lang w:eastAsia="nb-NO"/>
    </w:rPr>
  </w:style>
  <w:style w:type="character" w:customStyle="1" w:styleId="cf01">
    <w:name w:val="cf01"/>
    <w:basedOn w:val="Standardskriftforavsnitt"/>
    <w:rsid w:val="003F7D1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8018">
      <w:bodyDiv w:val="1"/>
      <w:marLeft w:val="0"/>
      <w:marRight w:val="0"/>
      <w:marTop w:val="0"/>
      <w:marBottom w:val="0"/>
      <w:divBdr>
        <w:top w:val="none" w:sz="0" w:space="0" w:color="auto"/>
        <w:left w:val="none" w:sz="0" w:space="0" w:color="auto"/>
        <w:bottom w:val="none" w:sz="0" w:space="0" w:color="auto"/>
        <w:right w:val="none" w:sz="0" w:space="0" w:color="auto"/>
      </w:divBdr>
    </w:div>
    <w:div w:id="169102671">
      <w:bodyDiv w:val="1"/>
      <w:marLeft w:val="0"/>
      <w:marRight w:val="0"/>
      <w:marTop w:val="0"/>
      <w:marBottom w:val="0"/>
      <w:divBdr>
        <w:top w:val="none" w:sz="0" w:space="0" w:color="auto"/>
        <w:left w:val="none" w:sz="0" w:space="0" w:color="auto"/>
        <w:bottom w:val="none" w:sz="0" w:space="0" w:color="auto"/>
        <w:right w:val="none" w:sz="0" w:space="0" w:color="auto"/>
      </w:divBdr>
      <w:divsChild>
        <w:div w:id="132020719">
          <w:marLeft w:val="0"/>
          <w:marRight w:val="0"/>
          <w:marTop w:val="0"/>
          <w:marBottom w:val="0"/>
          <w:divBdr>
            <w:top w:val="none" w:sz="0" w:space="0" w:color="auto"/>
            <w:left w:val="none" w:sz="0" w:space="0" w:color="auto"/>
            <w:bottom w:val="none" w:sz="0" w:space="0" w:color="auto"/>
            <w:right w:val="none" w:sz="0" w:space="0" w:color="auto"/>
          </w:divBdr>
        </w:div>
        <w:div w:id="552541326">
          <w:marLeft w:val="0"/>
          <w:marRight w:val="0"/>
          <w:marTop w:val="0"/>
          <w:marBottom w:val="0"/>
          <w:divBdr>
            <w:top w:val="none" w:sz="0" w:space="0" w:color="auto"/>
            <w:left w:val="none" w:sz="0" w:space="0" w:color="auto"/>
            <w:bottom w:val="none" w:sz="0" w:space="0" w:color="auto"/>
            <w:right w:val="none" w:sz="0" w:space="0" w:color="auto"/>
          </w:divBdr>
          <w:divsChild>
            <w:div w:id="441343631">
              <w:marLeft w:val="0"/>
              <w:marRight w:val="0"/>
              <w:marTop w:val="0"/>
              <w:marBottom w:val="0"/>
              <w:divBdr>
                <w:top w:val="none" w:sz="0" w:space="0" w:color="auto"/>
                <w:left w:val="none" w:sz="0" w:space="0" w:color="auto"/>
                <w:bottom w:val="none" w:sz="0" w:space="0" w:color="auto"/>
                <w:right w:val="none" w:sz="0" w:space="0" w:color="auto"/>
              </w:divBdr>
            </w:div>
            <w:div w:id="752239358">
              <w:marLeft w:val="0"/>
              <w:marRight w:val="0"/>
              <w:marTop w:val="0"/>
              <w:marBottom w:val="0"/>
              <w:divBdr>
                <w:top w:val="none" w:sz="0" w:space="0" w:color="auto"/>
                <w:left w:val="none" w:sz="0" w:space="0" w:color="auto"/>
                <w:bottom w:val="none" w:sz="0" w:space="0" w:color="auto"/>
                <w:right w:val="none" w:sz="0" w:space="0" w:color="auto"/>
              </w:divBdr>
            </w:div>
            <w:div w:id="781531670">
              <w:marLeft w:val="0"/>
              <w:marRight w:val="0"/>
              <w:marTop w:val="0"/>
              <w:marBottom w:val="0"/>
              <w:divBdr>
                <w:top w:val="none" w:sz="0" w:space="0" w:color="auto"/>
                <w:left w:val="none" w:sz="0" w:space="0" w:color="auto"/>
                <w:bottom w:val="none" w:sz="0" w:space="0" w:color="auto"/>
                <w:right w:val="none" w:sz="0" w:space="0" w:color="auto"/>
              </w:divBdr>
            </w:div>
            <w:div w:id="1830822745">
              <w:marLeft w:val="0"/>
              <w:marRight w:val="0"/>
              <w:marTop w:val="0"/>
              <w:marBottom w:val="0"/>
              <w:divBdr>
                <w:top w:val="none" w:sz="0" w:space="0" w:color="auto"/>
                <w:left w:val="none" w:sz="0" w:space="0" w:color="auto"/>
                <w:bottom w:val="none" w:sz="0" w:space="0" w:color="auto"/>
                <w:right w:val="none" w:sz="0" w:space="0" w:color="auto"/>
              </w:divBdr>
            </w:div>
          </w:divsChild>
        </w:div>
        <w:div w:id="701975374">
          <w:marLeft w:val="0"/>
          <w:marRight w:val="0"/>
          <w:marTop w:val="0"/>
          <w:marBottom w:val="0"/>
          <w:divBdr>
            <w:top w:val="none" w:sz="0" w:space="0" w:color="auto"/>
            <w:left w:val="none" w:sz="0" w:space="0" w:color="auto"/>
            <w:bottom w:val="none" w:sz="0" w:space="0" w:color="auto"/>
            <w:right w:val="none" w:sz="0" w:space="0" w:color="auto"/>
          </w:divBdr>
        </w:div>
        <w:div w:id="880673820">
          <w:marLeft w:val="0"/>
          <w:marRight w:val="0"/>
          <w:marTop w:val="0"/>
          <w:marBottom w:val="0"/>
          <w:divBdr>
            <w:top w:val="none" w:sz="0" w:space="0" w:color="auto"/>
            <w:left w:val="none" w:sz="0" w:space="0" w:color="auto"/>
            <w:bottom w:val="none" w:sz="0" w:space="0" w:color="auto"/>
            <w:right w:val="none" w:sz="0" w:space="0" w:color="auto"/>
          </w:divBdr>
        </w:div>
        <w:div w:id="1064139396">
          <w:marLeft w:val="0"/>
          <w:marRight w:val="0"/>
          <w:marTop w:val="0"/>
          <w:marBottom w:val="0"/>
          <w:divBdr>
            <w:top w:val="none" w:sz="0" w:space="0" w:color="auto"/>
            <w:left w:val="none" w:sz="0" w:space="0" w:color="auto"/>
            <w:bottom w:val="none" w:sz="0" w:space="0" w:color="auto"/>
            <w:right w:val="none" w:sz="0" w:space="0" w:color="auto"/>
          </w:divBdr>
        </w:div>
        <w:div w:id="1268079607">
          <w:marLeft w:val="0"/>
          <w:marRight w:val="0"/>
          <w:marTop w:val="0"/>
          <w:marBottom w:val="0"/>
          <w:divBdr>
            <w:top w:val="none" w:sz="0" w:space="0" w:color="auto"/>
            <w:left w:val="none" w:sz="0" w:space="0" w:color="auto"/>
            <w:bottom w:val="none" w:sz="0" w:space="0" w:color="auto"/>
            <w:right w:val="none" w:sz="0" w:space="0" w:color="auto"/>
          </w:divBdr>
        </w:div>
        <w:div w:id="1538548628">
          <w:marLeft w:val="0"/>
          <w:marRight w:val="0"/>
          <w:marTop w:val="0"/>
          <w:marBottom w:val="0"/>
          <w:divBdr>
            <w:top w:val="none" w:sz="0" w:space="0" w:color="auto"/>
            <w:left w:val="none" w:sz="0" w:space="0" w:color="auto"/>
            <w:bottom w:val="none" w:sz="0" w:space="0" w:color="auto"/>
            <w:right w:val="none" w:sz="0" w:space="0" w:color="auto"/>
          </w:divBdr>
        </w:div>
      </w:divsChild>
    </w:div>
    <w:div w:id="273291364">
      <w:bodyDiv w:val="1"/>
      <w:marLeft w:val="0"/>
      <w:marRight w:val="0"/>
      <w:marTop w:val="0"/>
      <w:marBottom w:val="0"/>
      <w:divBdr>
        <w:top w:val="none" w:sz="0" w:space="0" w:color="auto"/>
        <w:left w:val="none" w:sz="0" w:space="0" w:color="auto"/>
        <w:bottom w:val="none" w:sz="0" w:space="0" w:color="auto"/>
        <w:right w:val="none" w:sz="0" w:space="0" w:color="auto"/>
      </w:divBdr>
    </w:div>
    <w:div w:id="309362230">
      <w:bodyDiv w:val="1"/>
      <w:marLeft w:val="0"/>
      <w:marRight w:val="0"/>
      <w:marTop w:val="0"/>
      <w:marBottom w:val="0"/>
      <w:divBdr>
        <w:top w:val="none" w:sz="0" w:space="0" w:color="auto"/>
        <w:left w:val="none" w:sz="0" w:space="0" w:color="auto"/>
        <w:bottom w:val="none" w:sz="0" w:space="0" w:color="auto"/>
        <w:right w:val="none" w:sz="0" w:space="0" w:color="auto"/>
      </w:divBdr>
    </w:div>
    <w:div w:id="394084968">
      <w:bodyDiv w:val="1"/>
      <w:marLeft w:val="0"/>
      <w:marRight w:val="0"/>
      <w:marTop w:val="0"/>
      <w:marBottom w:val="0"/>
      <w:divBdr>
        <w:top w:val="none" w:sz="0" w:space="0" w:color="auto"/>
        <w:left w:val="none" w:sz="0" w:space="0" w:color="auto"/>
        <w:bottom w:val="none" w:sz="0" w:space="0" w:color="auto"/>
        <w:right w:val="none" w:sz="0" w:space="0" w:color="auto"/>
      </w:divBdr>
    </w:div>
    <w:div w:id="442770012">
      <w:bodyDiv w:val="1"/>
      <w:marLeft w:val="0"/>
      <w:marRight w:val="0"/>
      <w:marTop w:val="0"/>
      <w:marBottom w:val="0"/>
      <w:divBdr>
        <w:top w:val="none" w:sz="0" w:space="0" w:color="auto"/>
        <w:left w:val="none" w:sz="0" w:space="0" w:color="auto"/>
        <w:bottom w:val="none" w:sz="0" w:space="0" w:color="auto"/>
        <w:right w:val="none" w:sz="0" w:space="0" w:color="auto"/>
      </w:divBdr>
    </w:div>
    <w:div w:id="472799711">
      <w:bodyDiv w:val="1"/>
      <w:marLeft w:val="0"/>
      <w:marRight w:val="0"/>
      <w:marTop w:val="0"/>
      <w:marBottom w:val="0"/>
      <w:divBdr>
        <w:top w:val="none" w:sz="0" w:space="0" w:color="auto"/>
        <w:left w:val="none" w:sz="0" w:space="0" w:color="auto"/>
        <w:bottom w:val="none" w:sz="0" w:space="0" w:color="auto"/>
        <w:right w:val="none" w:sz="0" w:space="0" w:color="auto"/>
      </w:divBdr>
      <w:divsChild>
        <w:div w:id="1675766200">
          <w:marLeft w:val="0"/>
          <w:marRight w:val="0"/>
          <w:marTop w:val="0"/>
          <w:marBottom w:val="0"/>
          <w:divBdr>
            <w:top w:val="none" w:sz="0" w:space="0" w:color="auto"/>
            <w:left w:val="none" w:sz="0" w:space="0" w:color="auto"/>
            <w:bottom w:val="none" w:sz="0" w:space="0" w:color="auto"/>
            <w:right w:val="none" w:sz="0" w:space="0" w:color="auto"/>
          </w:divBdr>
          <w:divsChild>
            <w:div w:id="2001956664">
              <w:marLeft w:val="0"/>
              <w:marRight w:val="0"/>
              <w:marTop w:val="0"/>
              <w:marBottom w:val="0"/>
              <w:divBdr>
                <w:top w:val="none" w:sz="0" w:space="0" w:color="auto"/>
                <w:left w:val="none" w:sz="0" w:space="0" w:color="auto"/>
                <w:bottom w:val="none" w:sz="0" w:space="0" w:color="auto"/>
                <w:right w:val="none" w:sz="0" w:space="0" w:color="auto"/>
              </w:divBdr>
              <w:divsChild>
                <w:div w:id="372972606">
                  <w:marLeft w:val="0"/>
                  <w:marRight w:val="0"/>
                  <w:marTop w:val="0"/>
                  <w:marBottom w:val="0"/>
                  <w:divBdr>
                    <w:top w:val="none" w:sz="0" w:space="0" w:color="auto"/>
                    <w:left w:val="none" w:sz="0" w:space="0" w:color="auto"/>
                    <w:bottom w:val="none" w:sz="0" w:space="0" w:color="auto"/>
                    <w:right w:val="none" w:sz="0" w:space="0" w:color="auto"/>
                  </w:divBdr>
                  <w:divsChild>
                    <w:div w:id="1461413105">
                      <w:marLeft w:val="0"/>
                      <w:marRight w:val="0"/>
                      <w:marTop w:val="0"/>
                      <w:marBottom w:val="0"/>
                      <w:divBdr>
                        <w:top w:val="none" w:sz="0" w:space="0" w:color="auto"/>
                        <w:left w:val="none" w:sz="0" w:space="0" w:color="auto"/>
                        <w:bottom w:val="none" w:sz="0" w:space="0" w:color="auto"/>
                        <w:right w:val="none" w:sz="0" w:space="0" w:color="auto"/>
                      </w:divBdr>
                      <w:divsChild>
                        <w:div w:id="1806191333">
                          <w:marLeft w:val="0"/>
                          <w:marRight w:val="0"/>
                          <w:marTop w:val="0"/>
                          <w:marBottom w:val="0"/>
                          <w:divBdr>
                            <w:top w:val="none" w:sz="0" w:space="0" w:color="auto"/>
                            <w:left w:val="none" w:sz="0" w:space="0" w:color="auto"/>
                            <w:bottom w:val="none" w:sz="0" w:space="0" w:color="auto"/>
                            <w:right w:val="none" w:sz="0" w:space="0" w:color="auto"/>
                          </w:divBdr>
                          <w:divsChild>
                            <w:div w:id="829448448">
                              <w:marLeft w:val="0"/>
                              <w:marRight w:val="0"/>
                              <w:marTop w:val="0"/>
                              <w:marBottom w:val="0"/>
                              <w:divBdr>
                                <w:top w:val="none" w:sz="0" w:space="0" w:color="auto"/>
                                <w:left w:val="none" w:sz="0" w:space="0" w:color="auto"/>
                                <w:bottom w:val="none" w:sz="0" w:space="0" w:color="auto"/>
                                <w:right w:val="none" w:sz="0" w:space="0" w:color="auto"/>
                              </w:divBdr>
                              <w:divsChild>
                                <w:div w:id="1941527830">
                                  <w:marLeft w:val="0"/>
                                  <w:marRight w:val="0"/>
                                  <w:marTop w:val="0"/>
                                  <w:marBottom w:val="0"/>
                                  <w:divBdr>
                                    <w:top w:val="none" w:sz="0" w:space="0" w:color="auto"/>
                                    <w:left w:val="none" w:sz="0" w:space="0" w:color="auto"/>
                                    <w:bottom w:val="none" w:sz="0" w:space="0" w:color="auto"/>
                                    <w:right w:val="none" w:sz="0" w:space="0" w:color="auto"/>
                                  </w:divBdr>
                                  <w:divsChild>
                                    <w:div w:id="861208676">
                                      <w:marLeft w:val="0"/>
                                      <w:marRight w:val="0"/>
                                      <w:marTop w:val="0"/>
                                      <w:marBottom w:val="0"/>
                                      <w:divBdr>
                                        <w:top w:val="none" w:sz="0" w:space="0" w:color="auto"/>
                                        <w:left w:val="none" w:sz="0" w:space="0" w:color="auto"/>
                                        <w:bottom w:val="none" w:sz="0" w:space="0" w:color="auto"/>
                                        <w:right w:val="none" w:sz="0" w:space="0" w:color="auto"/>
                                      </w:divBdr>
                                      <w:divsChild>
                                        <w:div w:id="1963998520">
                                          <w:marLeft w:val="0"/>
                                          <w:marRight w:val="0"/>
                                          <w:marTop w:val="0"/>
                                          <w:marBottom w:val="0"/>
                                          <w:divBdr>
                                            <w:top w:val="none" w:sz="0" w:space="0" w:color="auto"/>
                                            <w:left w:val="none" w:sz="0" w:space="0" w:color="auto"/>
                                            <w:bottom w:val="none" w:sz="0" w:space="0" w:color="auto"/>
                                            <w:right w:val="none" w:sz="0" w:space="0" w:color="auto"/>
                                          </w:divBdr>
                                          <w:divsChild>
                                            <w:div w:id="709574974">
                                              <w:marLeft w:val="0"/>
                                              <w:marRight w:val="0"/>
                                              <w:marTop w:val="0"/>
                                              <w:marBottom w:val="0"/>
                                              <w:divBdr>
                                                <w:top w:val="none" w:sz="0" w:space="0" w:color="auto"/>
                                                <w:left w:val="none" w:sz="0" w:space="0" w:color="auto"/>
                                                <w:bottom w:val="single" w:sz="6" w:space="0" w:color="E5E3E3"/>
                                                <w:right w:val="none" w:sz="0" w:space="0" w:color="auto"/>
                                              </w:divBdr>
                                              <w:divsChild>
                                                <w:div w:id="36318002">
                                                  <w:marLeft w:val="0"/>
                                                  <w:marRight w:val="0"/>
                                                  <w:marTop w:val="0"/>
                                                  <w:marBottom w:val="0"/>
                                                  <w:divBdr>
                                                    <w:top w:val="none" w:sz="0" w:space="0" w:color="auto"/>
                                                    <w:left w:val="none" w:sz="0" w:space="0" w:color="auto"/>
                                                    <w:bottom w:val="none" w:sz="0" w:space="0" w:color="auto"/>
                                                    <w:right w:val="none" w:sz="0" w:space="0" w:color="auto"/>
                                                  </w:divBdr>
                                                  <w:divsChild>
                                                    <w:div w:id="2076970198">
                                                      <w:marLeft w:val="0"/>
                                                      <w:marRight w:val="0"/>
                                                      <w:marTop w:val="0"/>
                                                      <w:marBottom w:val="0"/>
                                                      <w:divBdr>
                                                        <w:top w:val="none" w:sz="0" w:space="0" w:color="auto"/>
                                                        <w:left w:val="none" w:sz="0" w:space="0" w:color="auto"/>
                                                        <w:bottom w:val="none" w:sz="0" w:space="0" w:color="auto"/>
                                                        <w:right w:val="none" w:sz="0" w:space="0" w:color="auto"/>
                                                      </w:divBdr>
                                                      <w:divsChild>
                                                        <w:div w:id="1202210527">
                                                          <w:marLeft w:val="0"/>
                                                          <w:marRight w:val="0"/>
                                                          <w:marTop w:val="0"/>
                                                          <w:marBottom w:val="0"/>
                                                          <w:divBdr>
                                                            <w:top w:val="none" w:sz="0" w:space="0" w:color="auto"/>
                                                            <w:left w:val="none" w:sz="0" w:space="0" w:color="auto"/>
                                                            <w:bottom w:val="single" w:sz="6" w:space="0" w:color="auto"/>
                                                            <w:right w:val="none" w:sz="0" w:space="0" w:color="auto"/>
                                                          </w:divBdr>
                                                          <w:divsChild>
                                                            <w:div w:id="1626081593">
                                                              <w:marLeft w:val="0"/>
                                                              <w:marRight w:val="0"/>
                                                              <w:marTop w:val="0"/>
                                                              <w:marBottom w:val="0"/>
                                                              <w:divBdr>
                                                                <w:top w:val="none" w:sz="0" w:space="0" w:color="auto"/>
                                                                <w:left w:val="none" w:sz="0" w:space="0" w:color="auto"/>
                                                                <w:bottom w:val="single" w:sz="6" w:space="0" w:color="auto"/>
                                                                <w:right w:val="none" w:sz="0" w:space="0" w:color="auto"/>
                                                              </w:divBdr>
                                                              <w:divsChild>
                                                                <w:div w:id="713195308">
                                                                  <w:marLeft w:val="405"/>
                                                                  <w:marRight w:val="0"/>
                                                                  <w:marTop w:val="0"/>
                                                                  <w:marBottom w:val="0"/>
                                                                  <w:divBdr>
                                                                    <w:top w:val="none" w:sz="0" w:space="0" w:color="auto"/>
                                                                    <w:left w:val="none" w:sz="0" w:space="0" w:color="auto"/>
                                                                    <w:bottom w:val="none" w:sz="0" w:space="0" w:color="auto"/>
                                                                    <w:right w:val="none" w:sz="0" w:space="0" w:color="auto"/>
                                                                  </w:divBdr>
                                                                  <w:divsChild>
                                                                    <w:div w:id="473109593">
                                                                      <w:marLeft w:val="0"/>
                                                                      <w:marRight w:val="0"/>
                                                                      <w:marTop w:val="0"/>
                                                                      <w:marBottom w:val="0"/>
                                                                      <w:divBdr>
                                                                        <w:top w:val="none" w:sz="0" w:space="0" w:color="auto"/>
                                                                        <w:left w:val="none" w:sz="0" w:space="0" w:color="auto"/>
                                                                        <w:bottom w:val="none" w:sz="0" w:space="0" w:color="auto"/>
                                                                        <w:right w:val="none" w:sz="0" w:space="0" w:color="auto"/>
                                                                      </w:divBdr>
                                                                      <w:divsChild>
                                                                        <w:div w:id="361129078">
                                                                          <w:marLeft w:val="0"/>
                                                                          <w:marRight w:val="0"/>
                                                                          <w:marTop w:val="0"/>
                                                                          <w:marBottom w:val="0"/>
                                                                          <w:divBdr>
                                                                            <w:top w:val="none" w:sz="0" w:space="0" w:color="auto"/>
                                                                            <w:left w:val="none" w:sz="0" w:space="0" w:color="auto"/>
                                                                            <w:bottom w:val="none" w:sz="0" w:space="0" w:color="auto"/>
                                                                            <w:right w:val="none" w:sz="0" w:space="0" w:color="auto"/>
                                                                          </w:divBdr>
                                                                          <w:divsChild>
                                                                            <w:div w:id="824321828">
                                                                              <w:marLeft w:val="0"/>
                                                                              <w:marRight w:val="0"/>
                                                                              <w:marTop w:val="0"/>
                                                                              <w:marBottom w:val="0"/>
                                                                              <w:divBdr>
                                                                                <w:top w:val="none" w:sz="0" w:space="0" w:color="auto"/>
                                                                                <w:left w:val="none" w:sz="0" w:space="0" w:color="auto"/>
                                                                                <w:bottom w:val="none" w:sz="0" w:space="0" w:color="auto"/>
                                                                                <w:right w:val="none" w:sz="0" w:space="0" w:color="auto"/>
                                                                              </w:divBdr>
                                                                              <w:divsChild>
                                                                                <w:div w:id="786630995">
                                                                                  <w:marLeft w:val="0"/>
                                                                                  <w:marRight w:val="0"/>
                                                                                  <w:marTop w:val="0"/>
                                                                                  <w:marBottom w:val="0"/>
                                                                                  <w:divBdr>
                                                                                    <w:top w:val="none" w:sz="0" w:space="0" w:color="auto"/>
                                                                                    <w:left w:val="none" w:sz="0" w:space="0" w:color="auto"/>
                                                                                    <w:bottom w:val="none" w:sz="0" w:space="0" w:color="auto"/>
                                                                                    <w:right w:val="none" w:sz="0" w:space="0" w:color="auto"/>
                                                                                  </w:divBdr>
                                                                                  <w:divsChild>
                                                                                    <w:div w:id="1258949947">
                                                                                      <w:marLeft w:val="0"/>
                                                                                      <w:marRight w:val="0"/>
                                                                                      <w:marTop w:val="0"/>
                                                                                      <w:marBottom w:val="0"/>
                                                                                      <w:divBdr>
                                                                                        <w:top w:val="none" w:sz="0" w:space="0" w:color="auto"/>
                                                                                        <w:left w:val="none" w:sz="0" w:space="0" w:color="auto"/>
                                                                                        <w:bottom w:val="none" w:sz="0" w:space="0" w:color="auto"/>
                                                                                        <w:right w:val="none" w:sz="0" w:space="0" w:color="auto"/>
                                                                                      </w:divBdr>
                                                                                      <w:divsChild>
                                                                                        <w:div w:id="1285966662">
                                                                                          <w:marLeft w:val="0"/>
                                                                                          <w:marRight w:val="0"/>
                                                                                          <w:marTop w:val="0"/>
                                                                                          <w:marBottom w:val="0"/>
                                                                                          <w:divBdr>
                                                                                            <w:top w:val="none" w:sz="0" w:space="0" w:color="auto"/>
                                                                                            <w:left w:val="none" w:sz="0" w:space="0" w:color="auto"/>
                                                                                            <w:bottom w:val="none" w:sz="0" w:space="0" w:color="auto"/>
                                                                                            <w:right w:val="none" w:sz="0" w:space="0" w:color="auto"/>
                                                                                          </w:divBdr>
                                                                                          <w:divsChild>
                                                                                            <w:div w:id="390933682">
                                                                                              <w:marLeft w:val="0"/>
                                                                                              <w:marRight w:val="150"/>
                                                                                              <w:marTop w:val="75"/>
                                                                                              <w:marBottom w:val="0"/>
                                                                                              <w:divBdr>
                                                                                                <w:top w:val="none" w:sz="0" w:space="0" w:color="auto"/>
                                                                                                <w:left w:val="none" w:sz="0" w:space="0" w:color="auto"/>
                                                                                                <w:bottom w:val="single" w:sz="6" w:space="15" w:color="auto"/>
                                                                                                <w:right w:val="none" w:sz="0" w:space="0" w:color="auto"/>
                                                                                              </w:divBdr>
                                                                                              <w:divsChild>
                                                                                                <w:div w:id="1968966187">
                                                                                                  <w:marLeft w:val="0"/>
                                                                                                  <w:marRight w:val="0"/>
                                                                                                  <w:marTop w:val="180"/>
                                                                                                  <w:marBottom w:val="0"/>
                                                                                                  <w:divBdr>
                                                                                                    <w:top w:val="none" w:sz="0" w:space="0" w:color="auto"/>
                                                                                                    <w:left w:val="none" w:sz="0" w:space="0" w:color="auto"/>
                                                                                                    <w:bottom w:val="none" w:sz="0" w:space="0" w:color="auto"/>
                                                                                                    <w:right w:val="none" w:sz="0" w:space="0" w:color="auto"/>
                                                                                                  </w:divBdr>
                                                                                                  <w:divsChild>
                                                                                                    <w:div w:id="6324213">
                                                                                                      <w:marLeft w:val="0"/>
                                                                                                      <w:marRight w:val="0"/>
                                                                                                      <w:marTop w:val="0"/>
                                                                                                      <w:marBottom w:val="0"/>
                                                                                                      <w:divBdr>
                                                                                                        <w:top w:val="none" w:sz="0" w:space="0" w:color="auto"/>
                                                                                                        <w:left w:val="none" w:sz="0" w:space="0" w:color="auto"/>
                                                                                                        <w:bottom w:val="none" w:sz="0" w:space="0" w:color="auto"/>
                                                                                                        <w:right w:val="none" w:sz="0" w:space="0" w:color="auto"/>
                                                                                                      </w:divBdr>
                                                                                                      <w:divsChild>
                                                                                                        <w:div w:id="876165027">
                                                                                                          <w:marLeft w:val="0"/>
                                                                                                          <w:marRight w:val="0"/>
                                                                                                          <w:marTop w:val="15"/>
                                                                                                          <w:marBottom w:val="0"/>
                                                                                                          <w:divBdr>
                                                                                                            <w:top w:val="none" w:sz="0" w:space="0" w:color="auto"/>
                                                                                                            <w:left w:val="none" w:sz="0" w:space="0" w:color="auto"/>
                                                                                                            <w:bottom w:val="none" w:sz="0" w:space="0" w:color="auto"/>
                                                                                                            <w:right w:val="none" w:sz="0" w:space="0" w:color="auto"/>
                                                                                                          </w:divBdr>
                                                                                                          <w:divsChild>
                                                                                                            <w:div w:id="1335649879">
                                                                                                              <w:marLeft w:val="0"/>
                                                                                                              <w:marRight w:val="0"/>
                                                                                                              <w:marTop w:val="0"/>
                                                                                                              <w:marBottom w:val="0"/>
                                                                                                              <w:divBdr>
                                                                                                                <w:top w:val="none" w:sz="0" w:space="0" w:color="auto"/>
                                                                                                                <w:left w:val="none" w:sz="0" w:space="0" w:color="auto"/>
                                                                                                                <w:bottom w:val="none" w:sz="0" w:space="0" w:color="auto"/>
                                                                                                                <w:right w:val="none" w:sz="0" w:space="0" w:color="auto"/>
                                                                                                              </w:divBdr>
                                                                                                              <w:divsChild>
                                                                                                                <w:div w:id="388116545">
                                                                                                                  <w:marLeft w:val="0"/>
                                                                                                                  <w:marRight w:val="0"/>
                                                                                                                  <w:marTop w:val="0"/>
                                                                                                                  <w:marBottom w:val="0"/>
                                                                                                                  <w:divBdr>
                                                                                                                    <w:top w:val="none" w:sz="0" w:space="0" w:color="auto"/>
                                                                                                                    <w:left w:val="none" w:sz="0" w:space="0" w:color="auto"/>
                                                                                                                    <w:bottom w:val="none" w:sz="0" w:space="0" w:color="auto"/>
                                                                                                                    <w:right w:val="none" w:sz="0" w:space="0" w:color="auto"/>
                                                                                                                  </w:divBdr>
                                                                                                                  <w:divsChild>
                                                                                                                    <w:div w:id="529033631">
                                                                                                                      <w:marLeft w:val="0"/>
                                                                                                                      <w:marRight w:val="0"/>
                                                                                                                      <w:marTop w:val="0"/>
                                                                                                                      <w:marBottom w:val="0"/>
                                                                                                                      <w:divBdr>
                                                                                                                        <w:top w:val="none" w:sz="0" w:space="0" w:color="auto"/>
                                                                                                                        <w:left w:val="none" w:sz="0" w:space="0" w:color="auto"/>
                                                                                                                        <w:bottom w:val="none" w:sz="0" w:space="0" w:color="auto"/>
                                                                                                                        <w:right w:val="none" w:sz="0" w:space="0" w:color="auto"/>
                                                                                                                      </w:divBdr>
                                                                                                                      <w:divsChild>
                                                                                                                        <w:div w:id="8065463">
                                                                                                                          <w:marLeft w:val="0"/>
                                                                                                                          <w:marRight w:val="0"/>
                                                                                                                          <w:marTop w:val="0"/>
                                                                                                                          <w:marBottom w:val="0"/>
                                                                                                                          <w:divBdr>
                                                                                                                            <w:top w:val="none" w:sz="0" w:space="0" w:color="auto"/>
                                                                                                                            <w:left w:val="none" w:sz="0" w:space="0" w:color="auto"/>
                                                                                                                            <w:bottom w:val="none" w:sz="0" w:space="0" w:color="auto"/>
                                                                                                                            <w:right w:val="none" w:sz="0" w:space="0" w:color="auto"/>
                                                                                                                          </w:divBdr>
                                                                                                                          <w:divsChild>
                                                                                                                            <w:div w:id="926888113">
                                                                                                                              <w:marLeft w:val="0"/>
                                                                                                                              <w:marRight w:val="0"/>
                                                                                                                              <w:marTop w:val="0"/>
                                                                                                                              <w:marBottom w:val="0"/>
                                                                                                                              <w:divBdr>
                                                                                                                                <w:top w:val="none" w:sz="0" w:space="0" w:color="auto"/>
                                                                                                                                <w:left w:val="none" w:sz="0" w:space="0" w:color="auto"/>
                                                                                                                                <w:bottom w:val="none" w:sz="0" w:space="0" w:color="auto"/>
                                                                                                                                <w:right w:val="none" w:sz="0" w:space="0" w:color="auto"/>
                                                                                                                              </w:divBdr>
                                                                                                                              <w:divsChild>
                                                                                                                                <w:div w:id="3903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270752">
      <w:bodyDiv w:val="1"/>
      <w:marLeft w:val="0"/>
      <w:marRight w:val="0"/>
      <w:marTop w:val="0"/>
      <w:marBottom w:val="0"/>
      <w:divBdr>
        <w:top w:val="none" w:sz="0" w:space="0" w:color="auto"/>
        <w:left w:val="none" w:sz="0" w:space="0" w:color="auto"/>
        <w:bottom w:val="none" w:sz="0" w:space="0" w:color="auto"/>
        <w:right w:val="none" w:sz="0" w:space="0" w:color="auto"/>
      </w:divBdr>
    </w:div>
    <w:div w:id="684793141">
      <w:bodyDiv w:val="1"/>
      <w:marLeft w:val="0"/>
      <w:marRight w:val="0"/>
      <w:marTop w:val="0"/>
      <w:marBottom w:val="0"/>
      <w:divBdr>
        <w:top w:val="none" w:sz="0" w:space="0" w:color="auto"/>
        <w:left w:val="none" w:sz="0" w:space="0" w:color="auto"/>
        <w:bottom w:val="none" w:sz="0" w:space="0" w:color="auto"/>
        <w:right w:val="none" w:sz="0" w:space="0" w:color="auto"/>
      </w:divBdr>
    </w:div>
    <w:div w:id="709498323">
      <w:bodyDiv w:val="1"/>
      <w:marLeft w:val="0"/>
      <w:marRight w:val="0"/>
      <w:marTop w:val="0"/>
      <w:marBottom w:val="0"/>
      <w:divBdr>
        <w:top w:val="none" w:sz="0" w:space="0" w:color="auto"/>
        <w:left w:val="none" w:sz="0" w:space="0" w:color="auto"/>
        <w:bottom w:val="none" w:sz="0" w:space="0" w:color="auto"/>
        <w:right w:val="none" w:sz="0" w:space="0" w:color="auto"/>
      </w:divBdr>
    </w:div>
    <w:div w:id="837770692">
      <w:bodyDiv w:val="1"/>
      <w:marLeft w:val="0"/>
      <w:marRight w:val="0"/>
      <w:marTop w:val="0"/>
      <w:marBottom w:val="0"/>
      <w:divBdr>
        <w:top w:val="none" w:sz="0" w:space="0" w:color="auto"/>
        <w:left w:val="none" w:sz="0" w:space="0" w:color="auto"/>
        <w:bottom w:val="none" w:sz="0" w:space="0" w:color="auto"/>
        <w:right w:val="none" w:sz="0" w:space="0" w:color="auto"/>
      </w:divBdr>
    </w:div>
    <w:div w:id="956064593">
      <w:bodyDiv w:val="1"/>
      <w:marLeft w:val="0"/>
      <w:marRight w:val="0"/>
      <w:marTop w:val="0"/>
      <w:marBottom w:val="0"/>
      <w:divBdr>
        <w:top w:val="none" w:sz="0" w:space="0" w:color="auto"/>
        <w:left w:val="none" w:sz="0" w:space="0" w:color="auto"/>
        <w:bottom w:val="none" w:sz="0" w:space="0" w:color="auto"/>
        <w:right w:val="none" w:sz="0" w:space="0" w:color="auto"/>
      </w:divBdr>
    </w:div>
    <w:div w:id="1113749622">
      <w:bodyDiv w:val="1"/>
      <w:marLeft w:val="0"/>
      <w:marRight w:val="0"/>
      <w:marTop w:val="0"/>
      <w:marBottom w:val="0"/>
      <w:divBdr>
        <w:top w:val="none" w:sz="0" w:space="0" w:color="auto"/>
        <w:left w:val="none" w:sz="0" w:space="0" w:color="auto"/>
        <w:bottom w:val="none" w:sz="0" w:space="0" w:color="auto"/>
        <w:right w:val="none" w:sz="0" w:space="0" w:color="auto"/>
      </w:divBdr>
    </w:div>
    <w:div w:id="1278760995">
      <w:bodyDiv w:val="1"/>
      <w:marLeft w:val="0"/>
      <w:marRight w:val="0"/>
      <w:marTop w:val="0"/>
      <w:marBottom w:val="0"/>
      <w:divBdr>
        <w:top w:val="none" w:sz="0" w:space="0" w:color="auto"/>
        <w:left w:val="none" w:sz="0" w:space="0" w:color="auto"/>
        <w:bottom w:val="none" w:sz="0" w:space="0" w:color="auto"/>
        <w:right w:val="none" w:sz="0" w:space="0" w:color="auto"/>
      </w:divBdr>
    </w:div>
    <w:div w:id="1292397931">
      <w:bodyDiv w:val="1"/>
      <w:marLeft w:val="0"/>
      <w:marRight w:val="0"/>
      <w:marTop w:val="0"/>
      <w:marBottom w:val="0"/>
      <w:divBdr>
        <w:top w:val="none" w:sz="0" w:space="0" w:color="auto"/>
        <w:left w:val="none" w:sz="0" w:space="0" w:color="auto"/>
        <w:bottom w:val="none" w:sz="0" w:space="0" w:color="auto"/>
        <w:right w:val="none" w:sz="0" w:space="0" w:color="auto"/>
      </w:divBdr>
    </w:div>
    <w:div w:id="1359349905">
      <w:bodyDiv w:val="1"/>
      <w:marLeft w:val="0"/>
      <w:marRight w:val="0"/>
      <w:marTop w:val="0"/>
      <w:marBottom w:val="0"/>
      <w:divBdr>
        <w:top w:val="none" w:sz="0" w:space="0" w:color="auto"/>
        <w:left w:val="none" w:sz="0" w:space="0" w:color="auto"/>
        <w:bottom w:val="none" w:sz="0" w:space="0" w:color="auto"/>
        <w:right w:val="none" w:sz="0" w:space="0" w:color="auto"/>
      </w:divBdr>
    </w:div>
    <w:div w:id="1397976835">
      <w:bodyDiv w:val="1"/>
      <w:marLeft w:val="0"/>
      <w:marRight w:val="0"/>
      <w:marTop w:val="0"/>
      <w:marBottom w:val="0"/>
      <w:divBdr>
        <w:top w:val="none" w:sz="0" w:space="0" w:color="auto"/>
        <w:left w:val="none" w:sz="0" w:space="0" w:color="auto"/>
        <w:bottom w:val="none" w:sz="0" w:space="0" w:color="auto"/>
        <w:right w:val="none" w:sz="0" w:space="0" w:color="auto"/>
      </w:divBdr>
      <w:divsChild>
        <w:div w:id="1372420986">
          <w:marLeft w:val="0"/>
          <w:marRight w:val="0"/>
          <w:marTop w:val="0"/>
          <w:marBottom w:val="0"/>
          <w:divBdr>
            <w:top w:val="none" w:sz="0" w:space="0" w:color="auto"/>
            <w:left w:val="none" w:sz="0" w:space="0" w:color="auto"/>
            <w:bottom w:val="none" w:sz="0" w:space="0" w:color="auto"/>
            <w:right w:val="none" w:sz="0" w:space="0" w:color="auto"/>
          </w:divBdr>
        </w:div>
        <w:div w:id="510340942">
          <w:marLeft w:val="0"/>
          <w:marRight w:val="0"/>
          <w:marTop w:val="0"/>
          <w:marBottom w:val="0"/>
          <w:divBdr>
            <w:top w:val="none" w:sz="0" w:space="0" w:color="auto"/>
            <w:left w:val="none" w:sz="0" w:space="0" w:color="auto"/>
            <w:bottom w:val="none" w:sz="0" w:space="0" w:color="auto"/>
            <w:right w:val="none" w:sz="0" w:space="0" w:color="auto"/>
          </w:divBdr>
        </w:div>
      </w:divsChild>
    </w:div>
    <w:div w:id="1420250942">
      <w:bodyDiv w:val="1"/>
      <w:marLeft w:val="0"/>
      <w:marRight w:val="0"/>
      <w:marTop w:val="0"/>
      <w:marBottom w:val="0"/>
      <w:divBdr>
        <w:top w:val="none" w:sz="0" w:space="0" w:color="auto"/>
        <w:left w:val="none" w:sz="0" w:space="0" w:color="auto"/>
        <w:bottom w:val="none" w:sz="0" w:space="0" w:color="auto"/>
        <w:right w:val="none" w:sz="0" w:space="0" w:color="auto"/>
      </w:divBdr>
    </w:div>
    <w:div w:id="1490755656">
      <w:bodyDiv w:val="1"/>
      <w:marLeft w:val="0"/>
      <w:marRight w:val="0"/>
      <w:marTop w:val="0"/>
      <w:marBottom w:val="0"/>
      <w:divBdr>
        <w:top w:val="none" w:sz="0" w:space="0" w:color="auto"/>
        <w:left w:val="none" w:sz="0" w:space="0" w:color="auto"/>
        <w:bottom w:val="none" w:sz="0" w:space="0" w:color="auto"/>
        <w:right w:val="none" w:sz="0" w:space="0" w:color="auto"/>
      </w:divBdr>
    </w:div>
    <w:div w:id="1855681594">
      <w:bodyDiv w:val="1"/>
      <w:marLeft w:val="0"/>
      <w:marRight w:val="0"/>
      <w:marTop w:val="0"/>
      <w:marBottom w:val="0"/>
      <w:divBdr>
        <w:top w:val="none" w:sz="0" w:space="0" w:color="auto"/>
        <w:left w:val="none" w:sz="0" w:space="0" w:color="auto"/>
        <w:bottom w:val="none" w:sz="0" w:space="0" w:color="auto"/>
        <w:right w:val="none" w:sz="0" w:space="0" w:color="auto"/>
      </w:divBdr>
    </w:div>
    <w:div w:id="1865241527">
      <w:bodyDiv w:val="1"/>
      <w:marLeft w:val="0"/>
      <w:marRight w:val="0"/>
      <w:marTop w:val="0"/>
      <w:marBottom w:val="0"/>
      <w:divBdr>
        <w:top w:val="none" w:sz="0" w:space="0" w:color="auto"/>
        <w:left w:val="none" w:sz="0" w:space="0" w:color="auto"/>
        <w:bottom w:val="none" w:sz="0" w:space="0" w:color="auto"/>
        <w:right w:val="none" w:sz="0" w:space="0" w:color="auto"/>
      </w:divBdr>
    </w:div>
    <w:div w:id="199414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x09.ksx.no/system.php?item=17610&amp;ok=pjzhfvtb2rn0d8w" TargetMode="External"/><Relationship Id="rId26"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x09.ksx.no/system.php?item=17610&amp;ok=pjzhfvtb2rn0d8w" TargetMode="External"/><Relationship Id="rId25" Type="http://schemas.openxmlformats.org/officeDocument/2006/relationships/hyperlink" Target="https://www.lorenskog.kommune.no/_f/p11/i44664cf3-ce5c-4dc1-9b77-77919ea669af/informasjon-om-lorenskog-modellen-mai-2020.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x09.ksx.no/system.php?item=17610&amp;ok=pjzhfvtb2rn0d8w"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x09.ksx.no/system.php?item=12337&amp;ok=pjzhfvtb2rn0d8w" TargetMode="External"/><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x09.ksx.no/system.php?item=17610&amp;ok=pjzhfvtb2rn0d8w"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x09.ksx.no/system.php?item=12249&amp;ok=pjzhfvtb2rn0d8w" TargetMode="External"/><Relationship Id="rId27" Type="http://schemas.openxmlformats.org/officeDocument/2006/relationships/hyperlink" Target="https://www.lorenskog.kommune.no/fjellhamarveien-barnehage/kvalitet-i-barnehage/lokale-planer/progresjonsplan/" TargetMode="External"/><Relationship Id="rId30" Type="http://schemas.openxmlformats.org/officeDocument/2006/relationships/footer" Target="footer2.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bra\AppData\Local\Temp\Temp1_oppvekst.zip\Oppvekst_illustrasjonsbilde_farg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f16741-2446-493d-992b-2001afef73ec">
      <UserInfo>
        <DisplayName>Bettina Thorvik</DisplayName>
        <AccountId>35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AEFB400D05B594DBDCF63E9B84EB2B7" ma:contentTypeVersion="4" ma:contentTypeDescription="Opprett et nytt dokument." ma:contentTypeScope="" ma:versionID="9b15a0cceb98925ce75b3e254938a8ab">
  <xsd:schema xmlns:xsd="http://www.w3.org/2001/XMLSchema" xmlns:xs="http://www.w3.org/2001/XMLSchema" xmlns:p="http://schemas.microsoft.com/office/2006/metadata/properties" xmlns:ns2="2afadef5-6cab-432b-b008-d9b8b6b97ab5" xmlns:ns3="9af16741-2446-493d-992b-2001afef73ec" targetNamespace="http://schemas.microsoft.com/office/2006/metadata/properties" ma:root="true" ma:fieldsID="d65977c031a99a95b4f3fd6120633b1a" ns2:_="" ns3:_="">
    <xsd:import namespace="2afadef5-6cab-432b-b008-d9b8b6b97ab5"/>
    <xsd:import namespace="9af16741-2446-493d-992b-2001afef73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def5-6cab-432b-b008-d9b8b6b97a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f16741-2446-493d-992b-2001afef73ec"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0F43D-DB61-4005-80C8-A4E0F97F9CAE}">
  <ds:schemaRefs>
    <ds:schemaRef ds:uri="http://schemas.microsoft.com/office/2006/metadata/properties"/>
    <ds:schemaRef ds:uri="http://schemas.microsoft.com/office/infopath/2007/PartnerControls"/>
    <ds:schemaRef ds:uri="9af16741-2446-493d-992b-2001afef73ec"/>
  </ds:schemaRefs>
</ds:datastoreItem>
</file>

<file path=customXml/itemProps2.xml><?xml version="1.0" encoding="utf-8"?>
<ds:datastoreItem xmlns:ds="http://schemas.openxmlformats.org/officeDocument/2006/customXml" ds:itemID="{E2BF4F5F-5EDB-40C7-BA48-F10124D0F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def5-6cab-432b-b008-d9b8b6b97ab5"/>
    <ds:schemaRef ds:uri="9af16741-2446-493d-992b-2001afef73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A30380-F877-40D6-854E-145F9CD5917C}">
  <ds:schemaRefs>
    <ds:schemaRef ds:uri="http://schemas.microsoft.com/sharepoint/v3/contenttype/forms"/>
  </ds:schemaRefs>
</ds:datastoreItem>
</file>

<file path=customXml/itemProps4.xml><?xml version="1.0" encoding="utf-8"?>
<ds:datastoreItem xmlns:ds="http://schemas.openxmlformats.org/officeDocument/2006/customXml" ds:itemID="{FB44C0E9-9B4E-479F-878D-008C41AD1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Oppvekst_illustrasjonsbilde_farger</Template>
  <TotalTime>131</TotalTime>
  <Pages>1</Pages>
  <Words>6716</Words>
  <Characters>35599</Characters>
  <Application>Microsoft Office Word</Application>
  <DocSecurity>0</DocSecurity>
  <Lines>296</Lines>
  <Paragraphs>84</Paragraphs>
  <ScaleCrop>false</ScaleCrop>
  <HeadingPairs>
    <vt:vector size="2" baseType="variant">
      <vt:variant>
        <vt:lpstr>Tittel</vt:lpstr>
      </vt:variant>
      <vt:variant>
        <vt:i4>1</vt:i4>
      </vt:variant>
    </vt:vector>
  </HeadingPairs>
  <TitlesOfParts>
    <vt:vector size="1" baseType="lpstr">
      <vt:lpstr/>
    </vt:vector>
  </TitlesOfParts>
  <Company>akzidenzDTP Ltd.</Company>
  <LinksUpToDate>false</LinksUpToDate>
  <CharactersWithSpaces>42231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Anny Bråthen</dc:creator>
  <cp:keywords/>
  <cp:lastModifiedBy>Kathrine Serigstad Luther</cp:lastModifiedBy>
  <cp:revision>5</cp:revision>
  <cp:lastPrinted>2019-01-24T19:05:00Z</cp:lastPrinted>
  <dcterms:created xsi:type="dcterms:W3CDTF">2025-03-28T10:27:00Z</dcterms:created>
  <dcterms:modified xsi:type="dcterms:W3CDTF">2025-03-28T12:45:00Z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0x0101007AEFB400D05B594DBDCF63E9B84EB2B7</vt:lpwstr>
  </property>
</Properties>
</file>